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9594E" w14:textId="537771DF" w:rsidR="00AA7A6C" w:rsidRDefault="00AA7A6C" w:rsidP="00AA7A6C">
      <w:pPr>
        <w:keepNext/>
        <w:spacing w:before="240" w:after="60"/>
        <w:jc w:val="center"/>
        <w:outlineLvl w:val="2"/>
        <w:rPr>
          <w:rFonts w:ascii="Calibri Light" w:hAnsi="Calibri Light"/>
          <w:bCs/>
          <w:sz w:val="22"/>
          <w:szCs w:val="22"/>
        </w:rPr>
      </w:pPr>
    </w:p>
    <w:p w14:paraId="5843C6BF" w14:textId="77777777" w:rsidR="00AA7A6C" w:rsidRPr="00AA7A6C" w:rsidRDefault="00AA7A6C" w:rsidP="00AA7A6C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AA7A6C">
        <w:rPr>
          <w:b/>
          <w:bCs/>
          <w:sz w:val="26"/>
          <w:szCs w:val="26"/>
        </w:rPr>
        <w:t>Załącznik nr 1</w:t>
      </w:r>
    </w:p>
    <w:p w14:paraId="3B2C7D2E" w14:textId="77777777" w:rsidR="00AA7A6C" w:rsidRPr="00AA7A6C" w:rsidRDefault="00AA7A6C" w:rsidP="00AA7A6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4CB27DA" w14:textId="77777777" w:rsidR="00AA7A6C" w:rsidRPr="00C82B98" w:rsidRDefault="00AA7A6C" w:rsidP="00AA7A6C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82B98">
        <w:rPr>
          <w:b/>
          <w:sz w:val="20"/>
          <w:szCs w:val="20"/>
        </w:rPr>
        <w:t>FORMULARZ OFERTY</w:t>
      </w:r>
    </w:p>
    <w:p w14:paraId="70C49D60" w14:textId="77777777" w:rsidR="00AA7A6C" w:rsidRPr="00C82B98" w:rsidRDefault="00AA7A6C" w:rsidP="00AA7A6C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1D65B25" w14:textId="77777777" w:rsidR="00AA7A6C" w:rsidRPr="00C82B98" w:rsidRDefault="00AA7A6C" w:rsidP="00AA7A6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82B98">
        <w:rPr>
          <w:sz w:val="20"/>
          <w:szCs w:val="20"/>
        </w:rPr>
        <w:t>NAZWA WYKONAWCY:……………………………………………………………………..</w:t>
      </w:r>
    </w:p>
    <w:p w14:paraId="57736A3D" w14:textId="77777777" w:rsidR="00AA7A6C" w:rsidRPr="00C82B98" w:rsidRDefault="00AA7A6C" w:rsidP="00AA7A6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82B98">
        <w:rPr>
          <w:sz w:val="20"/>
          <w:szCs w:val="20"/>
        </w:rPr>
        <w:t>FORMA PROWADZONEJ DZIAŁALNOŚCI: .........................................................................</w:t>
      </w:r>
    </w:p>
    <w:p w14:paraId="01BF9129" w14:textId="77777777" w:rsidR="00AA7A6C" w:rsidRPr="00C82B98" w:rsidRDefault="00AA7A6C" w:rsidP="00AA7A6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82B98">
        <w:rPr>
          <w:sz w:val="20"/>
          <w:szCs w:val="20"/>
        </w:rPr>
        <w:t>ADRES:…………………………………………………………………………………………</w:t>
      </w:r>
    </w:p>
    <w:p w14:paraId="2D30940F" w14:textId="77777777" w:rsidR="00AA7A6C" w:rsidRPr="00C82B98" w:rsidRDefault="00AA7A6C" w:rsidP="00AA7A6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82B98">
        <w:rPr>
          <w:sz w:val="20"/>
          <w:szCs w:val="20"/>
        </w:rPr>
        <w:t>POWIAT:…………………………………WOJEWÓDZTWO …………………………….....</w:t>
      </w:r>
    </w:p>
    <w:p w14:paraId="3BACC5D7" w14:textId="77777777" w:rsidR="00AA7A6C" w:rsidRPr="00C82B98" w:rsidRDefault="00AA7A6C" w:rsidP="00AA7A6C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82B98">
        <w:rPr>
          <w:sz w:val="20"/>
          <w:szCs w:val="20"/>
          <w:lang w:val="de-DE"/>
        </w:rPr>
        <w:t>TEL.</w:t>
      </w:r>
      <w:r w:rsidRPr="00C82B98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E2E9109" w14:textId="77777777" w:rsidR="00AA7A6C" w:rsidRPr="00C82B98" w:rsidRDefault="00AA7A6C" w:rsidP="00AA7A6C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82B98">
        <w:rPr>
          <w:sz w:val="20"/>
          <w:szCs w:val="20"/>
          <w:lang w:val="de-DE"/>
        </w:rPr>
        <w:t xml:space="preserve">FAX </w:t>
      </w:r>
      <w:r w:rsidRPr="00C82B98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B7EEE80" w14:textId="77777777" w:rsidR="00AA7A6C" w:rsidRPr="00C82B98" w:rsidRDefault="00AA7A6C" w:rsidP="00AA7A6C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82B98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F904B17" w14:textId="77777777" w:rsidR="00AA7A6C" w:rsidRPr="00C82B98" w:rsidRDefault="00AA7A6C" w:rsidP="00AA7A6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82B98">
        <w:rPr>
          <w:sz w:val="20"/>
          <w:szCs w:val="20"/>
          <w:lang w:val="de-DE"/>
        </w:rPr>
        <w:t xml:space="preserve">NIP…………………………………. </w:t>
      </w:r>
      <w:r w:rsidRPr="00C82B98">
        <w:rPr>
          <w:sz w:val="20"/>
          <w:szCs w:val="20"/>
        </w:rPr>
        <w:t>REGON:………………………………………………...</w:t>
      </w:r>
    </w:p>
    <w:p w14:paraId="7D9D79BC" w14:textId="77777777" w:rsidR="00AA7A6C" w:rsidRPr="00C82B98" w:rsidRDefault="00AA7A6C" w:rsidP="00AA7A6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82B98">
        <w:rPr>
          <w:sz w:val="20"/>
          <w:szCs w:val="20"/>
        </w:rPr>
        <w:t>BANK/ NR KONTA ……………………………………………………………………………</w:t>
      </w:r>
    </w:p>
    <w:p w14:paraId="1D540CF9" w14:textId="77777777" w:rsidR="00AA7A6C" w:rsidRPr="00C82B98" w:rsidRDefault="00AA7A6C" w:rsidP="00AA7A6C">
      <w:pPr>
        <w:spacing w:line="360" w:lineRule="auto"/>
        <w:rPr>
          <w:sz w:val="20"/>
          <w:szCs w:val="20"/>
        </w:rPr>
      </w:pPr>
      <w:r w:rsidRPr="00C82B98">
        <w:rPr>
          <w:sz w:val="20"/>
          <w:szCs w:val="20"/>
        </w:rPr>
        <w:t>Do: Nazwa i siedziba Zamawiającego:</w:t>
      </w:r>
    </w:p>
    <w:p w14:paraId="3C8260AF" w14:textId="77777777" w:rsidR="00AA7A6C" w:rsidRPr="00C82B98" w:rsidRDefault="00AA7A6C" w:rsidP="00AA7A6C">
      <w:pPr>
        <w:ind w:right="-110"/>
        <w:rPr>
          <w:b/>
          <w:sz w:val="20"/>
          <w:szCs w:val="20"/>
        </w:rPr>
      </w:pPr>
      <w:r w:rsidRPr="00C82B98">
        <w:rPr>
          <w:b/>
          <w:sz w:val="20"/>
          <w:szCs w:val="20"/>
        </w:rPr>
        <w:t>Akademia Górniczo - Hutnicza</w:t>
      </w:r>
    </w:p>
    <w:p w14:paraId="70C3E433" w14:textId="77777777" w:rsidR="00AA7A6C" w:rsidRPr="00C82B98" w:rsidRDefault="00AA7A6C" w:rsidP="00AA7A6C">
      <w:pPr>
        <w:ind w:right="-110"/>
        <w:rPr>
          <w:b/>
          <w:sz w:val="20"/>
          <w:szCs w:val="20"/>
        </w:rPr>
      </w:pPr>
      <w:r w:rsidRPr="00C82B98">
        <w:rPr>
          <w:b/>
          <w:sz w:val="20"/>
          <w:szCs w:val="20"/>
        </w:rPr>
        <w:t>im. Stanisława Staszica w Krakowie</w:t>
      </w:r>
    </w:p>
    <w:p w14:paraId="2616756F" w14:textId="77777777" w:rsidR="00AA7A6C" w:rsidRPr="00C82B98" w:rsidRDefault="00AA7A6C" w:rsidP="00AA7A6C">
      <w:pPr>
        <w:ind w:right="-110"/>
        <w:rPr>
          <w:b/>
          <w:sz w:val="20"/>
          <w:szCs w:val="20"/>
        </w:rPr>
      </w:pPr>
      <w:r w:rsidRPr="00C82B98">
        <w:rPr>
          <w:b/>
          <w:sz w:val="20"/>
          <w:szCs w:val="20"/>
        </w:rPr>
        <w:t xml:space="preserve">Dział Zamówień Publicznych  </w:t>
      </w:r>
    </w:p>
    <w:p w14:paraId="46A3F55F" w14:textId="77777777" w:rsidR="00AA7A6C" w:rsidRPr="00C82B98" w:rsidRDefault="00AA7A6C" w:rsidP="00AA7A6C">
      <w:pPr>
        <w:ind w:right="-110"/>
        <w:rPr>
          <w:b/>
          <w:sz w:val="20"/>
          <w:szCs w:val="20"/>
        </w:rPr>
      </w:pPr>
      <w:r w:rsidRPr="00C82B98">
        <w:rPr>
          <w:b/>
          <w:sz w:val="20"/>
          <w:szCs w:val="20"/>
        </w:rPr>
        <w:t xml:space="preserve">Al. Mickiewicza 30, 30-059 Kraków,  </w:t>
      </w:r>
    </w:p>
    <w:p w14:paraId="1B091362" w14:textId="77777777" w:rsidR="00AA7A6C" w:rsidRPr="00C82B98" w:rsidRDefault="00AA7A6C" w:rsidP="00AA7A6C">
      <w:pPr>
        <w:ind w:firstLine="3969"/>
        <w:rPr>
          <w:b/>
          <w:sz w:val="20"/>
          <w:szCs w:val="20"/>
        </w:rPr>
      </w:pPr>
    </w:p>
    <w:p w14:paraId="46395039" w14:textId="127B7B0A" w:rsidR="00AA7A6C" w:rsidRPr="00C82B98" w:rsidRDefault="00AA7A6C" w:rsidP="00AA7A6C">
      <w:pPr>
        <w:widowControl w:val="0"/>
        <w:jc w:val="both"/>
        <w:rPr>
          <w:sz w:val="20"/>
          <w:szCs w:val="20"/>
        </w:rPr>
      </w:pPr>
      <w:r w:rsidRPr="00C82B98">
        <w:rPr>
          <w:sz w:val="20"/>
          <w:szCs w:val="20"/>
        </w:rPr>
        <w:t xml:space="preserve">Przystępując do postępowania o udzielenie zamówienia publicznego, którego przedmiotem jest </w:t>
      </w:r>
      <w:r w:rsidR="00C82B98" w:rsidRPr="00C82B98">
        <w:rPr>
          <w:b/>
          <w:bCs/>
          <w:kern w:val="2"/>
          <w:sz w:val="20"/>
          <w:szCs w:val="20"/>
        </w:rPr>
        <w:t xml:space="preserve">wynajęcie autokaru wraz z kierowcą na zajęcia terenowe dla studentów </w:t>
      </w:r>
      <w:proofErr w:type="spellStart"/>
      <w:r w:rsidR="00C82B98" w:rsidRPr="00C82B98">
        <w:rPr>
          <w:b/>
          <w:bCs/>
          <w:kern w:val="2"/>
          <w:sz w:val="20"/>
          <w:szCs w:val="20"/>
        </w:rPr>
        <w:t>INiG</w:t>
      </w:r>
      <w:proofErr w:type="spellEnd"/>
      <w:r w:rsidR="00C82B98" w:rsidRPr="00C82B98">
        <w:rPr>
          <w:b/>
          <w:bCs/>
          <w:kern w:val="2"/>
          <w:sz w:val="20"/>
          <w:szCs w:val="20"/>
        </w:rPr>
        <w:t xml:space="preserve"> oraz </w:t>
      </w:r>
      <w:proofErr w:type="spellStart"/>
      <w:r w:rsidR="00C82B98" w:rsidRPr="00C82B98">
        <w:rPr>
          <w:b/>
          <w:bCs/>
          <w:kern w:val="2"/>
          <w:sz w:val="20"/>
          <w:szCs w:val="20"/>
        </w:rPr>
        <w:t>GiGO</w:t>
      </w:r>
      <w:proofErr w:type="spellEnd"/>
      <w:r w:rsidR="00C82B98" w:rsidRPr="00C82B98">
        <w:rPr>
          <w:b/>
          <w:bCs/>
          <w:kern w:val="2"/>
          <w:sz w:val="20"/>
          <w:szCs w:val="20"/>
        </w:rPr>
        <w:t xml:space="preserve"> studiów niestacjonarnych Wydziału Wiertnictwa Nafty i Gazu - Kc-zp.272-408/21</w:t>
      </w:r>
      <w:r w:rsidRPr="00C82B98">
        <w:rPr>
          <w:b/>
          <w:sz w:val="20"/>
          <w:szCs w:val="20"/>
        </w:rPr>
        <w:t xml:space="preserve">, </w:t>
      </w:r>
      <w:r w:rsidRPr="00C82B98">
        <w:rPr>
          <w:sz w:val="20"/>
          <w:szCs w:val="20"/>
        </w:rPr>
        <w:t>oferuję realizację przedmiotu zamówienia, zgodnie z zasadami określonymi w specyfikacji istotnych warunków zamówienia.</w:t>
      </w:r>
    </w:p>
    <w:p w14:paraId="37DACB27" w14:textId="77777777" w:rsidR="00C82B98" w:rsidRPr="00C82B98" w:rsidRDefault="00C82B98" w:rsidP="00AA7A6C">
      <w:pPr>
        <w:widowControl w:val="0"/>
        <w:jc w:val="both"/>
        <w:rPr>
          <w:sz w:val="20"/>
          <w:szCs w:val="20"/>
        </w:rPr>
      </w:pPr>
    </w:p>
    <w:p w14:paraId="62D26DF2" w14:textId="79FE9437" w:rsidR="00C82B98" w:rsidRPr="00C82B98" w:rsidRDefault="00C82B98" w:rsidP="00C82B98">
      <w:pPr>
        <w:pStyle w:val="Nagwek"/>
        <w:tabs>
          <w:tab w:val="right" w:pos="4536"/>
          <w:tab w:val="right" w:pos="8507"/>
        </w:tabs>
        <w:spacing w:line="360" w:lineRule="auto"/>
        <w:jc w:val="both"/>
      </w:pPr>
      <w:r w:rsidRPr="00C82B98">
        <w:rPr>
          <w:b/>
        </w:rPr>
        <w:t xml:space="preserve">Cena brutto za maks. ilość km tj. </w:t>
      </w:r>
      <w:r w:rsidRPr="00C82B98">
        <w:t>1200</w:t>
      </w:r>
      <w:r w:rsidRPr="00C82B98">
        <w:t xml:space="preserve"> </w:t>
      </w:r>
      <w:r w:rsidRPr="00C82B98">
        <w:t>km</w:t>
      </w:r>
      <w:r w:rsidRPr="00C82B98">
        <w:rPr>
          <w:b/>
        </w:rPr>
        <w:t xml:space="preserve">:  </w:t>
      </w:r>
      <w:r w:rsidRPr="00C82B98">
        <w:t xml:space="preserve"> .............................................</w:t>
      </w:r>
      <w:r w:rsidRPr="00C82B98">
        <w:rPr>
          <w:b/>
        </w:rPr>
        <w:t xml:space="preserve"> PLN</w:t>
      </w:r>
    </w:p>
    <w:p w14:paraId="3DD0CF68" w14:textId="77777777" w:rsidR="00C82B98" w:rsidRPr="00C82B98" w:rsidRDefault="00C82B98" w:rsidP="00C82B98">
      <w:pPr>
        <w:widowControl w:val="0"/>
        <w:rPr>
          <w:b/>
          <w:sz w:val="20"/>
          <w:szCs w:val="20"/>
        </w:rPr>
      </w:pPr>
    </w:p>
    <w:p w14:paraId="0EB1913E" w14:textId="77777777" w:rsidR="00C82B98" w:rsidRPr="00C82B98" w:rsidRDefault="00C82B98" w:rsidP="00C82B98">
      <w:pPr>
        <w:widowControl w:val="0"/>
        <w:jc w:val="both"/>
        <w:rPr>
          <w:b/>
          <w:sz w:val="20"/>
          <w:szCs w:val="20"/>
        </w:rPr>
      </w:pPr>
      <w:r w:rsidRPr="00C82B98">
        <w:rPr>
          <w:sz w:val="20"/>
          <w:szCs w:val="20"/>
        </w:rPr>
        <w:t>Słownie brutto</w:t>
      </w:r>
      <w:r w:rsidRPr="00C82B98">
        <w:rPr>
          <w:b/>
          <w:sz w:val="20"/>
          <w:szCs w:val="20"/>
        </w:rPr>
        <w:t xml:space="preserve">: </w:t>
      </w:r>
      <w:r w:rsidRPr="00C82B98">
        <w:rPr>
          <w:sz w:val="20"/>
          <w:szCs w:val="20"/>
        </w:rPr>
        <w:t>............................................................................................................................</w:t>
      </w:r>
    </w:p>
    <w:p w14:paraId="4D1D9D70" w14:textId="77777777" w:rsidR="00C82B98" w:rsidRPr="00C82B98" w:rsidRDefault="00C82B98" w:rsidP="00C82B98">
      <w:pPr>
        <w:pStyle w:val="Tekstpodstawowy"/>
        <w:rPr>
          <w:sz w:val="20"/>
          <w:szCs w:val="20"/>
        </w:rPr>
      </w:pPr>
      <w:r w:rsidRPr="00C82B98">
        <w:rPr>
          <w:sz w:val="20"/>
          <w:szCs w:val="20"/>
        </w:rPr>
        <w:t xml:space="preserve">Powyższa cena zawiera właściwą stawkę podatku VAT </w:t>
      </w:r>
    </w:p>
    <w:p w14:paraId="042DA815" w14:textId="77777777" w:rsidR="00C82B98" w:rsidRPr="00C82B98" w:rsidRDefault="00C82B98" w:rsidP="00C82B98">
      <w:pPr>
        <w:pStyle w:val="Tekstpodstawowy"/>
        <w:spacing w:line="240" w:lineRule="auto"/>
        <w:rPr>
          <w:b w:val="0"/>
          <w:sz w:val="20"/>
          <w:szCs w:val="20"/>
        </w:rPr>
      </w:pPr>
      <w:r w:rsidRPr="00C82B98">
        <w:rPr>
          <w:b w:val="0"/>
          <w:sz w:val="20"/>
          <w:szCs w:val="20"/>
        </w:rPr>
        <w:t>Cena netto za 1 km trasy wynosi:   ………………………………….PLN</w:t>
      </w:r>
    </w:p>
    <w:p w14:paraId="6695F1A9" w14:textId="77777777" w:rsidR="00C82B98" w:rsidRPr="00C82B98" w:rsidRDefault="00C82B98" w:rsidP="00C82B98">
      <w:pPr>
        <w:jc w:val="both"/>
        <w:rPr>
          <w:b/>
          <w:sz w:val="20"/>
          <w:szCs w:val="20"/>
          <w:u w:val="single"/>
        </w:rPr>
      </w:pPr>
    </w:p>
    <w:p w14:paraId="2164DDE7" w14:textId="77777777" w:rsidR="00C82B98" w:rsidRPr="00C82B98" w:rsidRDefault="00C82B98" w:rsidP="00C82B98">
      <w:pPr>
        <w:jc w:val="both"/>
        <w:rPr>
          <w:b/>
          <w:sz w:val="20"/>
          <w:szCs w:val="20"/>
          <w:u w:val="single"/>
        </w:rPr>
      </w:pPr>
      <w:r w:rsidRPr="00C82B98">
        <w:rPr>
          <w:b/>
          <w:sz w:val="20"/>
          <w:szCs w:val="20"/>
          <w:u w:val="single"/>
        </w:rPr>
        <w:t>Kryterium oceny ofert:</w:t>
      </w:r>
    </w:p>
    <w:p w14:paraId="35A1A3E9" w14:textId="77777777" w:rsidR="00C82B98" w:rsidRPr="00C82B98" w:rsidRDefault="00C82B98" w:rsidP="00C82B98">
      <w:pPr>
        <w:jc w:val="both"/>
        <w:rPr>
          <w:sz w:val="20"/>
          <w:szCs w:val="20"/>
        </w:rPr>
      </w:pPr>
      <w:r w:rsidRPr="00C82B98">
        <w:rPr>
          <w:b/>
          <w:sz w:val="20"/>
          <w:szCs w:val="20"/>
        </w:rPr>
        <w:t>Rok produkcji autokaru</w:t>
      </w:r>
      <w:r w:rsidRPr="00C82B98">
        <w:rPr>
          <w:sz w:val="20"/>
          <w:szCs w:val="20"/>
        </w:rPr>
        <w:t xml:space="preserve">  </w:t>
      </w:r>
      <w:r w:rsidRPr="00C82B98">
        <w:rPr>
          <w:b/>
          <w:sz w:val="20"/>
          <w:szCs w:val="20"/>
        </w:rPr>
        <w:t>- ……………, nr rejestracyjny  …………………….</w:t>
      </w:r>
    </w:p>
    <w:p w14:paraId="1519F5F1" w14:textId="77777777" w:rsidR="00C82B98" w:rsidRPr="00C82B98" w:rsidRDefault="00C82B98" w:rsidP="00C82B9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C82B98">
        <w:rPr>
          <w:i/>
          <w:sz w:val="20"/>
          <w:szCs w:val="20"/>
        </w:rPr>
        <w:t xml:space="preserve"> (brak wskazania nr rejestracyjnego pojazdów będzie skutkował odrzuceniem oferty)</w:t>
      </w:r>
      <w:r w:rsidRPr="00C82B98">
        <w:rPr>
          <w:sz w:val="20"/>
          <w:szCs w:val="20"/>
        </w:rPr>
        <w:t xml:space="preserve"> </w:t>
      </w:r>
      <w:r w:rsidRPr="00C82B98">
        <w:rPr>
          <w:b/>
          <w:sz w:val="20"/>
          <w:szCs w:val="20"/>
        </w:rPr>
        <w:t>oraz podstawa dysponowania …………………………………………………….</w:t>
      </w:r>
    </w:p>
    <w:p w14:paraId="1FFCDF4B" w14:textId="77777777" w:rsidR="00C82B98" w:rsidRPr="00C82B98" w:rsidRDefault="00C82B98" w:rsidP="00C82B9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FC76856" w14:textId="22AA7378" w:rsidR="00AA7A6C" w:rsidRPr="00C82B98" w:rsidRDefault="00C82B98" w:rsidP="00C82B9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2B98">
        <w:rPr>
          <w:b/>
          <w:sz w:val="20"/>
          <w:szCs w:val="20"/>
        </w:rPr>
        <w:t xml:space="preserve">Termin realizacji umowy: </w:t>
      </w:r>
      <w:r w:rsidRPr="00C82B98">
        <w:rPr>
          <w:sz w:val="20"/>
          <w:szCs w:val="20"/>
        </w:rPr>
        <w:t>zgodnie z SIWZ</w:t>
      </w:r>
    </w:p>
    <w:p w14:paraId="0CC14E1B" w14:textId="77777777" w:rsidR="00C82B98" w:rsidRPr="00C82B98" w:rsidRDefault="00C82B98" w:rsidP="00AA7A6C">
      <w:pPr>
        <w:rPr>
          <w:sz w:val="20"/>
          <w:szCs w:val="20"/>
        </w:rPr>
      </w:pPr>
    </w:p>
    <w:p w14:paraId="34250C35" w14:textId="77777777" w:rsidR="00AA7A6C" w:rsidRPr="00C82B98" w:rsidRDefault="00AA7A6C" w:rsidP="00AA7A6C">
      <w:pPr>
        <w:tabs>
          <w:tab w:val="left" w:pos="426"/>
        </w:tabs>
        <w:jc w:val="both"/>
        <w:rPr>
          <w:sz w:val="20"/>
          <w:szCs w:val="20"/>
        </w:rPr>
      </w:pPr>
      <w:r w:rsidRPr="00C82B98">
        <w:rPr>
          <w:b/>
          <w:sz w:val="20"/>
          <w:szCs w:val="20"/>
        </w:rPr>
        <w:t xml:space="preserve">Termin płatności: </w:t>
      </w:r>
      <w:r w:rsidRPr="00C82B98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C522ED0" w14:textId="77777777" w:rsidR="00AA7A6C" w:rsidRPr="00AA7A6C" w:rsidRDefault="00AA7A6C" w:rsidP="00AA7A6C">
      <w:pPr>
        <w:jc w:val="right"/>
        <w:rPr>
          <w:sz w:val="22"/>
          <w:szCs w:val="22"/>
        </w:rPr>
      </w:pPr>
    </w:p>
    <w:p w14:paraId="47DAA812" w14:textId="1C7F6BC8" w:rsidR="00AA7A6C" w:rsidRDefault="00AA7A6C" w:rsidP="00AA7A6C">
      <w:pPr>
        <w:jc w:val="right"/>
        <w:rPr>
          <w:sz w:val="22"/>
          <w:szCs w:val="22"/>
        </w:rPr>
      </w:pPr>
    </w:p>
    <w:p w14:paraId="5F569997" w14:textId="184F3011" w:rsidR="00C82B98" w:rsidRDefault="00C82B98" w:rsidP="00AA7A6C">
      <w:pPr>
        <w:jc w:val="right"/>
        <w:rPr>
          <w:sz w:val="22"/>
          <w:szCs w:val="22"/>
        </w:rPr>
      </w:pPr>
    </w:p>
    <w:p w14:paraId="30F3B978" w14:textId="111EFA67" w:rsidR="00C82B98" w:rsidRDefault="00C82B98" w:rsidP="00AA7A6C">
      <w:pPr>
        <w:jc w:val="right"/>
        <w:rPr>
          <w:sz w:val="22"/>
          <w:szCs w:val="22"/>
        </w:rPr>
      </w:pPr>
    </w:p>
    <w:p w14:paraId="6C78F1AB" w14:textId="76DC2C6C" w:rsidR="00C82B98" w:rsidRDefault="00C82B98" w:rsidP="00AA7A6C">
      <w:pPr>
        <w:jc w:val="right"/>
        <w:rPr>
          <w:sz w:val="22"/>
          <w:szCs w:val="22"/>
        </w:rPr>
      </w:pPr>
    </w:p>
    <w:p w14:paraId="77A11C73" w14:textId="7ACD534C" w:rsidR="00C82B98" w:rsidRDefault="00C82B98" w:rsidP="00AA7A6C">
      <w:pPr>
        <w:jc w:val="right"/>
        <w:rPr>
          <w:sz w:val="22"/>
          <w:szCs w:val="22"/>
        </w:rPr>
      </w:pPr>
    </w:p>
    <w:p w14:paraId="32017DA0" w14:textId="77777777" w:rsidR="00C82B98" w:rsidRPr="00AA7A6C" w:rsidRDefault="00C82B98" w:rsidP="00AA7A6C">
      <w:pPr>
        <w:jc w:val="right"/>
        <w:rPr>
          <w:sz w:val="22"/>
          <w:szCs w:val="22"/>
        </w:rPr>
      </w:pPr>
    </w:p>
    <w:p w14:paraId="2A6E9175" w14:textId="77777777" w:rsidR="00AA7A6C" w:rsidRPr="00AA7A6C" w:rsidRDefault="00AA7A6C" w:rsidP="00AA7A6C">
      <w:pPr>
        <w:rPr>
          <w:b/>
          <w:sz w:val="20"/>
          <w:szCs w:val="20"/>
          <w:u w:val="single"/>
        </w:rPr>
      </w:pPr>
      <w:r w:rsidRPr="00AA7A6C">
        <w:rPr>
          <w:b/>
          <w:sz w:val="20"/>
          <w:szCs w:val="20"/>
          <w:u w:val="single"/>
        </w:rPr>
        <w:lastRenderedPageBreak/>
        <w:t>Jednocześnie oświadczamy, że:</w:t>
      </w:r>
    </w:p>
    <w:p w14:paraId="6ECF03F4" w14:textId="77777777" w:rsidR="00AA7A6C" w:rsidRPr="00AA7A6C" w:rsidRDefault="00AA7A6C" w:rsidP="00AA7A6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AA7A6C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16D7884D" w14:textId="77777777" w:rsidR="00AA7A6C" w:rsidRPr="00AA7A6C" w:rsidRDefault="00AA7A6C" w:rsidP="00AA7A6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AA7A6C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A7A6C">
        <w:rPr>
          <w:color w:val="000000"/>
          <w:sz w:val="20"/>
          <w:szCs w:val="20"/>
        </w:rPr>
        <w:t xml:space="preserve"> i nie wnosimy do nich żadnych zastrzeżeń.</w:t>
      </w:r>
    </w:p>
    <w:p w14:paraId="6594B1BC" w14:textId="77777777"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Oświadczam, że wypełniłem obowiązki informacyjne przewidziane w art. 13 lub art. 14 RODO</w:t>
      </w:r>
      <w:r w:rsidRPr="00AA7A6C">
        <w:rPr>
          <w:sz w:val="20"/>
          <w:szCs w:val="20"/>
          <w:vertAlign w:val="superscript"/>
        </w:rPr>
        <w:t>1</w:t>
      </w:r>
      <w:r w:rsidRPr="00AA7A6C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AA7A6C">
        <w:rPr>
          <w:sz w:val="20"/>
          <w:szCs w:val="20"/>
          <w:vertAlign w:val="superscript"/>
        </w:rPr>
        <w:t>2</w:t>
      </w:r>
      <w:r w:rsidRPr="00AA7A6C">
        <w:rPr>
          <w:sz w:val="20"/>
          <w:szCs w:val="20"/>
        </w:rPr>
        <w:t xml:space="preserve"> </w:t>
      </w:r>
    </w:p>
    <w:p w14:paraId="1473693E" w14:textId="77777777" w:rsidR="00AA7A6C" w:rsidRPr="00AA7A6C" w:rsidRDefault="00AA7A6C" w:rsidP="00AA7A6C">
      <w:pPr>
        <w:ind w:left="360"/>
        <w:jc w:val="both"/>
        <w:rPr>
          <w:i/>
          <w:sz w:val="20"/>
          <w:szCs w:val="20"/>
        </w:rPr>
      </w:pPr>
      <w:r w:rsidRPr="00AA7A6C">
        <w:rPr>
          <w:i/>
          <w:sz w:val="20"/>
          <w:szCs w:val="20"/>
          <w:vertAlign w:val="superscript"/>
        </w:rPr>
        <w:t>1</w:t>
      </w:r>
      <w:r w:rsidRPr="00AA7A6C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99313D" w14:textId="77777777" w:rsidR="00AA7A6C" w:rsidRPr="00AA7A6C" w:rsidRDefault="00AA7A6C" w:rsidP="00AA7A6C">
      <w:pPr>
        <w:ind w:left="360"/>
        <w:jc w:val="both"/>
        <w:rPr>
          <w:i/>
          <w:sz w:val="20"/>
          <w:szCs w:val="20"/>
        </w:rPr>
      </w:pPr>
      <w:r w:rsidRPr="00AA7A6C">
        <w:rPr>
          <w:i/>
          <w:sz w:val="20"/>
          <w:szCs w:val="20"/>
          <w:vertAlign w:val="superscript"/>
        </w:rPr>
        <w:t>2</w:t>
      </w:r>
      <w:r w:rsidRPr="00AA7A6C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02B019" w14:textId="77777777" w:rsidR="00AA7A6C" w:rsidRPr="00AA7A6C" w:rsidRDefault="00AA7A6C" w:rsidP="00AA7A6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AA7A6C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A7A6C" w:rsidRPr="00AA7A6C" w14:paraId="499E1098" w14:textId="77777777" w:rsidTr="00FE13A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A9F19" w14:textId="77777777" w:rsidR="00AA7A6C" w:rsidRPr="00AA7A6C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7A6C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67121" w14:textId="77777777" w:rsidR="00AA7A6C" w:rsidRPr="00AA7A6C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7A6C">
              <w:rPr>
                <w:sz w:val="20"/>
                <w:szCs w:val="20"/>
              </w:rPr>
              <w:t xml:space="preserve">Opis części zamówienia, którą wykonawca </w:t>
            </w:r>
          </w:p>
          <w:p w14:paraId="4FCEB9CE" w14:textId="77777777" w:rsidR="00AA7A6C" w:rsidRPr="00AA7A6C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7A6C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B043A" w14:textId="77777777" w:rsidR="00AA7A6C" w:rsidRPr="00AA7A6C" w:rsidRDefault="00AA7A6C" w:rsidP="00AA7A6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7A6C">
              <w:rPr>
                <w:sz w:val="20"/>
                <w:szCs w:val="20"/>
              </w:rPr>
              <w:t>Nazwa podwykonawcy</w:t>
            </w:r>
            <w:r w:rsidRPr="00AA7A6C">
              <w:rPr>
                <w:sz w:val="20"/>
                <w:szCs w:val="20"/>
              </w:rPr>
              <w:br/>
              <w:t>(o ile jest znana)</w:t>
            </w:r>
          </w:p>
        </w:tc>
      </w:tr>
      <w:tr w:rsidR="00AA7A6C" w:rsidRPr="00AA7A6C" w14:paraId="11C7B502" w14:textId="77777777" w:rsidTr="00FE13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F63CB" w14:textId="77777777" w:rsidR="00AA7A6C" w:rsidRPr="00AA7A6C" w:rsidRDefault="00AA7A6C" w:rsidP="00AA7A6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45503" w14:textId="77777777" w:rsidR="00AA7A6C" w:rsidRPr="00AA7A6C" w:rsidRDefault="00AA7A6C" w:rsidP="00AA7A6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E2E01" w14:textId="77777777" w:rsidR="00AA7A6C" w:rsidRPr="00AA7A6C" w:rsidRDefault="00AA7A6C" w:rsidP="00AA7A6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77BCA2" w14:textId="77777777"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Upoważnionymi do reprezentowania naszej firmy są następujące osoby:</w:t>
      </w:r>
    </w:p>
    <w:p w14:paraId="4D8C6173" w14:textId="77777777" w:rsidR="00AA7A6C" w:rsidRPr="00AA7A6C" w:rsidRDefault="00AA7A6C" w:rsidP="00AA7A6C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AA7A6C">
        <w:rPr>
          <w:b/>
          <w:bCs/>
          <w:kern w:val="32"/>
          <w:sz w:val="20"/>
          <w:szCs w:val="20"/>
        </w:rPr>
        <w:tab/>
        <w:t>Imię i Nazwisko</w:t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  <w:r w:rsidRPr="00AA7A6C">
        <w:rPr>
          <w:b/>
          <w:bCs/>
          <w:kern w:val="32"/>
          <w:sz w:val="20"/>
          <w:szCs w:val="20"/>
        </w:rPr>
        <w:tab/>
      </w:r>
    </w:p>
    <w:p w14:paraId="1D836760" w14:textId="77777777" w:rsidR="00AA7A6C" w:rsidRPr="00AA7A6C" w:rsidRDefault="00AA7A6C" w:rsidP="00AA7A6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AA7A6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AA7A6C">
        <w:rPr>
          <w:sz w:val="20"/>
          <w:szCs w:val="20"/>
        </w:rPr>
        <w:tab/>
      </w:r>
      <w:r w:rsidRPr="00AA7A6C">
        <w:rPr>
          <w:sz w:val="20"/>
          <w:szCs w:val="20"/>
        </w:rPr>
        <w:tab/>
        <w:t xml:space="preserve"> </w:t>
      </w:r>
    </w:p>
    <w:p w14:paraId="5521853F" w14:textId="77777777" w:rsidR="00AA7A6C" w:rsidRPr="00AA7A6C" w:rsidRDefault="00AA7A6C" w:rsidP="00AA7A6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0201A4A5" w14:textId="77777777" w:rsidR="00AA7A6C" w:rsidRPr="00AA7A6C" w:rsidRDefault="00AA7A6C" w:rsidP="00AA7A6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AA7A6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AA7A6C">
        <w:rPr>
          <w:sz w:val="20"/>
          <w:szCs w:val="20"/>
        </w:rPr>
        <w:tab/>
      </w:r>
      <w:r w:rsidRPr="00AA7A6C">
        <w:rPr>
          <w:sz w:val="20"/>
          <w:szCs w:val="20"/>
        </w:rPr>
        <w:tab/>
        <w:t xml:space="preserve"> </w:t>
      </w:r>
    </w:p>
    <w:p w14:paraId="141610DB" w14:textId="77777777"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upoważnienie dla powyżej wskazanych osób wynika z następującego (</w:t>
      </w:r>
      <w:proofErr w:type="spellStart"/>
      <w:r w:rsidRPr="00AA7A6C">
        <w:rPr>
          <w:sz w:val="20"/>
          <w:szCs w:val="20"/>
        </w:rPr>
        <w:t>ych</w:t>
      </w:r>
      <w:proofErr w:type="spellEnd"/>
      <w:r w:rsidRPr="00AA7A6C">
        <w:rPr>
          <w:sz w:val="20"/>
          <w:szCs w:val="20"/>
        </w:rPr>
        <w:t>) dokumentu(ów)</w:t>
      </w:r>
    </w:p>
    <w:p w14:paraId="2D915CE8" w14:textId="77777777" w:rsidR="00AA7A6C" w:rsidRPr="00AA7A6C" w:rsidRDefault="00AA7A6C" w:rsidP="00AA7A6C">
      <w:p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3CA5F55E" w14:textId="77777777" w:rsidR="00AA7A6C" w:rsidRPr="00AA7A6C" w:rsidRDefault="00AA7A6C" w:rsidP="00AA7A6C">
      <w:pPr>
        <w:numPr>
          <w:ilvl w:val="0"/>
          <w:numId w:val="1"/>
        </w:numPr>
        <w:jc w:val="both"/>
        <w:rPr>
          <w:sz w:val="20"/>
          <w:szCs w:val="20"/>
        </w:rPr>
      </w:pPr>
      <w:r w:rsidRPr="00AA7A6C">
        <w:rPr>
          <w:sz w:val="20"/>
          <w:szCs w:val="20"/>
        </w:rPr>
        <w:t>załącznikami do niniejszej oferty są:</w:t>
      </w:r>
    </w:p>
    <w:p w14:paraId="45C2DCC2" w14:textId="77777777" w:rsidR="00AA7A6C" w:rsidRPr="00AA7A6C" w:rsidRDefault="00AA7A6C" w:rsidP="00AA7A6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A7A6C">
        <w:rPr>
          <w:sz w:val="20"/>
          <w:szCs w:val="20"/>
        </w:rPr>
        <w:t>………………………………………………………………………………………….</w:t>
      </w:r>
    </w:p>
    <w:p w14:paraId="5F9BCE80" w14:textId="77777777" w:rsidR="00AA7A6C" w:rsidRPr="00AA7A6C" w:rsidRDefault="00AA7A6C" w:rsidP="00AA7A6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A7A6C">
        <w:rPr>
          <w:sz w:val="20"/>
          <w:szCs w:val="20"/>
        </w:rPr>
        <w:t>……………………………………………..……………………………………………</w:t>
      </w:r>
    </w:p>
    <w:p w14:paraId="774DDE09" w14:textId="77777777" w:rsidR="00AA7A6C" w:rsidRPr="00AA7A6C" w:rsidRDefault="00AA7A6C" w:rsidP="00AA7A6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A7A6C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8F00A3B" w14:textId="77777777" w:rsidR="00AA7A6C" w:rsidRPr="00AA7A6C" w:rsidRDefault="00AA7A6C" w:rsidP="00AA7A6C">
      <w:pPr>
        <w:jc w:val="right"/>
        <w:rPr>
          <w:sz w:val="20"/>
          <w:szCs w:val="20"/>
        </w:rPr>
      </w:pPr>
    </w:p>
    <w:p w14:paraId="3BC5567F" w14:textId="77777777" w:rsidR="00AA7A6C" w:rsidRPr="00AA7A6C" w:rsidRDefault="00AA7A6C" w:rsidP="00AA7A6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AA7A6C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AA7A6C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AA7A6C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AA7A6C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AA7A6C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AA7A6C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AA7A6C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AA7A6C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1C94108B" w14:textId="77777777" w:rsidR="00FE545C" w:rsidRPr="00AA7A6C" w:rsidRDefault="00FE545C" w:rsidP="00AA7A6C"/>
    <w:sectPr w:rsidR="00FE545C" w:rsidRPr="00AA7A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0F80C" w14:textId="77777777" w:rsidR="003C43EC" w:rsidRDefault="003C43EC">
      <w:r>
        <w:separator/>
      </w:r>
    </w:p>
  </w:endnote>
  <w:endnote w:type="continuationSeparator" w:id="0">
    <w:p w14:paraId="73BD2934" w14:textId="77777777" w:rsidR="003C43EC" w:rsidRDefault="003C4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B4AB9" w14:textId="77777777" w:rsidR="00CB3FE3" w:rsidRDefault="00CB3F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D46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136AB" w14:textId="77777777" w:rsidR="00CB3FE3" w:rsidRDefault="00CB3F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A04B0" w14:textId="77777777" w:rsidR="003C43EC" w:rsidRDefault="003C43EC">
      <w:r>
        <w:separator/>
      </w:r>
    </w:p>
  </w:footnote>
  <w:footnote w:type="continuationSeparator" w:id="0">
    <w:p w14:paraId="24F591A9" w14:textId="77777777" w:rsidR="003C43EC" w:rsidRDefault="003C4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CC41C" w14:textId="77777777" w:rsidR="00CB3FE3" w:rsidRDefault="00CB3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EF4A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A451D" w14:textId="77777777" w:rsidR="00CB3FE3" w:rsidRDefault="00CB3F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3E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43EC"/>
    <w:rsid w:val="004B7300"/>
    <w:rsid w:val="004C6753"/>
    <w:rsid w:val="00595C87"/>
    <w:rsid w:val="005D2C65"/>
    <w:rsid w:val="005E6D94"/>
    <w:rsid w:val="0063308A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7A6C"/>
    <w:rsid w:val="00B774DC"/>
    <w:rsid w:val="00C82B98"/>
    <w:rsid w:val="00C969A6"/>
    <w:rsid w:val="00CA7D36"/>
    <w:rsid w:val="00CB3FE3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D640C"/>
  <w15:chartTrackingRefBased/>
  <w15:docId w15:val="{D8815D8D-3016-4B0B-9DEF-AC98ABCE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5724B-8FDA-4684-B010-BC000AF7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3976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Patrycja Droździel</cp:lastModifiedBy>
  <cp:revision>5</cp:revision>
  <cp:lastPrinted>1899-12-31T23:00:00Z</cp:lastPrinted>
  <dcterms:created xsi:type="dcterms:W3CDTF">2021-08-16T09:06:00Z</dcterms:created>
  <dcterms:modified xsi:type="dcterms:W3CDTF">2021-08-16T09:25:00Z</dcterms:modified>
</cp:coreProperties>
</file>