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3A9C4" w14:textId="77777777" w:rsidR="00B632F2" w:rsidRPr="001905D5" w:rsidRDefault="00B632F2" w:rsidP="00B632F2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1644BEB7" w14:textId="77777777" w:rsidR="00B632F2" w:rsidRPr="001905D5" w:rsidRDefault="00B632F2" w:rsidP="00B632F2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6552548" w14:textId="77777777" w:rsidR="00B632F2" w:rsidRPr="001905D5" w:rsidRDefault="00B632F2" w:rsidP="00B632F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6B841AD6" w14:textId="77777777" w:rsidR="00B632F2" w:rsidRPr="001905D5" w:rsidRDefault="00B632F2" w:rsidP="00B632F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6068239" w14:textId="77777777" w:rsidR="00B632F2" w:rsidRPr="001905D5" w:rsidRDefault="00B632F2" w:rsidP="00B632F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02BE8F91" w14:textId="77777777" w:rsidR="00B632F2" w:rsidRPr="001905D5" w:rsidRDefault="00B632F2" w:rsidP="00B632F2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63964C65" w14:textId="77777777" w:rsidR="00B632F2" w:rsidRPr="001905D5" w:rsidRDefault="00B632F2" w:rsidP="00B632F2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17FDAAAB" w14:textId="77777777" w:rsidR="00B632F2" w:rsidRPr="001905D5" w:rsidRDefault="00B632F2" w:rsidP="00B632F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798922C8" w14:textId="77777777" w:rsidR="00B632F2" w:rsidRPr="001905D5" w:rsidRDefault="00B632F2" w:rsidP="00B632F2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1D08497F" w14:textId="77777777" w:rsidR="00B632F2" w:rsidRPr="001905D5" w:rsidRDefault="00B632F2" w:rsidP="00B632F2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61F843E8" w14:textId="77777777" w:rsidR="00B632F2" w:rsidRPr="001905D5" w:rsidRDefault="00B632F2" w:rsidP="00B632F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C521305" w14:textId="77777777" w:rsidR="00B632F2" w:rsidRPr="001905D5" w:rsidRDefault="00B632F2" w:rsidP="00B632F2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43B06455" w14:textId="77777777" w:rsidR="00B632F2" w:rsidRDefault="00B632F2" w:rsidP="00B632F2">
      <w:pPr>
        <w:spacing w:line="254" w:lineRule="auto"/>
        <w:rPr>
          <w:rFonts w:ascii="Arial" w:hAnsi="Arial" w:cs="Arial"/>
        </w:rPr>
      </w:pPr>
    </w:p>
    <w:p w14:paraId="6105EF96" w14:textId="77777777" w:rsidR="00B632F2" w:rsidRPr="007C6E4C" w:rsidRDefault="00B632F2" w:rsidP="00B632F2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OŚWIADCZENIE WYKONAWCY</w:t>
      </w:r>
    </w:p>
    <w:p w14:paraId="3BC53E1C" w14:textId="77777777" w:rsidR="00B632F2" w:rsidRPr="007C6E4C" w:rsidRDefault="00B632F2" w:rsidP="00B632F2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składane na podstawie art. 125 ust. 1 ustawy z dnia 11 września 2019 r.</w:t>
      </w:r>
    </w:p>
    <w:p w14:paraId="18EC923D" w14:textId="77777777" w:rsidR="00B632F2" w:rsidRPr="007C6E4C" w:rsidRDefault="00B632F2" w:rsidP="00B632F2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7C6E4C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46B2EE60" w14:textId="77777777" w:rsidR="00B632F2" w:rsidRPr="007C6E4C" w:rsidRDefault="00B632F2" w:rsidP="00B632F2">
      <w:pPr>
        <w:widowControl w:val="0"/>
        <w:spacing w:before="240" w:after="24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96FA5E6" w14:textId="4F65C006" w:rsidR="00B632F2" w:rsidRPr="007C6E4C" w:rsidRDefault="00B632F2" w:rsidP="00B632F2">
      <w:pPr>
        <w:widowControl w:val="0"/>
        <w:spacing w:after="0" w:line="360" w:lineRule="auto"/>
        <w:ind w:firstLine="708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pn. </w:t>
      </w:r>
      <w:r w:rsidR="00F35C30" w:rsidRPr="007C6E4C">
        <w:rPr>
          <w:b/>
          <w:bCs/>
          <w:kern w:val="2"/>
          <w:sz w:val="20"/>
          <w:szCs w:val="20"/>
        </w:rPr>
        <w:t xml:space="preserve">wynajęcie autokaru wraz z kierowcą na zajęcia terenowe dla studentów </w:t>
      </w:r>
      <w:proofErr w:type="spellStart"/>
      <w:r w:rsidR="00F35C30" w:rsidRPr="007C6E4C">
        <w:rPr>
          <w:b/>
          <w:bCs/>
          <w:kern w:val="2"/>
          <w:sz w:val="20"/>
          <w:szCs w:val="20"/>
        </w:rPr>
        <w:t>INiG</w:t>
      </w:r>
      <w:proofErr w:type="spellEnd"/>
      <w:r w:rsidR="00F35C30" w:rsidRPr="007C6E4C">
        <w:rPr>
          <w:b/>
          <w:bCs/>
          <w:kern w:val="2"/>
          <w:sz w:val="20"/>
          <w:szCs w:val="20"/>
        </w:rPr>
        <w:t xml:space="preserve"> oraz </w:t>
      </w:r>
      <w:proofErr w:type="spellStart"/>
      <w:r w:rsidR="00F35C30" w:rsidRPr="007C6E4C">
        <w:rPr>
          <w:b/>
          <w:bCs/>
          <w:kern w:val="2"/>
          <w:sz w:val="20"/>
          <w:szCs w:val="20"/>
        </w:rPr>
        <w:t>GiGO</w:t>
      </w:r>
      <w:proofErr w:type="spellEnd"/>
      <w:r w:rsidR="00F35C30" w:rsidRPr="007C6E4C">
        <w:rPr>
          <w:b/>
          <w:bCs/>
          <w:kern w:val="2"/>
          <w:sz w:val="20"/>
          <w:szCs w:val="20"/>
        </w:rPr>
        <w:t xml:space="preserve"> studiów niestacjonarnych Wydziału Wiertnictwa Nafty i Gazu - Kc-zp.272-408</w:t>
      </w:r>
      <w:r w:rsidRPr="007C6E4C">
        <w:rPr>
          <w:b/>
          <w:bCs/>
          <w:sz w:val="20"/>
          <w:szCs w:val="20"/>
        </w:rPr>
        <w:t xml:space="preserve">, </w:t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prowadzonego przez </w:t>
      </w:r>
      <w:r w:rsidRPr="007C6E4C">
        <w:rPr>
          <w:rFonts w:eastAsia="Times New Roman" w:cs="Calibri"/>
          <w:b/>
          <w:sz w:val="20"/>
          <w:szCs w:val="20"/>
          <w:lang w:eastAsia="pl-PL"/>
        </w:rPr>
        <w:t>Akademię Górniczo-Hutniczą w Krakowie</w:t>
      </w:r>
      <w:r w:rsidRPr="007C6E4C">
        <w:rPr>
          <w:rFonts w:eastAsia="Times New Roman" w:cs="Calibri"/>
          <w:sz w:val="20"/>
          <w:szCs w:val="20"/>
          <w:lang w:eastAsia="pl-PL"/>
        </w:rPr>
        <w:t>,</w:t>
      </w:r>
      <w:r w:rsidRPr="007C6E4C">
        <w:rPr>
          <w:rFonts w:eastAsia="Times New Roman" w:cs="Calibri"/>
          <w:i/>
          <w:sz w:val="20"/>
          <w:szCs w:val="20"/>
          <w:lang w:eastAsia="pl-PL"/>
        </w:rPr>
        <w:t xml:space="preserve"> </w:t>
      </w:r>
      <w:r w:rsidRPr="007C6E4C">
        <w:rPr>
          <w:rFonts w:eastAsia="Times New Roman" w:cs="Calibri"/>
          <w:sz w:val="20"/>
          <w:szCs w:val="20"/>
          <w:lang w:eastAsia="pl-PL"/>
        </w:rPr>
        <w:t>oświadczam, co następuje:</w:t>
      </w:r>
    </w:p>
    <w:p w14:paraId="2B3C5E45" w14:textId="77777777" w:rsidR="00B632F2" w:rsidRPr="007C6E4C" w:rsidRDefault="00B632F2" w:rsidP="00B632F2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5F93E41" w14:textId="77777777" w:rsidR="00B632F2" w:rsidRPr="007C6E4C" w:rsidRDefault="00B632F2" w:rsidP="00B632F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05D61E81" w14:textId="77777777" w:rsidR="00B632F2" w:rsidRPr="007C6E4C" w:rsidRDefault="00B632F2" w:rsidP="00B632F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7C6E4C">
        <w:rPr>
          <w:bCs/>
          <w:iCs/>
          <w:color w:val="000000"/>
          <w:sz w:val="20"/>
          <w:szCs w:val="20"/>
          <w:lang w:val="x-none" w:eastAsia="x-none"/>
        </w:rPr>
        <w:t xml:space="preserve">109 ust. 1 pkt 1, pkt 4, pkt 5, pkt 6, pkt 7, pkt 8, pkt 9 i pkt 10 </w:t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025CFB02" w14:textId="77777777" w:rsidR="00B632F2" w:rsidRPr="007C6E4C" w:rsidRDefault="00B632F2" w:rsidP="00B632F2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</w:p>
    <w:p w14:paraId="44161B6C" w14:textId="77777777" w:rsidR="00B632F2" w:rsidRPr="007C6E4C" w:rsidRDefault="00B632F2" w:rsidP="00B632F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1"/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 podjąłem następujące środki naprawcze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2"/>
      </w:r>
      <w:r w:rsidRPr="007C6E4C">
        <w:rPr>
          <w:rFonts w:eastAsia="Times New Roman" w:cs="Calibri"/>
          <w:sz w:val="20"/>
          <w:szCs w:val="20"/>
          <w:lang w:eastAsia="pl-PL"/>
        </w:rPr>
        <w:t>: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1F26D1B6" w14:textId="77777777" w:rsidR="00B632F2" w:rsidRPr="007C6E4C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2F47E492" w14:textId="77777777" w:rsidR="00B632F2" w:rsidRPr="007C6E4C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</w:p>
    <w:p w14:paraId="74188A61" w14:textId="77777777" w:rsidR="00B632F2" w:rsidRPr="007C6E4C" w:rsidRDefault="00B632F2" w:rsidP="00B632F2">
      <w:pPr>
        <w:widowControl w:val="0"/>
        <w:spacing w:before="240" w:after="24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6C81A72B" w14:textId="77777777" w:rsidR="00B632F2" w:rsidRPr="007C6E4C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7C6E4C">
        <w:rPr>
          <w:rFonts w:eastAsia="Times New Roman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4F7073E" w14:textId="77777777" w:rsidR="00B632F2" w:rsidRPr="007C6E4C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53DDC1A5" w14:textId="77777777" w:rsidR="00B632F2" w:rsidRPr="007C6E4C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7D5AB4E6" w14:textId="77777777" w:rsidR="00B632F2" w:rsidRPr="007C6E4C" w:rsidRDefault="00B632F2" w:rsidP="00B632F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C6E4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1BDAD338" w14:textId="77777777" w:rsidR="00B632F2" w:rsidRPr="007C6E4C" w:rsidRDefault="00B632F2" w:rsidP="00B632F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sz w:val="20"/>
          <w:szCs w:val="20"/>
          <w:highlight w:val="yellow"/>
          <w:lang w:eastAsia="pl-PL"/>
        </w:rPr>
      </w:pPr>
      <w:r w:rsidRPr="007C6E4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34E5C1F8" w14:textId="77777777" w:rsidR="00B632F2" w:rsidRPr="007C6E4C" w:rsidRDefault="00B632F2" w:rsidP="00B632F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6D4F0A87" w14:textId="77777777" w:rsidR="00B632F2" w:rsidRPr="007C6E4C" w:rsidRDefault="00B632F2" w:rsidP="00B632F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0C53C92B" w14:textId="77777777" w:rsidR="00B632F2" w:rsidRPr="007C6E4C" w:rsidRDefault="00B632F2" w:rsidP="00B632F2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05592E4C" w14:textId="77777777" w:rsidR="00B632F2" w:rsidRPr="007C6E4C" w:rsidRDefault="00B632F2" w:rsidP="00B632F2">
      <w:pPr>
        <w:tabs>
          <w:tab w:val="left" w:pos="0"/>
        </w:tabs>
        <w:spacing w:after="0" w:line="264" w:lineRule="auto"/>
        <w:ind w:right="1"/>
        <w:jc w:val="both"/>
        <w:rPr>
          <w:b/>
          <w:sz w:val="20"/>
          <w:szCs w:val="20"/>
        </w:rPr>
      </w:pPr>
    </w:p>
    <w:p w14:paraId="4951CB83" w14:textId="77777777" w:rsidR="00B632F2" w:rsidRPr="007C6E4C" w:rsidRDefault="00B632F2" w:rsidP="00B632F2">
      <w:pPr>
        <w:rPr>
          <w:sz w:val="20"/>
          <w:szCs w:val="20"/>
        </w:rPr>
      </w:pPr>
    </w:p>
    <w:p w14:paraId="61F93961" w14:textId="77777777" w:rsidR="00B632F2" w:rsidRPr="007C6E4C" w:rsidRDefault="00B632F2" w:rsidP="00B632F2">
      <w:pPr>
        <w:rPr>
          <w:sz w:val="20"/>
          <w:szCs w:val="20"/>
        </w:rPr>
      </w:pPr>
    </w:p>
    <w:p w14:paraId="311B2172" w14:textId="77777777" w:rsidR="005103B9" w:rsidRPr="007C6E4C" w:rsidRDefault="005103B9" w:rsidP="009475A8">
      <w:pPr>
        <w:rPr>
          <w:sz w:val="20"/>
          <w:szCs w:val="20"/>
        </w:rPr>
      </w:pPr>
    </w:p>
    <w:sectPr w:rsidR="005103B9" w:rsidRPr="007C6E4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36E9B" w14:textId="77777777" w:rsidR="00C017A6" w:rsidRDefault="00C017A6" w:rsidP="0038231F">
      <w:pPr>
        <w:spacing w:after="0" w:line="240" w:lineRule="auto"/>
      </w:pPr>
      <w:r>
        <w:separator/>
      </w:r>
    </w:p>
  </w:endnote>
  <w:endnote w:type="continuationSeparator" w:id="0">
    <w:p w14:paraId="2F80712C" w14:textId="77777777" w:rsidR="00C017A6" w:rsidRDefault="00C017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7FBF4" w14:textId="77777777" w:rsidR="00642347" w:rsidRDefault="006423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ADC8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9B88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E8675" w14:textId="77777777" w:rsidR="00642347" w:rsidRDefault="006423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ED8C5" w14:textId="77777777" w:rsidR="00C017A6" w:rsidRDefault="00C017A6" w:rsidP="0038231F">
      <w:pPr>
        <w:spacing w:after="0" w:line="240" w:lineRule="auto"/>
      </w:pPr>
      <w:r>
        <w:separator/>
      </w:r>
    </w:p>
  </w:footnote>
  <w:footnote w:type="continuationSeparator" w:id="0">
    <w:p w14:paraId="5B437D7C" w14:textId="77777777" w:rsidR="00C017A6" w:rsidRDefault="00C017A6" w:rsidP="0038231F">
      <w:pPr>
        <w:spacing w:after="0" w:line="240" w:lineRule="auto"/>
      </w:pPr>
      <w:r>
        <w:continuationSeparator/>
      </w:r>
    </w:p>
  </w:footnote>
  <w:footnote w:id="1">
    <w:p w14:paraId="6A04A66C" w14:textId="77777777" w:rsidR="00B632F2" w:rsidRPr="0024624C" w:rsidRDefault="00B632F2" w:rsidP="00B632F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4F7173FF" w14:textId="77777777" w:rsidR="00B632F2" w:rsidRPr="008D4C56" w:rsidRDefault="00B632F2" w:rsidP="00B632F2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D4E2D" w14:textId="77777777" w:rsidR="00642347" w:rsidRDefault="00642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22A5E" w14:textId="241952A2" w:rsidR="00B632F2" w:rsidRDefault="00B632F2" w:rsidP="00B632F2">
    <w:pPr>
      <w:pStyle w:val="Nagwek"/>
    </w:pPr>
    <w:r>
      <w:tab/>
    </w:r>
    <w:r w:rsidR="0013519D">
      <w:rPr>
        <w:noProof/>
      </w:rPr>
      <w:drawing>
        <wp:inline distT="0" distB="0" distL="0" distR="0" wp14:anchorId="1AD149B0" wp14:editId="31C3156A">
          <wp:extent cx="4905375" cy="447675"/>
          <wp:effectExtent l="0" t="0" r="0" b="0"/>
          <wp:docPr id="1" name="Obraz 12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02819" w14:textId="77777777" w:rsidR="00642347" w:rsidRDefault="00642347" w:rsidP="00B632F2">
    <w:pPr>
      <w:pStyle w:val="Nagwek"/>
      <w:tabs>
        <w:tab w:val="clear" w:pos="4536"/>
        <w:tab w:val="clear" w:pos="9072"/>
        <w:tab w:val="left" w:pos="720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C3050" w14:textId="77777777" w:rsidR="00642347" w:rsidRDefault="006423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A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519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347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6E4C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32F2"/>
    <w:rsid w:val="00B8005E"/>
    <w:rsid w:val="00B90E42"/>
    <w:rsid w:val="00BB0C3C"/>
    <w:rsid w:val="00C014B5"/>
    <w:rsid w:val="00C017A6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5C3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24B53E"/>
  <w15:chartTrackingRefBased/>
  <w15:docId w15:val="{9F184EFB-08D3-49A2-A1CD-392F8DA04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32F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81883-4D1D-465E-8AEA-124D44FCE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Patrycja Droździel</cp:lastModifiedBy>
  <cp:revision>4</cp:revision>
  <cp:lastPrinted>2016-07-26T10:32:00Z</cp:lastPrinted>
  <dcterms:created xsi:type="dcterms:W3CDTF">2021-08-16T09:06:00Z</dcterms:created>
  <dcterms:modified xsi:type="dcterms:W3CDTF">2021-08-16T09:26:00Z</dcterms:modified>
</cp:coreProperties>
</file>