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6D51793" w14:textId="7DC8C426" w:rsidR="008D2AB8" w:rsidRPr="00240E71" w:rsidRDefault="00986F58" w:rsidP="008D2AB8">
      <w:pPr>
        <w:pStyle w:val="Nagwek3"/>
        <w:jc w:val="right"/>
        <w:rPr>
          <w:rFonts w:ascii="Times New Roman" w:hAnsi="Times New Roman"/>
        </w:rPr>
      </w:pPr>
      <w:r>
        <w:rPr>
          <w:rFonts w:ascii="Times New Roman" w:hAnsi="Times New Roman"/>
          <w:b w:val="0"/>
          <w:noProof/>
          <w:color w:val="000000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64DC178F" wp14:editId="08108B9D">
                <wp:simplePos x="0" y="0"/>
                <wp:positionH relativeFrom="column">
                  <wp:posOffset>-323850</wp:posOffset>
                </wp:positionH>
                <wp:positionV relativeFrom="paragraph">
                  <wp:posOffset>-167005</wp:posOffset>
                </wp:positionV>
                <wp:extent cx="2057400" cy="914400"/>
                <wp:effectExtent l="5080" t="9525" r="13970" b="9525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57400" cy="9144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5441069D" id="AutoShape 2" o:spid="_x0000_s1026" style="position:absolute;margin-left:-25.5pt;margin-top:-13.15pt;width:162pt;height:1in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mB7PLAIAAGAEAAAOAAAAZHJzL2Uyb0RvYy54bWysVMGO0zAQvSPxD5bvbNKq7ULVdLXqUoS0&#10;wIqFD3BtpzE4HjN2m5av37GTli5wQuRgjT2eNzPvjbO4ObSW7TUGA67io6uSM+0kKOO2Ff/6Zf3q&#10;NWchCqeEBacrftSB3yxfvlh0fq7H0IBVGhmBuDDvfMWbGP28KIJsdCvCFXjtyFkDtiLSFreFQtER&#10;emuLcVnOig5QeQSpQ6DTu97Jlxm/rrWMn+o66Mhsxam2mFfM6yatxXIh5lsUvjFyKEP8QxWtMI6S&#10;nqHuRBRsh+YPqNZIhAB1vJLQFlDXRurcA3UzKn/r5rERXudeiJzgzzSF/wcrP+4fkBlF2nHmREsS&#10;3e4i5MxsnOjpfJjTrUf/gKnB4O9Bfg/MwaoRbqtvEaFrtFBU1CjdL54FpE2gULbpPoAidEHomalD&#10;jW0CJA7YIQtyPAuiD5FJOhyX0+tJSbpJ8r0ZTZKdUoj5KdpjiO80tCwZFUfYOfWZVM8pxP4+xKyK&#10;GnoT6htndWtJ472wbDSbza4HxOEyYZ8wc7tgjVoba/MGt5uVRUahFV/nbwgOl9esYx2VOx1PcxXP&#10;fOESoszf3yByH3k2E7Vvncp2FMb2NlVp3cB1oreXaQPqSFQj9GNOz5KMBvAnZx2NeMXDj51AzZl9&#10;70iuTCi9ibyZTK/HRDReejaXHuEkQVU8ctabq9i/o51Hs20o0yi36yANUG3iaRb6qoZiaYyzfsOT&#10;S+/kcp9v/foxLJ8AAAD//wMAUEsDBBQABgAIAAAAIQALu5Gv3gAAAAsBAAAPAAAAZHJzL2Rvd25y&#10;ZXYueG1sTI9BT4QwEIXvJv6HZky87baw2UWRsjEmejWiB4+FjkCkU5YWFv31jie9zcx7efO94ri6&#10;QSw4hd6ThmSrQCA13vbUanh7fdzcgAjRkDWDJ9TwhQGO5eVFYXLrz/SCSxVbwSEUcqOhi3HMpQxN&#10;h86ErR+RWPvwkzOR16mVdjJnDneDTJU6SGd64g+dGfGhw+azmp2GxqpZTe/L8229j9X3Mp9IPp20&#10;vr5a7+9ARFzjnxl+8RkdSmaq/Uw2iEHDZp9wl8hDetiBYEea7fhSszXJMpBlIf93KH8AAAD//wMA&#10;UEsBAi0AFAAGAAgAAAAhALaDOJL+AAAA4QEAABMAAAAAAAAAAAAAAAAAAAAAAFtDb250ZW50X1R5&#10;cGVzXS54bWxQSwECLQAUAAYACAAAACEAOP0h/9YAAACUAQAACwAAAAAAAAAAAAAAAAAvAQAAX3Jl&#10;bHMvLnJlbHNQSwECLQAUAAYACAAAACEAQJgezywCAABgBAAADgAAAAAAAAAAAAAAAAAuAgAAZHJz&#10;L2Uyb0RvYy54bWxQSwECLQAUAAYACAAAACEAC7uRr94AAAALAQAADwAAAAAAAAAAAAAAAACGBAAA&#10;ZHJzL2Rvd25yZXYueG1sUEsFBgAAAAAEAAQA8wAAAJEFAAAAAA==&#10;"/>
            </w:pict>
          </mc:Fallback>
        </mc:AlternateContent>
      </w:r>
      <w:r w:rsidR="008D2AB8">
        <w:rPr>
          <w:b w:val="0"/>
          <w:sz w:val="22"/>
          <w:szCs w:val="22"/>
        </w:rPr>
        <w:tab/>
      </w:r>
      <w:r w:rsidR="008D2AB8">
        <w:rPr>
          <w:b w:val="0"/>
          <w:sz w:val="22"/>
          <w:szCs w:val="22"/>
        </w:rPr>
        <w:tab/>
      </w:r>
      <w:r w:rsidR="008D2AB8">
        <w:rPr>
          <w:b w:val="0"/>
          <w:sz w:val="22"/>
          <w:szCs w:val="22"/>
        </w:rPr>
        <w:tab/>
      </w:r>
      <w:r w:rsidR="008D2AB8">
        <w:rPr>
          <w:b w:val="0"/>
          <w:sz w:val="22"/>
          <w:szCs w:val="22"/>
        </w:rPr>
        <w:tab/>
      </w:r>
      <w:r w:rsidR="008D2AB8">
        <w:rPr>
          <w:b w:val="0"/>
          <w:sz w:val="22"/>
          <w:szCs w:val="22"/>
        </w:rPr>
        <w:tab/>
      </w:r>
      <w:r w:rsidR="008D2AB8">
        <w:rPr>
          <w:b w:val="0"/>
          <w:sz w:val="22"/>
          <w:szCs w:val="22"/>
        </w:rPr>
        <w:tab/>
      </w:r>
      <w:r w:rsidR="008D2AB8">
        <w:rPr>
          <w:b w:val="0"/>
          <w:sz w:val="22"/>
          <w:szCs w:val="22"/>
        </w:rPr>
        <w:tab/>
      </w:r>
      <w:r w:rsidR="008D2AB8" w:rsidRPr="004C278E">
        <w:rPr>
          <w:rFonts w:ascii="Times New Roman" w:hAnsi="Times New Roman"/>
        </w:rPr>
        <w:t xml:space="preserve">Załącznik nr </w:t>
      </w:r>
      <w:r w:rsidR="00012286">
        <w:rPr>
          <w:rFonts w:ascii="Times New Roman" w:hAnsi="Times New Roman"/>
        </w:rPr>
        <w:t>1</w:t>
      </w:r>
    </w:p>
    <w:p w14:paraId="07F61CA0" w14:textId="77777777" w:rsidR="008D2AB8" w:rsidRDefault="008D2AB8" w:rsidP="008D2AB8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07B4DEC6" w14:textId="77777777" w:rsidR="008D2AB8" w:rsidRPr="0022732C" w:rsidRDefault="008D2AB8" w:rsidP="008D2AB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40D311B2" w14:textId="77777777" w:rsidR="008D2AB8" w:rsidRDefault="008D2AB8" w:rsidP="008D2AB8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7C5AA33E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NAZWA WYKONAWCY:……………………………………………………………………..</w:t>
      </w:r>
    </w:p>
    <w:p w14:paraId="3C356999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FORMA PROWADZONEJ DZIAŁALNOŚCI: .........................................................................</w:t>
      </w:r>
    </w:p>
    <w:p w14:paraId="6820F7F5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ADRES:…………………………………………………………………………………………</w:t>
      </w:r>
    </w:p>
    <w:p w14:paraId="53D568FD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POWIAT:…………………………………WOJEWÓDZTWO …………………………….....</w:t>
      </w:r>
    </w:p>
    <w:p w14:paraId="3D299CD5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1E6C9A">
        <w:rPr>
          <w:sz w:val="22"/>
          <w:lang w:val="en-US"/>
        </w:rPr>
        <w:t>……………………………………………………………………………………………..</w:t>
      </w:r>
    </w:p>
    <w:p w14:paraId="007278F1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1E6C9A">
        <w:rPr>
          <w:sz w:val="22"/>
          <w:lang w:val="en-US"/>
        </w:rPr>
        <w:t>…………………………………………………………………………………………….</w:t>
      </w:r>
    </w:p>
    <w:p w14:paraId="429655B2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14:paraId="1C626496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14:paraId="05B9820C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14:paraId="38BEB8A3" w14:textId="77777777" w:rsidR="008D2AB8" w:rsidRDefault="008D2AB8" w:rsidP="008D2AB8">
      <w:pPr>
        <w:spacing w:line="360" w:lineRule="auto"/>
      </w:pPr>
      <w:r>
        <w:t>Do: Nazwa i siedziba Zamawiającego:</w:t>
      </w:r>
    </w:p>
    <w:p w14:paraId="07BE1A7D" w14:textId="77777777" w:rsidR="00294F4E" w:rsidRPr="00294F4E" w:rsidRDefault="00294F4E" w:rsidP="008D2AB8">
      <w:pPr>
        <w:ind w:right="-110"/>
        <w:rPr>
          <w:b/>
        </w:rPr>
      </w:pPr>
      <w:r w:rsidRPr="00294F4E">
        <w:rPr>
          <w:b/>
        </w:rPr>
        <w:t>Akademia Górniczo - Hutnicza</w:t>
      </w:r>
    </w:p>
    <w:p w14:paraId="230AD5A6" w14:textId="77777777" w:rsidR="00294F4E" w:rsidRPr="00294F4E" w:rsidRDefault="00294F4E" w:rsidP="008D2AB8">
      <w:pPr>
        <w:ind w:right="-110"/>
        <w:rPr>
          <w:b/>
        </w:rPr>
      </w:pPr>
      <w:r w:rsidRPr="00294F4E">
        <w:rPr>
          <w:b/>
        </w:rPr>
        <w:t>im. Stanisława Staszica w Krakowie</w:t>
      </w:r>
    </w:p>
    <w:p w14:paraId="71B30988" w14:textId="77777777" w:rsidR="008D2AB8" w:rsidRDefault="00294F4E" w:rsidP="008D2AB8">
      <w:pPr>
        <w:ind w:right="-110"/>
        <w:rPr>
          <w:b/>
        </w:rPr>
      </w:pPr>
      <w:r w:rsidRPr="00294F4E">
        <w:rPr>
          <w:b/>
        </w:rPr>
        <w:t>Dział Zamówień Publicznych</w:t>
      </w:r>
      <w:r w:rsidR="008D2AB8">
        <w:rPr>
          <w:b/>
        </w:rPr>
        <w:t xml:space="preserve">  </w:t>
      </w:r>
    </w:p>
    <w:p w14:paraId="7C81AA80" w14:textId="77777777" w:rsidR="008D2AB8" w:rsidRDefault="00294F4E" w:rsidP="008D2AB8">
      <w:pPr>
        <w:ind w:right="-110"/>
        <w:rPr>
          <w:b/>
        </w:rPr>
      </w:pPr>
      <w:r w:rsidRPr="00294F4E">
        <w:rPr>
          <w:b/>
        </w:rPr>
        <w:t>Al. Mickiewicza</w:t>
      </w:r>
      <w:r w:rsidR="008D2AB8">
        <w:rPr>
          <w:b/>
        </w:rPr>
        <w:t xml:space="preserve"> </w:t>
      </w:r>
      <w:r w:rsidRPr="00294F4E">
        <w:rPr>
          <w:b/>
        </w:rPr>
        <w:t>30</w:t>
      </w:r>
      <w:r w:rsidR="008D2AB8">
        <w:rPr>
          <w:b/>
        </w:rPr>
        <w:t xml:space="preserve"> </w:t>
      </w:r>
    </w:p>
    <w:p w14:paraId="1576F9B2" w14:textId="77777777" w:rsidR="008D2AB8" w:rsidRDefault="00294F4E" w:rsidP="008D2AB8">
      <w:pPr>
        <w:rPr>
          <w:b/>
        </w:rPr>
      </w:pPr>
      <w:r w:rsidRPr="00294F4E">
        <w:rPr>
          <w:b/>
        </w:rPr>
        <w:t>30-059</w:t>
      </w:r>
      <w:r w:rsidR="008D2AB8">
        <w:rPr>
          <w:b/>
        </w:rPr>
        <w:t xml:space="preserve"> </w:t>
      </w:r>
      <w:r w:rsidRPr="00294F4E">
        <w:rPr>
          <w:b/>
        </w:rPr>
        <w:t>Kraków</w:t>
      </w:r>
      <w:r w:rsidR="008D2AB8">
        <w:rPr>
          <w:b/>
        </w:rPr>
        <w:t xml:space="preserve">,  </w:t>
      </w:r>
    </w:p>
    <w:p w14:paraId="1055EB9F" w14:textId="77777777" w:rsidR="008D2AB8" w:rsidRDefault="008D2AB8" w:rsidP="008D2AB8">
      <w:pPr>
        <w:ind w:firstLine="3969"/>
        <w:rPr>
          <w:b/>
        </w:rPr>
      </w:pPr>
    </w:p>
    <w:p w14:paraId="4B3CF0F4" w14:textId="665BADD4" w:rsidR="008D2AB8" w:rsidRDefault="008D2AB8" w:rsidP="008D2AB8">
      <w:pPr>
        <w:widowControl w:val="0"/>
        <w:ind w:right="1"/>
        <w:jc w:val="both"/>
      </w:pPr>
      <w:r>
        <w:t xml:space="preserve">Przystępując do postępowania o udzielenie zamówienia publicznego, którego przedmiotem jest </w:t>
      </w:r>
      <w:r w:rsidR="00D90CAA">
        <w:rPr>
          <w:b/>
        </w:rPr>
        <w:t xml:space="preserve">dostawa notebooków  dla </w:t>
      </w:r>
      <w:proofErr w:type="spellStart"/>
      <w:r w:rsidR="00D90CAA">
        <w:rPr>
          <w:b/>
        </w:rPr>
        <w:t>WEiP</w:t>
      </w:r>
      <w:proofErr w:type="spellEnd"/>
      <w:r w:rsidR="00D90CAA">
        <w:rPr>
          <w:b/>
        </w:rPr>
        <w:t xml:space="preserve"> - KC-zp.272-421/21</w:t>
      </w:r>
      <w:r w:rsidR="00D90CAA">
        <w:t xml:space="preserve">, </w:t>
      </w:r>
      <w:r>
        <w:t>oferuję realizację przedmiotu zamówienia, zgodnie z zasadami określonymi w specyfikacji istotnych warunków zamówienia.</w:t>
      </w:r>
    </w:p>
    <w:p w14:paraId="7BF49156" w14:textId="77777777" w:rsidR="008D2AB8" w:rsidRDefault="008D2AB8" w:rsidP="008D2AB8">
      <w:pPr>
        <w:tabs>
          <w:tab w:val="right" w:pos="9000"/>
        </w:tabs>
      </w:pPr>
    </w:p>
    <w:tbl>
      <w:tblPr>
        <w:tblW w:w="9975" w:type="dxa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4"/>
        <w:gridCol w:w="2126"/>
        <w:gridCol w:w="1758"/>
        <w:gridCol w:w="708"/>
        <w:gridCol w:w="936"/>
        <w:gridCol w:w="1031"/>
        <w:gridCol w:w="851"/>
        <w:gridCol w:w="2001"/>
      </w:tblGrid>
      <w:tr w:rsidR="00836C35" w:rsidRPr="002A16E2" w14:paraId="16BA4FAC" w14:textId="77777777" w:rsidTr="00262657">
        <w:trPr>
          <w:trHeight w:val="645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2A3E7FE1" w14:textId="77777777" w:rsidR="00836C35" w:rsidRPr="002A16E2" w:rsidRDefault="00836C35" w:rsidP="0021701F">
            <w:pPr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L.p.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3ABC95A2" w14:textId="77777777" w:rsidR="00836C35" w:rsidRPr="002A16E2" w:rsidRDefault="00836C35" w:rsidP="0021701F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Nazwa elementu</w:t>
            </w:r>
          </w:p>
          <w:p w14:paraId="6FC538D9" w14:textId="77777777" w:rsidR="00836C35" w:rsidRPr="002A16E2" w:rsidRDefault="00836C35" w:rsidP="0021701F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758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7C22C43B" w14:textId="77777777" w:rsidR="00836C35" w:rsidRPr="002A16E2" w:rsidRDefault="00836C35" w:rsidP="0021701F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 xml:space="preserve">Nazwa producenta/typ/model </w:t>
            </w:r>
          </w:p>
        </w:tc>
        <w:tc>
          <w:tcPr>
            <w:tcW w:w="708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5CCEFEBF" w14:textId="77777777" w:rsidR="00836C35" w:rsidRPr="002A16E2" w:rsidRDefault="00836C35" w:rsidP="0021701F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Ilość</w:t>
            </w:r>
          </w:p>
          <w:p w14:paraId="0C0FD436" w14:textId="77777777" w:rsidR="00836C35" w:rsidRPr="002A16E2" w:rsidRDefault="00836C35" w:rsidP="0021701F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Szt.</w:t>
            </w:r>
          </w:p>
        </w:tc>
        <w:tc>
          <w:tcPr>
            <w:tcW w:w="93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564CC188" w14:textId="77777777" w:rsidR="00836C35" w:rsidRPr="002A16E2" w:rsidRDefault="00836C35" w:rsidP="0021701F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 xml:space="preserve">Cena jednostkowa netto </w:t>
            </w:r>
            <w:r w:rsidRPr="002A16E2">
              <w:rPr>
                <w:sz w:val="22"/>
                <w:szCs w:val="22"/>
              </w:rPr>
              <w:t>[PLN]</w:t>
            </w: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59A954CC" w14:textId="77777777" w:rsidR="00836C35" w:rsidRPr="002A16E2" w:rsidRDefault="00836C35" w:rsidP="0021701F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Wartość netto</w:t>
            </w:r>
          </w:p>
          <w:p w14:paraId="50270082" w14:textId="77777777" w:rsidR="00836C35" w:rsidRPr="002A16E2" w:rsidRDefault="00836C35" w:rsidP="0021701F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[PLN]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034B525F" w14:textId="77777777" w:rsidR="00836C35" w:rsidRPr="002A16E2" w:rsidRDefault="00836C35" w:rsidP="0021701F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VAT</w:t>
            </w:r>
          </w:p>
          <w:p w14:paraId="7BA3C380" w14:textId="77777777" w:rsidR="00836C35" w:rsidRPr="002A16E2" w:rsidRDefault="00836C35" w:rsidP="0021701F">
            <w:pPr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[%]</w:t>
            </w:r>
          </w:p>
          <w:p w14:paraId="54900029" w14:textId="77777777" w:rsidR="00836C35" w:rsidRPr="002A16E2" w:rsidRDefault="00836C35" w:rsidP="0021701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3362FCA3" w14:textId="77777777" w:rsidR="00836C35" w:rsidRPr="002A16E2" w:rsidRDefault="00836C35" w:rsidP="0021701F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 xml:space="preserve">Wartość brutto </w:t>
            </w:r>
          </w:p>
          <w:p w14:paraId="7782C796" w14:textId="77777777" w:rsidR="00836C35" w:rsidRPr="002A16E2" w:rsidRDefault="00836C35" w:rsidP="0021701F">
            <w:pPr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[PLN]</w:t>
            </w:r>
          </w:p>
          <w:p w14:paraId="6F2FC58B" w14:textId="77777777" w:rsidR="00836C35" w:rsidRPr="002A16E2" w:rsidRDefault="00836C35" w:rsidP="0021701F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 xml:space="preserve"> (z doliczonym </w:t>
            </w:r>
            <w:r w:rsidRPr="002A16E2">
              <w:rPr>
                <w:b/>
                <w:bCs/>
                <w:sz w:val="22"/>
                <w:szCs w:val="22"/>
              </w:rPr>
              <w:t>VAT)</w:t>
            </w:r>
          </w:p>
        </w:tc>
      </w:tr>
      <w:tr w:rsidR="00836C35" w:rsidRPr="002A16E2" w14:paraId="60B1A74E" w14:textId="77777777" w:rsidTr="00262657">
        <w:trPr>
          <w:trHeight w:val="234"/>
        </w:trPr>
        <w:tc>
          <w:tcPr>
            <w:tcW w:w="56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048F3BCD" w14:textId="77777777" w:rsidR="00836C35" w:rsidRPr="002A16E2" w:rsidRDefault="00836C35" w:rsidP="0021701F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05F5D170" w14:textId="77777777" w:rsidR="00836C35" w:rsidRPr="002A16E2" w:rsidRDefault="00836C35" w:rsidP="0021701F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1758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42705E60" w14:textId="77777777" w:rsidR="00836C35" w:rsidRPr="002A16E2" w:rsidRDefault="00836C35" w:rsidP="0021701F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6BE1548D" w14:textId="77777777" w:rsidR="00836C35" w:rsidRPr="002A16E2" w:rsidRDefault="00836C35" w:rsidP="0021701F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3E759098" w14:textId="77777777" w:rsidR="00836C35" w:rsidRPr="002A16E2" w:rsidRDefault="00836C35" w:rsidP="0021701F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5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3F38FC4C" w14:textId="77777777" w:rsidR="00836C35" w:rsidRPr="002A16E2" w:rsidRDefault="00836C35" w:rsidP="0021701F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0833CABA" w14:textId="77777777" w:rsidR="00836C35" w:rsidRPr="002A16E2" w:rsidRDefault="00836C35" w:rsidP="0021701F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7</w:t>
            </w: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45F4F040" w14:textId="77777777" w:rsidR="00836C35" w:rsidRPr="002A16E2" w:rsidRDefault="00836C35" w:rsidP="0021701F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8</w:t>
            </w:r>
          </w:p>
        </w:tc>
      </w:tr>
      <w:tr w:rsidR="00836C35" w:rsidRPr="002A16E2" w14:paraId="294100DA" w14:textId="77777777" w:rsidTr="003026AE">
        <w:trPr>
          <w:trHeight w:val="234"/>
        </w:trPr>
        <w:tc>
          <w:tcPr>
            <w:tcW w:w="9975" w:type="dxa"/>
            <w:gridSpan w:val="8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166A127" w14:textId="22AD1074" w:rsidR="00836C35" w:rsidRPr="002A16E2" w:rsidRDefault="00836C35" w:rsidP="0021701F">
            <w:pPr>
              <w:jc w:val="center"/>
              <w:rPr>
                <w:b/>
                <w:bCs/>
                <w:sz w:val="22"/>
                <w:szCs w:val="22"/>
              </w:rPr>
            </w:pPr>
            <w:r w:rsidRPr="00836C35">
              <w:rPr>
                <w:b/>
                <w:bCs/>
                <w:sz w:val="22"/>
                <w:szCs w:val="22"/>
                <w:highlight w:val="cyan"/>
              </w:rPr>
              <w:t>ZADANIE CZĘŚCIOWENR 1</w:t>
            </w:r>
          </w:p>
        </w:tc>
      </w:tr>
      <w:tr w:rsidR="00836C35" w:rsidRPr="002A16E2" w14:paraId="66419F1A" w14:textId="77777777" w:rsidTr="00262657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1A6C564C" w14:textId="77777777" w:rsidR="00836C35" w:rsidRPr="002A16E2" w:rsidRDefault="00836C35" w:rsidP="0021701F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1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3757DB" w14:textId="4FF5F42A" w:rsidR="00836C35" w:rsidRPr="00D90CAA" w:rsidRDefault="00D90CAA" w:rsidP="0021701F">
            <w:pPr>
              <w:suppressAutoHyphens/>
              <w:spacing w:after="120"/>
              <w:rPr>
                <w:b/>
                <w:bCs/>
                <w:sz w:val="22"/>
                <w:szCs w:val="22"/>
                <w:lang w:eastAsia="zh-CN"/>
              </w:rPr>
            </w:pPr>
            <w:r w:rsidRPr="00D90CAA">
              <w:rPr>
                <w:b/>
                <w:bCs/>
                <w:color w:val="000000"/>
                <w:sz w:val="22"/>
                <w:szCs w:val="22"/>
              </w:rPr>
              <w:t>notebook</w:t>
            </w:r>
          </w:p>
        </w:tc>
        <w:tc>
          <w:tcPr>
            <w:tcW w:w="175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3259E0" w14:textId="77777777" w:rsidR="00836C35" w:rsidRPr="00D90CAA" w:rsidRDefault="00836C35" w:rsidP="0021701F">
            <w:pPr>
              <w:suppressAutoHyphens/>
              <w:spacing w:after="120"/>
              <w:rPr>
                <w:b/>
                <w:sz w:val="22"/>
                <w:szCs w:val="22"/>
                <w:lang w:eastAsia="zh-CN"/>
              </w:rPr>
            </w:pPr>
          </w:p>
        </w:tc>
        <w:tc>
          <w:tcPr>
            <w:tcW w:w="70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AEE71B" w14:textId="45FD8920" w:rsidR="00836C35" w:rsidRPr="00D90CAA" w:rsidRDefault="00836C35" w:rsidP="0021701F">
            <w:pPr>
              <w:rPr>
                <w:sz w:val="22"/>
                <w:szCs w:val="22"/>
              </w:rPr>
            </w:pPr>
            <w:r w:rsidRPr="00D90CAA">
              <w:rPr>
                <w:sz w:val="22"/>
                <w:szCs w:val="22"/>
              </w:rPr>
              <w:t>1 szt.</w:t>
            </w:r>
          </w:p>
        </w:tc>
        <w:tc>
          <w:tcPr>
            <w:tcW w:w="93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E4ACAF" w14:textId="77777777" w:rsidR="00836C35" w:rsidRPr="002A16E2" w:rsidRDefault="00836C35" w:rsidP="0021701F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C1800D" w14:textId="77777777" w:rsidR="00836C35" w:rsidRPr="002A16E2" w:rsidRDefault="00836C35" w:rsidP="0021701F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065A61B2" w14:textId="77777777" w:rsidR="00836C35" w:rsidRPr="002A16E2" w:rsidRDefault="00836C35" w:rsidP="0021701F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54629D83" w14:textId="77777777" w:rsidR="00836C35" w:rsidRPr="002A16E2" w:rsidRDefault="00836C35" w:rsidP="0021701F">
            <w:pPr>
              <w:ind w:right="425"/>
              <w:rPr>
                <w:sz w:val="22"/>
                <w:szCs w:val="22"/>
              </w:rPr>
            </w:pPr>
          </w:p>
        </w:tc>
      </w:tr>
      <w:tr w:rsidR="00836C35" w:rsidRPr="002A16E2" w14:paraId="77DFE804" w14:textId="77777777" w:rsidTr="000011A1">
        <w:trPr>
          <w:trHeight w:val="163"/>
        </w:trPr>
        <w:tc>
          <w:tcPr>
            <w:tcW w:w="9975" w:type="dxa"/>
            <w:gridSpan w:val="8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25F30A53" w14:textId="2E1DBA1A" w:rsidR="00836C35" w:rsidRPr="00D90CAA" w:rsidRDefault="00836C35" w:rsidP="00D90CAA">
            <w:pPr>
              <w:jc w:val="center"/>
              <w:rPr>
                <w:b/>
                <w:bCs/>
                <w:sz w:val="22"/>
                <w:szCs w:val="22"/>
                <w:highlight w:val="cyan"/>
              </w:rPr>
            </w:pPr>
            <w:r w:rsidRPr="00D90CAA">
              <w:rPr>
                <w:b/>
                <w:bCs/>
                <w:sz w:val="22"/>
                <w:szCs w:val="22"/>
                <w:highlight w:val="cyan"/>
              </w:rPr>
              <w:t>ZADANIE CZĘŚCIOWENR 2</w:t>
            </w:r>
          </w:p>
        </w:tc>
      </w:tr>
      <w:tr w:rsidR="00836C35" w:rsidRPr="002A16E2" w14:paraId="30773BFF" w14:textId="77777777" w:rsidTr="00A8434A">
        <w:trPr>
          <w:trHeight w:val="556"/>
        </w:trPr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819397" w14:textId="77777777" w:rsidR="00836C35" w:rsidRPr="002A16E2" w:rsidRDefault="00836C35" w:rsidP="0021701F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B44A02" w14:textId="0C10BC48" w:rsidR="00836C35" w:rsidRPr="00D21392" w:rsidRDefault="00262657" w:rsidP="0021701F">
            <w:pPr>
              <w:suppressAutoHyphens/>
              <w:spacing w:after="120"/>
              <w:rPr>
                <w:b/>
                <w:bCs/>
                <w:sz w:val="22"/>
                <w:szCs w:val="22"/>
              </w:rPr>
            </w:pPr>
            <w:r w:rsidRPr="00D90CAA">
              <w:rPr>
                <w:b/>
                <w:bCs/>
                <w:color w:val="000000"/>
                <w:sz w:val="22"/>
                <w:szCs w:val="22"/>
              </w:rPr>
              <w:t>N</w:t>
            </w:r>
            <w:r w:rsidR="00D90CAA" w:rsidRPr="00D90CAA">
              <w:rPr>
                <w:b/>
                <w:bCs/>
                <w:color w:val="000000"/>
                <w:sz w:val="22"/>
                <w:szCs w:val="22"/>
              </w:rPr>
              <w:t>otebook</w:t>
            </w:r>
          </w:p>
        </w:tc>
        <w:tc>
          <w:tcPr>
            <w:tcW w:w="1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641D76" w14:textId="6D0CD710" w:rsidR="0012698F" w:rsidRDefault="00D90CAA" w:rsidP="00D90CAA">
            <w:pPr>
              <w:suppressAutoHyphens/>
              <w:spacing w:after="120"/>
              <w:rPr>
                <w:b/>
                <w:sz w:val="22"/>
                <w:szCs w:val="22"/>
                <w:lang w:eastAsia="zh-CN"/>
              </w:rPr>
            </w:pPr>
            <w:r w:rsidRPr="00D90CAA">
              <w:rPr>
                <w:b/>
                <w:bCs/>
                <w:color w:val="000000"/>
                <w:sz w:val="22"/>
                <w:szCs w:val="22"/>
              </w:rPr>
              <w:t>notebook</w:t>
            </w:r>
            <w:r w:rsidR="0012698F">
              <w:rPr>
                <w:b/>
                <w:sz w:val="22"/>
                <w:szCs w:val="22"/>
                <w:lang w:eastAsia="zh-CN"/>
              </w:rPr>
              <w:t>: ………………………</w:t>
            </w:r>
          </w:p>
          <w:p w14:paraId="3283CB6D" w14:textId="7EDF3C88" w:rsidR="00836C35" w:rsidRPr="00D90CAA" w:rsidRDefault="00836C35" w:rsidP="0021701F">
            <w:pPr>
              <w:suppressAutoHyphens/>
              <w:spacing w:after="120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AF3C9F" w14:textId="77777777" w:rsidR="00836C35" w:rsidRDefault="00836C35" w:rsidP="0021701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  <w:r w:rsidRPr="002A16E2">
              <w:rPr>
                <w:sz w:val="22"/>
                <w:szCs w:val="22"/>
              </w:rPr>
              <w:t xml:space="preserve"> szt.</w:t>
            </w:r>
          </w:p>
          <w:p w14:paraId="44C6C3EA" w14:textId="77777777" w:rsidR="00D90CAA" w:rsidRDefault="00D90CAA" w:rsidP="0021701F">
            <w:pPr>
              <w:rPr>
                <w:sz w:val="22"/>
                <w:szCs w:val="22"/>
              </w:rPr>
            </w:pPr>
          </w:p>
          <w:p w14:paraId="3C4A8D69" w14:textId="77777777" w:rsidR="00D90CAA" w:rsidRDefault="00D90CAA" w:rsidP="0021701F">
            <w:pPr>
              <w:rPr>
                <w:sz w:val="22"/>
                <w:szCs w:val="22"/>
              </w:rPr>
            </w:pPr>
          </w:p>
          <w:p w14:paraId="051FDE2E" w14:textId="7CB9171B" w:rsidR="00D90CAA" w:rsidRPr="002A16E2" w:rsidRDefault="00D90CAA" w:rsidP="0021701F">
            <w:pPr>
              <w:rPr>
                <w:sz w:val="22"/>
                <w:szCs w:val="22"/>
              </w:rPr>
            </w:pP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9B4C6D" w14:textId="77777777" w:rsidR="00836C35" w:rsidRPr="002A16E2" w:rsidRDefault="00836C35" w:rsidP="0021701F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CFB08A" w14:textId="77777777" w:rsidR="00836C35" w:rsidRPr="002A16E2" w:rsidRDefault="00836C35" w:rsidP="0021701F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B467C9" w14:textId="77777777" w:rsidR="00836C35" w:rsidRPr="002A16E2" w:rsidRDefault="00836C35" w:rsidP="0021701F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FE7911" w14:textId="77777777" w:rsidR="00836C35" w:rsidRPr="002A16E2" w:rsidRDefault="00836C35" w:rsidP="0021701F">
            <w:pPr>
              <w:ind w:right="425"/>
              <w:rPr>
                <w:sz w:val="22"/>
                <w:szCs w:val="22"/>
              </w:rPr>
            </w:pPr>
          </w:p>
        </w:tc>
      </w:tr>
      <w:tr w:rsidR="00262657" w:rsidRPr="002A16E2" w14:paraId="426F9D0C" w14:textId="77777777" w:rsidTr="00A8434A">
        <w:trPr>
          <w:trHeight w:val="163"/>
        </w:trPr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886EC2" w14:textId="77777777" w:rsidR="00262657" w:rsidRPr="002A16E2" w:rsidRDefault="00262657" w:rsidP="0021701F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0DFEF0" w14:textId="505889F0" w:rsidR="00262657" w:rsidRPr="00262657" w:rsidRDefault="00262657" w:rsidP="0021701F">
            <w:pPr>
              <w:suppressAutoHyphens/>
              <w:spacing w:after="120"/>
              <w:rPr>
                <w:b/>
                <w:bCs/>
                <w:color w:val="000000"/>
                <w:sz w:val="22"/>
                <w:szCs w:val="22"/>
              </w:rPr>
            </w:pPr>
            <w:r w:rsidRPr="00262657">
              <w:rPr>
                <w:b/>
                <w:bCs/>
                <w:sz w:val="22"/>
                <w:szCs w:val="22"/>
              </w:rPr>
              <w:t>monitor</w:t>
            </w:r>
          </w:p>
        </w:tc>
        <w:tc>
          <w:tcPr>
            <w:tcW w:w="1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0AAB9E" w14:textId="77777777" w:rsidR="00262657" w:rsidRDefault="00262657" w:rsidP="00262657">
            <w:pPr>
              <w:suppressAutoHyphens/>
              <w:spacing w:after="120"/>
              <w:rPr>
                <w:b/>
                <w:sz w:val="22"/>
                <w:szCs w:val="22"/>
                <w:lang w:eastAsia="zh-CN"/>
              </w:rPr>
            </w:pPr>
            <w:r>
              <w:rPr>
                <w:b/>
                <w:sz w:val="22"/>
                <w:szCs w:val="22"/>
                <w:lang w:eastAsia="zh-CN"/>
              </w:rPr>
              <w:t>monitor: ……………….…………</w:t>
            </w:r>
          </w:p>
          <w:p w14:paraId="70FA1DB1" w14:textId="77777777" w:rsidR="00262657" w:rsidRPr="00262657" w:rsidRDefault="00262657" w:rsidP="00D90CAA">
            <w:pPr>
              <w:suppressAutoHyphens/>
              <w:spacing w:after="120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520DB4" w14:textId="4BBF8F5E" w:rsidR="00262657" w:rsidRPr="00262657" w:rsidRDefault="00262657" w:rsidP="0021701F">
            <w:pPr>
              <w:rPr>
                <w:b/>
                <w:sz w:val="22"/>
                <w:szCs w:val="22"/>
              </w:rPr>
            </w:pPr>
            <w:r w:rsidRPr="00262657">
              <w:rPr>
                <w:sz w:val="22"/>
                <w:szCs w:val="22"/>
              </w:rPr>
              <w:t>2 szt.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E49CB7" w14:textId="77777777" w:rsidR="00262657" w:rsidRPr="00262657" w:rsidRDefault="00262657" w:rsidP="0021701F">
            <w:pPr>
              <w:rPr>
                <w:b/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5CE8A7" w14:textId="77777777" w:rsidR="00262657" w:rsidRPr="00262657" w:rsidRDefault="00262657" w:rsidP="0021701F">
            <w:pPr>
              <w:rPr>
                <w:b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563625" w14:textId="77777777" w:rsidR="00262657" w:rsidRPr="00262657" w:rsidRDefault="00262657" w:rsidP="0021701F">
            <w:pPr>
              <w:ind w:right="425"/>
              <w:rPr>
                <w:b/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67FD5D" w14:textId="77777777" w:rsidR="00262657" w:rsidRPr="00262657" w:rsidRDefault="00262657" w:rsidP="0021701F">
            <w:pPr>
              <w:ind w:right="425"/>
              <w:rPr>
                <w:b/>
                <w:sz w:val="22"/>
                <w:szCs w:val="22"/>
              </w:rPr>
            </w:pPr>
          </w:p>
        </w:tc>
      </w:tr>
      <w:tr w:rsidR="00262657" w:rsidRPr="002A16E2" w14:paraId="597A3D10" w14:textId="77777777" w:rsidTr="00A8434A">
        <w:trPr>
          <w:trHeight w:val="163"/>
        </w:trPr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308E2E" w14:textId="77777777" w:rsidR="00262657" w:rsidRPr="002A16E2" w:rsidRDefault="00262657" w:rsidP="0021701F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8B4117" w14:textId="77777777" w:rsidR="00262657" w:rsidRDefault="00262657" w:rsidP="00262657">
            <w:pPr>
              <w:suppressAutoHyphens/>
              <w:spacing w:after="120"/>
              <w:rPr>
                <w:b/>
                <w:bCs/>
                <w:sz w:val="22"/>
                <w:szCs w:val="22"/>
              </w:rPr>
            </w:pPr>
            <w:proofErr w:type="spellStart"/>
            <w:r>
              <w:rPr>
                <w:b/>
                <w:bCs/>
                <w:sz w:val="22"/>
                <w:szCs w:val="22"/>
              </w:rPr>
              <w:t>replikator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 portów </w:t>
            </w:r>
          </w:p>
          <w:p w14:paraId="08CB4BA3" w14:textId="77777777" w:rsidR="00262657" w:rsidRPr="00D90CAA" w:rsidRDefault="00262657" w:rsidP="0021701F">
            <w:pPr>
              <w:suppressAutoHyphens/>
              <w:spacing w:after="120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216648" w14:textId="0129A1C4" w:rsidR="00262657" w:rsidRPr="00D90CAA" w:rsidRDefault="00262657" w:rsidP="00D90CAA">
            <w:pPr>
              <w:suppressAutoHyphens/>
              <w:spacing w:after="120"/>
              <w:rPr>
                <w:b/>
                <w:bCs/>
                <w:color w:val="000000"/>
                <w:sz w:val="22"/>
                <w:szCs w:val="22"/>
              </w:rPr>
            </w:pPr>
            <w:proofErr w:type="spellStart"/>
            <w:r>
              <w:rPr>
                <w:b/>
                <w:bCs/>
                <w:sz w:val="22"/>
                <w:szCs w:val="22"/>
              </w:rPr>
              <w:t>replikator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 portów: </w:t>
            </w:r>
            <w:r>
              <w:rPr>
                <w:b/>
                <w:color w:val="000000"/>
                <w:sz w:val="22"/>
                <w:szCs w:val="22"/>
              </w:rPr>
              <w:t>……………………………………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5DCF97" w14:textId="7C45859A" w:rsidR="00262657" w:rsidRDefault="00262657" w:rsidP="0021701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 szt. 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F1C261" w14:textId="77777777" w:rsidR="00262657" w:rsidRPr="002A16E2" w:rsidRDefault="00262657" w:rsidP="0021701F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BAB3B8" w14:textId="77777777" w:rsidR="00262657" w:rsidRPr="002A16E2" w:rsidRDefault="00262657" w:rsidP="0021701F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8D6153" w14:textId="77777777" w:rsidR="00262657" w:rsidRPr="002A16E2" w:rsidRDefault="00262657" w:rsidP="0021701F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DB91EE" w14:textId="77777777" w:rsidR="00262657" w:rsidRPr="002A16E2" w:rsidRDefault="00262657" w:rsidP="0021701F">
            <w:pPr>
              <w:ind w:right="425"/>
              <w:rPr>
                <w:sz w:val="22"/>
                <w:szCs w:val="22"/>
              </w:rPr>
            </w:pPr>
          </w:p>
        </w:tc>
      </w:tr>
      <w:tr w:rsidR="00836C35" w:rsidRPr="002A16E2" w14:paraId="6B773A91" w14:textId="77777777" w:rsidTr="0021701F">
        <w:trPr>
          <w:trHeight w:val="163"/>
        </w:trPr>
        <w:tc>
          <w:tcPr>
            <w:tcW w:w="6092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69456FAA" w14:textId="77777777" w:rsidR="00836C35" w:rsidRPr="002A16E2" w:rsidRDefault="00836C35" w:rsidP="0021701F">
            <w:pPr>
              <w:ind w:right="425"/>
              <w:rPr>
                <w:sz w:val="22"/>
                <w:szCs w:val="22"/>
              </w:rPr>
            </w:pPr>
          </w:p>
          <w:p w14:paraId="27D9B848" w14:textId="77777777" w:rsidR="00836C35" w:rsidRDefault="00836C35" w:rsidP="0021701F">
            <w:pPr>
              <w:ind w:right="425"/>
              <w:jc w:val="right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RAZEM:</w:t>
            </w:r>
          </w:p>
          <w:p w14:paraId="667F6EBB" w14:textId="77777777" w:rsidR="00836C35" w:rsidRPr="002A16E2" w:rsidRDefault="00836C35" w:rsidP="0021701F">
            <w:pPr>
              <w:ind w:right="425"/>
              <w:jc w:val="right"/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C7EE33" w14:textId="77777777" w:rsidR="00836C35" w:rsidRPr="002A16E2" w:rsidRDefault="00836C35" w:rsidP="0021701F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2E09F471" w14:textId="77777777" w:rsidR="00836C35" w:rsidRPr="002A16E2" w:rsidRDefault="00836C35" w:rsidP="0021701F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4EF36BB1" w14:textId="77777777" w:rsidR="00836C35" w:rsidRPr="002A16E2" w:rsidRDefault="00836C35" w:rsidP="0021701F">
            <w:pPr>
              <w:ind w:right="425"/>
              <w:rPr>
                <w:sz w:val="22"/>
                <w:szCs w:val="22"/>
              </w:rPr>
            </w:pPr>
          </w:p>
        </w:tc>
      </w:tr>
      <w:tr w:rsidR="00836C35" w:rsidRPr="002A16E2" w14:paraId="3E2880B5" w14:textId="77777777" w:rsidTr="0021701F">
        <w:trPr>
          <w:trHeight w:val="163"/>
        </w:trPr>
        <w:tc>
          <w:tcPr>
            <w:tcW w:w="6092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580EC1A3" w14:textId="77777777" w:rsidR="00836C35" w:rsidRPr="002A16E2" w:rsidRDefault="00836C35" w:rsidP="0021701F">
            <w:pPr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Cena netto za całość zamówienia /słownie: ……………………………………………………………/</w:t>
            </w:r>
          </w:p>
          <w:p w14:paraId="492778E2" w14:textId="77777777" w:rsidR="00836C35" w:rsidRPr="002A16E2" w:rsidRDefault="00836C35" w:rsidP="0021701F">
            <w:pPr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Cena brutto za całość zamówienia/słownie: ……………………………………………………………/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555ACF" w14:textId="77777777" w:rsidR="00836C35" w:rsidRPr="002A16E2" w:rsidRDefault="00836C35" w:rsidP="0021701F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07896F79" w14:textId="77777777" w:rsidR="00836C35" w:rsidRPr="002A16E2" w:rsidRDefault="00836C35" w:rsidP="0021701F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E86383E" w14:textId="77777777" w:rsidR="00836C35" w:rsidRPr="002A16E2" w:rsidRDefault="00836C35" w:rsidP="0021701F">
            <w:pPr>
              <w:ind w:right="425"/>
              <w:rPr>
                <w:sz w:val="22"/>
                <w:szCs w:val="22"/>
              </w:rPr>
            </w:pPr>
          </w:p>
        </w:tc>
      </w:tr>
    </w:tbl>
    <w:p w14:paraId="4E5392B3" w14:textId="04993DE2" w:rsidR="00E523DA" w:rsidRPr="002A16E2" w:rsidRDefault="00E523DA" w:rsidP="00E523DA">
      <w:pPr>
        <w:rPr>
          <w:i/>
          <w:iCs/>
          <w:sz w:val="22"/>
          <w:szCs w:val="22"/>
        </w:rPr>
      </w:pPr>
      <w:r w:rsidRPr="002A16E2">
        <w:rPr>
          <w:i/>
          <w:iCs/>
          <w:sz w:val="22"/>
          <w:szCs w:val="22"/>
        </w:rPr>
        <w:t xml:space="preserve">Zamawiający oświadcza, że zgodnie z Ustawą z dnia 11 marca 2004 r. o podatku od towarów i usług (Dz.U. z dnia 5 kwietnia 2004 r.) będzie ubiegał się o zgodę na zastosowanie stawki podatku VAT w wysokości 0% </w:t>
      </w:r>
      <w:r w:rsidRPr="002A16E2">
        <w:rPr>
          <w:b/>
          <w:bCs/>
          <w:i/>
          <w:iCs/>
          <w:sz w:val="22"/>
          <w:szCs w:val="22"/>
        </w:rPr>
        <w:t xml:space="preserve">na monitor </w:t>
      </w:r>
      <w:r w:rsidRPr="002A16E2">
        <w:rPr>
          <w:i/>
          <w:iCs/>
          <w:sz w:val="22"/>
          <w:szCs w:val="22"/>
        </w:rPr>
        <w:t>wchodząc</w:t>
      </w:r>
      <w:r>
        <w:rPr>
          <w:i/>
          <w:iCs/>
          <w:sz w:val="22"/>
          <w:szCs w:val="22"/>
        </w:rPr>
        <w:t>y</w:t>
      </w:r>
      <w:r w:rsidRPr="002A16E2">
        <w:rPr>
          <w:i/>
          <w:iCs/>
          <w:sz w:val="22"/>
          <w:szCs w:val="22"/>
        </w:rPr>
        <w:t xml:space="preserve"> w zakres niniejszej umowy. Po przedstawieniu przez Zamawiającego zamówienia potwierdzonego przez organ nadzorujący Zamawiającego Wykonawca uwzględni w wystawionej fakturze 0% stawkę podatku VAT.  </w:t>
      </w:r>
    </w:p>
    <w:p w14:paraId="772FBF68" w14:textId="77777777" w:rsidR="00E523DA" w:rsidRPr="002A16E2" w:rsidRDefault="00E523DA" w:rsidP="00E523DA">
      <w:pPr>
        <w:tabs>
          <w:tab w:val="right" w:pos="9000"/>
        </w:tabs>
        <w:rPr>
          <w:sz w:val="22"/>
          <w:szCs w:val="22"/>
        </w:rPr>
      </w:pPr>
    </w:p>
    <w:p w14:paraId="7DCEE593" w14:textId="77777777" w:rsidR="00E523DA" w:rsidRPr="002A16E2" w:rsidRDefault="00E523DA" w:rsidP="00E523DA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>Termin realizacji umowy:</w:t>
      </w:r>
      <w:r>
        <w:rPr>
          <w:b/>
          <w:sz w:val="22"/>
          <w:szCs w:val="22"/>
        </w:rPr>
        <w:t xml:space="preserve"> </w:t>
      </w:r>
      <w:r w:rsidRPr="002A16E2">
        <w:rPr>
          <w:b/>
          <w:bCs/>
          <w:sz w:val="22"/>
          <w:szCs w:val="22"/>
        </w:rPr>
        <w:t xml:space="preserve">do …………………. dni od daty otrzymania zamówienia potwierdzonego przez </w:t>
      </w:r>
      <w:proofErr w:type="spellStart"/>
      <w:r w:rsidRPr="002A16E2">
        <w:rPr>
          <w:b/>
          <w:bCs/>
          <w:sz w:val="22"/>
          <w:szCs w:val="22"/>
        </w:rPr>
        <w:t>MNiSW</w:t>
      </w:r>
      <w:proofErr w:type="spellEnd"/>
      <w:r>
        <w:rPr>
          <w:sz w:val="22"/>
          <w:szCs w:val="22"/>
        </w:rPr>
        <w:t>.</w:t>
      </w:r>
    </w:p>
    <w:p w14:paraId="32DE85F5" w14:textId="77777777" w:rsidR="00836C35" w:rsidRDefault="00836C35" w:rsidP="00836C35">
      <w:pPr>
        <w:tabs>
          <w:tab w:val="right" w:pos="9000"/>
        </w:tabs>
      </w:pPr>
    </w:p>
    <w:p w14:paraId="1DC5D88E" w14:textId="77777777" w:rsidR="00836C35" w:rsidRDefault="00836C35" w:rsidP="00836C35">
      <w:pPr>
        <w:widowControl w:val="0"/>
        <w:spacing w:line="360" w:lineRule="auto"/>
        <w:ind w:right="1"/>
        <w:jc w:val="both"/>
        <w:rPr>
          <w:b/>
        </w:rPr>
      </w:pPr>
      <w:r>
        <w:rPr>
          <w:b/>
        </w:rPr>
        <w:t>Termin realizacji umowy:</w:t>
      </w:r>
    </w:p>
    <w:p w14:paraId="4A117D2D" w14:textId="50CA309A" w:rsidR="00836C35" w:rsidRDefault="00836C35" w:rsidP="00836C35">
      <w:pPr>
        <w:widowControl w:val="0"/>
        <w:spacing w:line="360" w:lineRule="auto"/>
        <w:ind w:right="1"/>
        <w:jc w:val="both"/>
        <w:rPr>
          <w:i/>
        </w:rPr>
      </w:pPr>
      <w:r>
        <w:rPr>
          <w:b/>
        </w:rPr>
        <w:t xml:space="preserve">Zadanie częściowe nr 1: </w:t>
      </w:r>
      <w:r w:rsidRPr="00836C35">
        <w:rPr>
          <w:b/>
          <w:bCs/>
        </w:rPr>
        <w:t>………………………</w:t>
      </w:r>
      <w:r>
        <w:rPr>
          <w:b/>
          <w:bCs/>
        </w:rPr>
        <w:t xml:space="preserve"> </w:t>
      </w:r>
      <w:r w:rsidRPr="00836C35">
        <w:rPr>
          <w:b/>
          <w:bCs/>
        </w:rPr>
        <w:t>dni od daty podpisania umowy</w:t>
      </w:r>
      <w:r>
        <w:t xml:space="preserve"> </w:t>
      </w:r>
      <w:r w:rsidRPr="0022732C">
        <w:rPr>
          <w:i/>
          <w:highlight w:val="yellow"/>
        </w:rPr>
        <w:t>(kryterium oceny ofert)</w:t>
      </w:r>
    </w:p>
    <w:p w14:paraId="1BFC0D07" w14:textId="4AE48838" w:rsidR="00836C35" w:rsidRPr="00E523DA" w:rsidRDefault="00836C35" w:rsidP="00E523DA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>
        <w:rPr>
          <w:b/>
        </w:rPr>
        <w:t xml:space="preserve">Zadanie częściowe nr 2: </w:t>
      </w:r>
      <w:r w:rsidRPr="00836C35">
        <w:rPr>
          <w:b/>
          <w:bCs/>
        </w:rPr>
        <w:t>………………………</w:t>
      </w:r>
      <w:r>
        <w:rPr>
          <w:b/>
          <w:bCs/>
        </w:rPr>
        <w:t xml:space="preserve"> </w:t>
      </w:r>
      <w:r w:rsidRPr="00836C35">
        <w:rPr>
          <w:b/>
          <w:bCs/>
        </w:rPr>
        <w:t xml:space="preserve">dni od </w:t>
      </w:r>
      <w:r w:rsidR="00E523DA" w:rsidRPr="002A16E2">
        <w:rPr>
          <w:b/>
          <w:bCs/>
          <w:sz w:val="22"/>
          <w:szCs w:val="22"/>
        </w:rPr>
        <w:t xml:space="preserve">daty otrzymania zamówienia potwierdzonego przez </w:t>
      </w:r>
      <w:proofErr w:type="spellStart"/>
      <w:r w:rsidR="00E523DA" w:rsidRPr="002A16E2">
        <w:rPr>
          <w:b/>
          <w:bCs/>
          <w:sz w:val="22"/>
          <w:szCs w:val="22"/>
        </w:rPr>
        <w:t>MNiSW</w:t>
      </w:r>
      <w:proofErr w:type="spellEnd"/>
      <w:r w:rsidR="00E523DA">
        <w:rPr>
          <w:sz w:val="22"/>
          <w:szCs w:val="22"/>
        </w:rPr>
        <w:t>.</w:t>
      </w:r>
      <w:r w:rsidR="00E523DA" w:rsidRPr="0022732C">
        <w:rPr>
          <w:i/>
          <w:highlight w:val="yellow"/>
        </w:rPr>
        <w:t xml:space="preserve"> </w:t>
      </w:r>
      <w:r w:rsidRPr="0022732C">
        <w:rPr>
          <w:i/>
          <w:highlight w:val="yellow"/>
        </w:rPr>
        <w:t>(kryterium oceny ofert)</w:t>
      </w:r>
    </w:p>
    <w:p w14:paraId="2F8C8BAD" w14:textId="77777777" w:rsidR="00836C35" w:rsidRDefault="00836C35" w:rsidP="00836C35">
      <w:pPr>
        <w:widowControl w:val="0"/>
        <w:spacing w:line="360" w:lineRule="auto"/>
        <w:ind w:right="1"/>
        <w:jc w:val="both"/>
        <w:rPr>
          <w:b/>
        </w:rPr>
      </w:pPr>
      <w:r>
        <w:rPr>
          <w:b/>
        </w:rPr>
        <w:t>Okres udzielonej gwarancji wynosi:</w:t>
      </w:r>
    </w:p>
    <w:p w14:paraId="3DD74649" w14:textId="36A8A8C5" w:rsidR="00836C35" w:rsidRPr="000824BA" w:rsidRDefault="00836C35" w:rsidP="00836C35">
      <w:pPr>
        <w:widowControl w:val="0"/>
        <w:spacing w:line="360" w:lineRule="auto"/>
        <w:ind w:right="1"/>
        <w:jc w:val="both"/>
        <w:rPr>
          <w:b/>
        </w:rPr>
      </w:pPr>
      <w:r w:rsidRPr="000824BA">
        <w:rPr>
          <w:b/>
        </w:rPr>
        <w:t>- zadanie częściowe nr 1:  ………………………… miesięcy</w:t>
      </w:r>
      <w:r>
        <w:rPr>
          <w:b/>
        </w:rPr>
        <w:t xml:space="preserve"> </w:t>
      </w:r>
      <w:r w:rsidRPr="0022732C">
        <w:rPr>
          <w:i/>
          <w:highlight w:val="yellow"/>
        </w:rPr>
        <w:t>(kryterium oceny ofert)</w:t>
      </w:r>
    </w:p>
    <w:p w14:paraId="06B04194" w14:textId="77777777" w:rsidR="00836C35" w:rsidRDefault="00836C35" w:rsidP="00836C35">
      <w:pPr>
        <w:widowControl w:val="0"/>
        <w:spacing w:line="360" w:lineRule="auto"/>
        <w:ind w:right="1"/>
        <w:jc w:val="both"/>
        <w:rPr>
          <w:i/>
        </w:rPr>
      </w:pPr>
      <w:r w:rsidRPr="000824BA">
        <w:rPr>
          <w:b/>
        </w:rPr>
        <w:t>- zadanie częściowe nr 2: ………………</w:t>
      </w:r>
      <w:r>
        <w:rPr>
          <w:b/>
        </w:rPr>
        <w:t xml:space="preserve">…………. </w:t>
      </w:r>
      <w:r w:rsidRPr="000824BA">
        <w:rPr>
          <w:b/>
        </w:rPr>
        <w:t xml:space="preserve">miesięcy </w:t>
      </w:r>
      <w:bookmarkStart w:id="0" w:name="_Hlk72740375"/>
      <w:r w:rsidRPr="0022732C">
        <w:rPr>
          <w:i/>
          <w:highlight w:val="yellow"/>
        </w:rPr>
        <w:t>(kryterium oceny ofert)</w:t>
      </w:r>
      <w:bookmarkEnd w:id="0"/>
    </w:p>
    <w:p w14:paraId="0B48245C" w14:textId="77777777" w:rsidR="00836C35" w:rsidRDefault="00836C35" w:rsidP="00836C35">
      <w:pPr>
        <w:tabs>
          <w:tab w:val="left" w:pos="426"/>
        </w:tabs>
        <w:spacing w:after="120"/>
        <w:jc w:val="both"/>
        <w:rPr>
          <w:b/>
          <w:bCs/>
          <w:iCs/>
        </w:rPr>
      </w:pPr>
    </w:p>
    <w:p w14:paraId="7D24BE55" w14:textId="7F5F6F92" w:rsidR="00836C35" w:rsidRPr="00FE545C" w:rsidRDefault="00836C35" w:rsidP="00836C35">
      <w:pPr>
        <w:tabs>
          <w:tab w:val="left" w:pos="426"/>
        </w:tabs>
        <w:spacing w:after="120"/>
        <w:jc w:val="both"/>
        <w:rPr>
          <w:b/>
          <w:sz w:val="22"/>
        </w:rPr>
      </w:pPr>
      <w:r w:rsidRPr="00FE545C">
        <w:rPr>
          <w:sz w:val="22"/>
        </w:rPr>
        <w:t xml:space="preserve">Oświadczamy, że zgodnie z ustawą z dnia </w:t>
      </w:r>
      <w:r>
        <w:rPr>
          <w:sz w:val="22"/>
        </w:rPr>
        <w:t>6 marca 2018 r</w:t>
      </w:r>
      <w:r w:rsidRPr="00FE545C">
        <w:rPr>
          <w:sz w:val="22"/>
        </w:rPr>
        <w:t>.</w:t>
      </w:r>
      <w:r>
        <w:rPr>
          <w:sz w:val="22"/>
        </w:rPr>
        <w:t xml:space="preserve"> Prawo przedsiębiorców, </w:t>
      </w:r>
      <w:r w:rsidRPr="00FE545C">
        <w:rPr>
          <w:sz w:val="22"/>
        </w:rPr>
        <w:t>należymy do małych lub średnich przedsiębiorców:</w:t>
      </w:r>
      <w:r w:rsidRPr="00FE545C">
        <w:rPr>
          <w:b/>
          <w:sz w:val="22"/>
        </w:rPr>
        <w:t xml:space="preserve"> TAK/NIE</w:t>
      </w:r>
    </w:p>
    <w:p w14:paraId="05A6D033" w14:textId="77777777" w:rsidR="00836C35" w:rsidRPr="00FE545C" w:rsidRDefault="00836C35" w:rsidP="00836C35">
      <w:pPr>
        <w:tabs>
          <w:tab w:val="left" w:pos="426"/>
        </w:tabs>
        <w:spacing w:line="360" w:lineRule="auto"/>
        <w:jc w:val="both"/>
        <w:rPr>
          <w:sz w:val="16"/>
          <w:szCs w:val="18"/>
        </w:rPr>
      </w:pPr>
      <w:r w:rsidRPr="00FE545C">
        <w:rPr>
          <w:b/>
          <w:sz w:val="22"/>
        </w:rPr>
        <w:t xml:space="preserve">Termin płatności: </w:t>
      </w:r>
      <w:r w:rsidRPr="002A16E2"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6B8DD7D1" w14:textId="77777777" w:rsidR="00836C35" w:rsidRDefault="00836C35" w:rsidP="00836C35">
      <w:pPr>
        <w:jc w:val="both"/>
        <w:rPr>
          <w:sz w:val="18"/>
          <w:szCs w:val="18"/>
        </w:rPr>
      </w:pPr>
    </w:p>
    <w:p w14:paraId="3B9D5BF8" w14:textId="77777777" w:rsidR="00836C35" w:rsidRDefault="00836C35" w:rsidP="00836C35">
      <w:pPr>
        <w:rPr>
          <w:b/>
          <w:sz w:val="22"/>
          <w:szCs w:val="22"/>
          <w:u w:val="single"/>
        </w:rPr>
      </w:pPr>
      <w:r>
        <w:rPr>
          <w:sz w:val="22"/>
          <w:szCs w:val="22"/>
        </w:rPr>
        <w:br w:type="page"/>
      </w:r>
      <w:r w:rsidRPr="00FB1B4F">
        <w:rPr>
          <w:b/>
          <w:sz w:val="22"/>
          <w:szCs w:val="22"/>
          <w:u w:val="single"/>
        </w:rPr>
        <w:lastRenderedPageBreak/>
        <w:t>Jednocześnie oświadczamy, że:</w:t>
      </w:r>
    </w:p>
    <w:p w14:paraId="1EDE1A6E" w14:textId="65BB4246" w:rsidR="00836C35" w:rsidRPr="00730EFE" w:rsidRDefault="00836C35" w:rsidP="00836C35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0B45FE">
        <w:rPr>
          <w:color w:val="000000"/>
          <w:sz w:val="22"/>
          <w:szCs w:val="22"/>
          <w:lang w:eastAsia="ar-SA"/>
        </w:rPr>
        <w:t xml:space="preserve">Oświadczamy, że jesteśmy związani niniejszą ofertą </w:t>
      </w:r>
      <w:r w:rsidRPr="007764AA">
        <w:rPr>
          <w:color w:val="000000"/>
          <w:sz w:val="22"/>
          <w:szCs w:val="22"/>
          <w:lang w:eastAsia="ar-SA"/>
        </w:rPr>
        <w:t xml:space="preserve">przez okres </w:t>
      </w:r>
      <w:r w:rsidR="00A8434A">
        <w:rPr>
          <w:color w:val="000000"/>
          <w:sz w:val="22"/>
          <w:szCs w:val="22"/>
          <w:lang w:eastAsia="ar-SA"/>
        </w:rPr>
        <w:t>9</w:t>
      </w:r>
      <w:r>
        <w:rPr>
          <w:color w:val="000000"/>
          <w:sz w:val="22"/>
          <w:szCs w:val="22"/>
          <w:lang w:eastAsia="ar-SA"/>
        </w:rPr>
        <w:t>0 dni od dnia upływu terminu składania ofert.</w:t>
      </w:r>
    </w:p>
    <w:p w14:paraId="49A89F90" w14:textId="6395CCE3" w:rsidR="00836C35" w:rsidRDefault="00836C35" w:rsidP="00836C35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1D671E">
        <w:rPr>
          <w:color w:val="000000"/>
          <w:sz w:val="22"/>
          <w:szCs w:val="22"/>
          <w:lang w:eastAsia="ar-SA"/>
        </w:rPr>
        <w:t>Oświadczamy, że zapoznaliśmy się z postanowieniami umowy, określonymi w  Specyfikacji Warunków Zamówienia</w:t>
      </w:r>
      <w:r>
        <w:rPr>
          <w:color w:val="000000"/>
          <w:sz w:val="22"/>
          <w:szCs w:val="22"/>
          <w:lang w:eastAsia="ar-SA"/>
        </w:rPr>
        <w:t>, akceptujemy je</w:t>
      </w:r>
      <w:r w:rsidRPr="001D671E">
        <w:rPr>
          <w:color w:val="000000"/>
          <w:sz w:val="22"/>
          <w:szCs w:val="22"/>
          <w:lang w:eastAsia="ar-SA"/>
        </w:rPr>
        <w:t xml:space="preserve"> i zobowiązujemy się, w przypadku wyboru naszej oferty, do zawarcia umowy zgodnej z niniejszą ofertą, na warunkach określonych w Specyfikacji Warunków Zamówienia, w miejscu i terminie wyznaczonym przez zamawiającego</w:t>
      </w:r>
      <w:r w:rsidRPr="001D671E">
        <w:rPr>
          <w:color w:val="000000"/>
          <w:sz w:val="22"/>
          <w:szCs w:val="22"/>
        </w:rPr>
        <w:t xml:space="preserve"> i nie wnosimy do nich żadnych zastrzeżeń.</w:t>
      </w:r>
    </w:p>
    <w:p w14:paraId="70A7A1D4" w14:textId="5EC7170B" w:rsidR="00A8434A" w:rsidRPr="002A16E2" w:rsidRDefault="00A8434A" w:rsidP="00A8434A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  <w:lang w:eastAsia="ar-SA"/>
        </w:rPr>
      </w:pPr>
      <w:r w:rsidRPr="002A16E2">
        <w:rPr>
          <w:color w:val="000000"/>
          <w:sz w:val="22"/>
          <w:szCs w:val="22"/>
          <w:lang w:eastAsia="ar-SA"/>
        </w:rPr>
        <w:t xml:space="preserve">Jesteśmy świadomi, że po rozstrzygnięciu przetargu, Zamawiający </w:t>
      </w:r>
      <w:r w:rsidRPr="002A16E2">
        <w:rPr>
          <w:sz w:val="22"/>
          <w:szCs w:val="22"/>
        </w:rPr>
        <w:t xml:space="preserve">zgodnie z ustawą z dnia 11 marca 2004 r. o podatku od towarów i usług (t. j. Dz. U. 2011 Nr 177 poz. 1054 z </w:t>
      </w:r>
      <w:proofErr w:type="spellStart"/>
      <w:r w:rsidRPr="002A16E2">
        <w:rPr>
          <w:sz w:val="22"/>
          <w:szCs w:val="22"/>
        </w:rPr>
        <w:t>późn</w:t>
      </w:r>
      <w:proofErr w:type="spellEnd"/>
      <w:r w:rsidRPr="002A16E2">
        <w:rPr>
          <w:sz w:val="22"/>
          <w:szCs w:val="22"/>
        </w:rPr>
        <w:t xml:space="preserve">. zm.) </w:t>
      </w:r>
      <w:r w:rsidRPr="002A16E2">
        <w:rPr>
          <w:color w:val="000000"/>
          <w:sz w:val="22"/>
          <w:szCs w:val="22"/>
          <w:lang w:eastAsia="ar-SA"/>
        </w:rPr>
        <w:t xml:space="preserve">będzie się ubiegał o zastosowanie przy zakupie 0% stawki VAT </w:t>
      </w:r>
      <w:r w:rsidRPr="002A16E2">
        <w:rPr>
          <w:b/>
          <w:color w:val="000000"/>
          <w:sz w:val="22"/>
          <w:szCs w:val="22"/>
          <w:lang w:eastAsia="ar-SA"/>
        </w:rPr>
        <w:t xml:space="preserve">na monitor </w:t>
      </w:r>
      <w:bookmarkStart w:id="1" w:name="_Hlk79052929"/>
      <w:r>
        <w:rPr>
          <w:b/>
          <w:color w:val="000000"/>
          <w:sz w:val="22"/>
          <w:szCs w:val="22"/>
          <w:lang w:eastAsia="ar-SA"/>
        </w:rPr>
        <w:t xml:space="preserve">( zadanie nr 2) </w:t>
      </w:r>
      <w:bookmarkEnd w:id="1"/>
      <w:r w:rsidRPr="002A16E2">
        <w:rPr>
          <w:sz w:val="22"/>
          <w:szCs w:val="22"/>
        </w:rPr>
        <w:t xml:space="preserve">w zakresie objętym zwolnieniem – zgodnie z art. 83 ust. 1 pkt 26 przywołanej ustawy. </w:t>
      </w:r>
    </w:p>
    <w:p w14:paraId="04E21761" w14:textId="029F7AB5" w:rsidR="00A8434A" w:rsidRPr="00A8434A" w:rsidRDefault="00A8434A" w:rsidP="00A8434A">
      <w:pPr>
        <w:tabs>
          <w:tab w:val="left" w:pos="2520"/>
          <w:tab w:val="left" w:pos="2586"/>
        </w:tabs>
        <w:ind w:left="360"/>
        <w:jc w:val="both"/>
        <w:rPr>
          <w:sz w:val="22"/>
          <w:szCs w:val="22"/>
        </w:rPr>
      </w:pPr>
      <w:r w:rsidRPr="002A16E2">
        <w:rPr>
          <w:color w:val="000000"/>
          <w:sz w:val="22"/>
          <w:szCs w:val="22"/>
          <w:lang w:eastAsia="ar-SA"/>
        </w:rPr>
        <w:t xml:space="preserve">W przypadku podpisania umowy z naszą firmą uwzględnimy w wystawionej fakturze 0% stawkę podatku VAT po przedstawieniu przez Zamawiającego zaświadczenia potwierdzającego, że wymieniony w zamówieniu skierowanym do Wykonawcy </w:t>
      </w:r>
      <w:r w:rsidRPr="002A16E2">
        <w:rPr>
          <w:b/>
          <w:color w:val="000000"/>
          <w:sz w:val="22"/>
          <w:szCs w:val="22"/>
          <w:lang w:eastAsia="ar-SA"/>
        </w:rPr>
        <w:t xml:space="preserve">monitor </w:t>
      </w:r>
      <w:r>
        <w:rPr>
          <w:b/>
          <w:color w:val="000000"/>
          <w:sz w:val="22"/>
          <w:szCs w:val="22"/>
          <w:lang w:eastAsia="ar-SA"/>
        </w:rPr>
        <w:t xml:space="preserve">( zadanie nr 2) </w:t>
      </w:r>
      <w:bookmarkStart w:id="2" w:name="_GoBack"/>
      <w:bookmarkEnd w:id="2"/>
      <w:r w:rsidRPr="002A16E2">
        <w:rPr>
          <w:color w:val="000000"/>
          <w:sz w:val="22"/>
          <w:szCs w:val="22"/>
          <w:lang w:eastAsia="ar-SA"/>
        </w:rPr>
        <w:t xml:space="preserve">są przeznaczone dla placówki oświatowej - </w:t>
      </w:r>
      <w:r w:rsidRPr="002A16E2">
        <w:rPr>
          <w:sz w:val="22"/>
          <w:szCs w:val="22"/>
        </w:rPr>
        <w:t xml:space="preserve">zgodnie z art. 83 ust. 1 pkt 26 ustawy z dnia 11 marca 2004 r. o podatku od towarów i usług (t. j. Dz. U. 2011 Nr 177 poz. 1054 z </w:t>
      </w:r>
      <w:proofErr w:type="spellStart"/>
      <w:r w:rsidRPr="002A16E2">
        <w:rPr>
          <w:sz w:val="22"/>
          <w:szCs w:val="22"/>
        </w:rPr>
        <w:t>późn</w:t>
      </w:r>
      <w:proofErr w:type="spellEnd"/>
      <w:r w:rsidRPr="002A16E2">
        <w:rPr>
          <w:sz w:val="22"/>
          <w:szCs w:val="22"/>
        </w:rPr>
        <w:t>. zm.)</w:t>
      </w:r>
    </w:p>
    <w:p w14:paraId="64FE3A97" w14:textId="77777777" w:rsidR="00836C35" w:rsidRDefault="00836C35" w:rsidP="00836C35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081AA68C" w14:textId="77777777" w:rsidR="00836C35" w:rsidRDefault="00836C35" w:rsidP="00836C35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01740DB9" w14:textId="77777777" w:rsidR="00836C35" w:rsidRDefault="00836C35" w:rsidP="00836C35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5C3F22E9" w14:textId="77777777" w:rsidR="00836C35" w:rsidRPr="001D671E" w:rsidRDefault="00836C35" w:rsidP="00836C35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1D671E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836C35" w:rsidRPr="00FE545C" w14:paraId="1F8DE944" w14:textId="77777777" w:rsidTr="0021701F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D2B2107" w14:textId="77777777" w:rsidR="00836C35" w:rsidRPr="00FE545C" w:rsidRDefault="00836C35" w:rsidP="0021701F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A9F13C8" w14:textId="77777777" w:rsidR="00836C35" w:rsidRPr="00FE545C" w:rsidRDefault="00836C35" w:rsidP="0021701F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 xml:space="preserve">Opis części zamówienia, którą wykonawca </w:t>
            </w:r>
          </w:p>
          <w:p w14:paraId="43C6E4CE" w14:textId="77777777" w:rsidR="00836C35" w:rsidRPr="00FE545C" w:rsidRDefault="00836C35" w:rsidP="0021701F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0448422" w14:textId="77777777" w:rsidR="00836C35" w:rsidRPr="00FE545C" w:rsidRDefault="00836C35" w:rsidP="0021701F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Nazwa podwykonawcy</w:t>
            </w:r>
            <w:r w:rsidRPr="00FE545C">
              <w:rPr>
                <w:sz w:val="18"/>
                <w:szCs w:val="22"/>
              </w:rPr>
              <w:br/>
              <w:t>(o ile jest znana)</w:t>
            </w:r>
          </w:p>
        </w:tc>
      </w:tr>
      <w:tr w:rsidR="00836C35" w:rsidRPr="00FE545C" w14:paraId="012D71D6" w14:textId="77777777" w:rsidTr="0021701F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23A922C" w14:textId="77777777" w:rsidR="00836C35" w:rsidRPr="00FE545C" w:rsidRDefault="00836C35" w:rsidP="0021701F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C066BDD" w14:textId="77777777" w:rsidR="00836C35" w:rsidRPr="00FE545C" w:rsidRDefault="00836C35" w:rsidP="0021701F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64DADE" w14:textId="77777777" w:rsidR="00836C35" w:rsidRPr="00FE545C" w:rsidRDefault="00836C35" w:rsidP="0021701F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836C35" w:rsidRPr="00FE545C" w14:paraId="5F237B2A" w14:textId="77777777" w:rsidTr="0021701F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774C388" w14:textId="77777777" w:rsidR="00836C35" w:rsidRPr="00FE545C" w:rsidRDefault="00836C35" w:rsidP="0021701F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57E195D" w14:textId="77777777" w:rsidR="00836C35" w:rsidRPr="00FE545C" w:rsidRDefault="00836C35" w:rsidP="0021701F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19FEBBD" w14:textId="77777777" w:rsidR="00836C35" w:rsidRPr="00FE545C" w:rsidRDefault="00836C35" w:rsidP="0021701F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14:paraId="6F38DB5D" w14:textId="77777777" w:rsidR="00836C35" w:rsidRDefault="00836C35" w:rsidP="00836C35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Upoważnionymi do reprezentowania naszej firmy są następujące osoby:</w:t>
      </w:r>
    </w:p>
    <w:p w14:paraId="73446835" w14:textId="77777777" w:rsidR="00836C35" w:rsidRPr="00D638CC" w:rsidRDefault="00836C35" w:rsidP="00836C35">
      <w:pPr>
        <w:pStyle w:val="Nagwek1"/>
        <w:rPr>
          <w:sz w:val="16"/>
          <w:szCs w:val="16"/>
        </w:rPr>
      </w:pPr>
      <w:r>
        <w:rPr>
          <w:sz w:val="16"/>
          <w:szCs w:val="16"/>
        </w:rPr>
        <w:tab/>
      </w:r>
      <w:r w:rsidRPr="00D638CC">
        <w:rPr>
          <w:sz w:val="16"/>
          <w:szCs w:val="16"/>
        </w:rPr>
        <w:t>Imię i Nazwisko</w:t>
      </w:r>
      <w:r w:rsidRPr="00D638CC"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</w:p>
    <w:p w14:paraId="24852BB4" w14:textId="77777777" w:rsidR="00836C35" w:rsidRPr="002F276A" w:rsidRDefault="00836C35" w:rsidP="00836C35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2F276A"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 w:rsidRPr="002F276A">
        <w:rPr>
          <w:sz w:val="18"/>
          <w:szCs w:val="18"/>
        </w:rPr>
        <w:t xml:space="preserve"> </w:t>
      </w:r>
    </w:p>
    <w:p w14:paraId="23EA6AAA" w14:textId="77777777" w:rsidR="00836C35" w:rsidRPr="002F276A" w:rsidRDefault="00836C35" w:rsidP="00836C35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730AC02A" w14:textId="77777777" w:rsidR="00836C35" w:rsidRPr="002F276A" w:rsidRDefault="00836C35" w:rsidP="00836C35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2F276A"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 w:rsidRPr="002F276A">
        <w:rPr>
          <w:sz w:val="18"/>
          <w:szCs w:val="18"/>
        </w:rPr>
        <w:t xml:space="preserve"> </w:t>
      </w:r>
    </w:p>
    <w:p w14:paraId="7E7B053D" w14:textId="77777777" w:rsidR="00836C35" w:rsidRPr="002F276A" w:rsidRDefault="00836C35" w:rsidP="00836C35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5084EA46" w14:textId="77777777" w:rsidR="00836C35" w:rsidRDefault="00836C35" w:rsidP="00836C35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14:paraId="161C55AD" w14:textId="77777777" w:rsidR="00836C35" w:rsidRDefault="00836C35" w:rsidP="00836C35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580F83F2" w14:textId="77777777" w:rsidR="00836C35" w:rsidRDefault="00836C35" w:rsidP="00836C35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14:paraId="6645BA4C" w14:textId="77777777" w:rsidR="00836C35" w:rsidRDefault="00836C35" w:rsidP="00836C35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1C08D838" w14:textId="77777777" w:rsidR="00836C35" w:rsidRDefault="00836C35" w:rsidP="00836C35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14:paraId="1A5B9152" w14:textId="77777777" w:rsidR="00836C35" w:rsidRDefault="00836C35" w:rsidP="00836C35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45E2BA60" w14:textId="77777777" w:rsidR="00836C35" w:rsidRDefault="00836C35" w:rsidP="00836C35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2614C892" w14:textId="77777777" w:rsidR="00836C35" w:rsidRPr="000B45FE" w:rsidRDefault="00836C35" w:rsidP="00836C35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14:paraId="065F5EC3" w14:textId="77777777" w:rsidR="00836C35" w:rsidRDefault="00836C35" w:rsidP="00836C35">
      <w:pPr>
        <w:jc w:val="both"/>
        <w:rPr>
          <w:b/>
          <w:color w:val="FF0000"/>
          <w:sz w:val="18"/>
          <w:szCs w:val="18"/>
        </w:rPr>
      </w:pPr>
    </w:p>
    <w:p w14:paraId="77647B53" w14:textId="5BEA54DD" w:rsidR="00FE545C" w:rsidRPr="00A8434A" w:rsidRDefault="00836C35" w:rsidP="00A8434A">
      <w:pPr>
        <w:rPr>
          <w:b/>
          <w:bCs/>
          <w:color w:val="FF0000"/>
          <w:sz w:val="20"/>
          <w:szCs w:val="20"/>
        </w:rPr>
      </w:pPr>
      <w:r w:rsidRPr="009058D6">
        <w:rPr>
          <w:b/>
          <w:bCs/>
          <w:color w:val="FF0000"/>
          <w:sz w:val="20"/>
          <w:szCs w:val="20"/>
        </w:rPr>
        <w:t>Ofertę należy sporządzić w postaci elektronicznej i podpisać kwalifikowanych podpisem elektronicznym.</w:t>
      </w:r>
    </w:p>
    <w:sectPr w:rsidR="00FE545C" w:rsidRPr="00A8434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68D20A7" w14:textId="77777777" w:rsidR="00B943B4" w:rsidRDefault="00B943B4">
      <w:r>
        <w:separator/>
      </w:r>
    </w:p>
  </w:endnote>
  <w:endnote w:type="continuationSeparator" w:id="0">
    <w:p w14:paraId="2E3759E4" w14:textId="77777777" w:rsidR="00B943B4" w:rsidRDefault="00B943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04898FC" w14:textId="77777777" w:rsidR="00294F4E" w:rsidRDefault="00294F4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B348F92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0D3DB26" w14:textId="77777777" w:rsidR="00294F4E" w:rsidRDefault="00294F4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BD28A5A" w14:textId="77777777" w:rsidR="00B943B4" w:rsidRDefault="00B943B4">
      <w:r>
        <w:separator/>
      </w:r>
    </w:p>
  </w:footnote>
  <w:footnote w:type="continuationSeparator" w:id="0">
    <w:p w14:paraId="08202E8B" w14:textId="77777777" w:rsidR="00B943B4" w:rsidRDefault="00B943B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FDEC73B" w14:textId="77777777" w:rsidR="00294F4E" w:rsidRDefault="00294F4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2F6F0E2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5D2A9DC" w14:textId="77777777" w:rsidR="00294F4E" w:rsidRDefault="00294F4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91FA2"/>
    <w:rsid w:val="00012286"/>
    <w:rsid w:val="00071CCC"/>
    <w:rsid w:val="000B731D"/>
    <w:rsid w:val="000D6134"/>
    <w:rsid w:val="000E09C7"/>
    <w:rsid w:val="000F6589"/>
    <w:rsid w:val="00106636"/>
    <w:rsid w:val="00116EC6"/>
    <w:rsid w:val="0012698F"/>
    <w:rsid w:val="001801DD"/>
    <w:rsid w:val="001D4612"/>
    <w:rsid w:val="001E6C9A"/>
    <w:rsid w:val="00207E98"/>
    <w:rsid w:val="00262657"/>
    <w:rsid w:val="002723B0"/>
    <w:rsid w:val="00294F4E"/>
    <w:rsid w:val="00315A4A"/>
    <w:rsid w:val="00391FA2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7748F0"/>
    <w:rsid w:val="007A4321"/>
    <w:rsid w:val="00833933"/>
    <w:rsid w:val="00836C35"/>
    <w:rsid w:val="00853083"/>
    <w:rsid w:val="008B2F0C"/>
    <w:rsid w:val="008B4928"/>
    <w:rsid w:val="008D2AB8"/>
    <w:rsid w:val="008F1C66"/>
    <w:rsid w:val="00970FE4"/>
    <w:rsid w:val="00986F58"/>
    <w:rsid w:val="00A0022B"/>
    <w:rsid w:val="00A346FE"/>
    <w:rsid w:val="00A47B4D"/>
    <w:rsid w:val="00A83018"/>
    <w:rsid w:val="00A8434A"/>
    <w:rsid w:val="00B774DC"/>
    <w:rsid w:val="00B943B4"/>
    <w:rsid w:val="00C969A6"/>
    <w:rsid w:val="00CA7D36"/>
    <w:rsid w:val="00D24208"/>
    <w:rsid w:val="00D60C38"/>
    <w:rsid w:val="00D66893"/>
    <w:rsid w:val="00D90ACB"/>
    <w:rsid w:val="00D90CAA"/>
    <w:rsid w:val="00DC1500"/>
    <w:rsid w:val="00E44371"/>
    <w:rsid w:val="00E523DA"/>
    <w:rsid w:val="00E949B0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24A3375"/>
  <w15:chartTrackingRefBased/>
  <w15:docId w15:val="{FBBC85CC-33F5-42D6-99EF-214CD83B4D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TARZ~1.BR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A7A800A-6254-4427-AC18-1296395383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11</TotalTime>
  <Pages>3</Pages>
  <Words>763</Words>
  <Characters>5424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6175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Katarzyna Breguła</cp:lastModifiedBy>
  <cp:revision>4</cp:revision>
  <cp:lastPrinted>1899-12-31T23:00:00Z</cp:lastPrinted>
  <dcterms:created xsi:type="dcterms:W3CDTF">2021-08-05T08:39:00Z</dcterms:created>
  <dcterms:modified xsi:type="dcterms:W3CDTF">2021-08-05T08:48:00Z</dcterms:modified>
</cp:coreProperties>
</file>