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9633D" w14:textId="5BC0C678" w:rsidR="00C53336" w:rsidRPr="00331FB1" w:rsidRDefault="00C53336" w:rsidP="00C53336">
      <w:pPr>
        <w:jc w:val="right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Załącznik nr 1</w:t>
      </w:r>
    </w:p>
    <w:p w14:paraId="54189587" w14:textId="77777777" w:rsidR="008D2AB8" w:rsidRPr="00331FB1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4E2D3954" w14:textId="29FCD92A" w:rsidR="008D2AB8" w:rsidRPr="00331FB1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FORMULARZ OFERTY</w:t>
      </w:r>
    </w:p>
    <w:p w14:paraId="37FD2AD3" w14:textId="77777777" w:rsidR="008D2AB8" w:rsidRPr="00331FB1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660BC4B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1FB1">
        <w:rPr>
          <w:sz w:val="20"/>
          <w:szCs w:val="20"/>
        </w:rPr>
        <w:t>NAZWA WYKONAWCY:……………………………………………………………………..</w:t>
      </w:r>
    </w:p>
    <w:p w14:paraId="258B5401" w14:textId="77777777" w:rsidR="00AF0D89" w:rsidRPr="00331FB1" w:rsidRDefault="00AF0D89" w:rsidP="00AF0D89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1FB1">
        <w:rPr>
          <w:sz w:val="20"/>
          <w:szCs w:val="20"/>
        </w:rPr>
        <w:t>ADRES:…………………………………………………………………………………………</w:t>
      </w:r>
    </w:p>
    <w:p w14:paraId="74C4D4ED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1FB1">
        <w:rPr>
          <w:sz w:val="20"/>
          <w:szCs w:val="20"/>
        </w:rPr>
        <w:t>POWIAT:…………………………………WOJEWÓDZTWO …………………………….....</w:t>
      </w:r>
    </w:p>
    <w:p w14:paraId="3E29726C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1FB1">
        <w:rPr>
          <w:sz w:val="20"/>
          <w:szCs w:val="20"/>
          <w:lang w:val="de-DE"/>
        </w:rPr>
        <w:t>TEL.</w:t>
      </w:r>
      <w:r w:rsidRPr="00331FB1">
        <w:rPr>
          <w:sz w:val="20"/>
          <w:szCs w:val="20"/>
        </w:rPr>
        <w:t>……………………………………………………………………………………………..</w:t>
      </w:r>
    </w:p>
    <w:p w14:paraId="5717697B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1FB1">
        <w:rPr>
          <w:sz w:val="20"/>
          <w:szCs w:val="20"/>
          <w:lang w:val="de-DE"/>
        </w:rPr>
        <w:t xml:space="preserve">FAX </w:t>
      </w:r>
      <w:r w:rsidRPr="00331FB1">
        <w:rPr>
          <w:sz w:val="20"/>
          <w:szCs w:val="20"/>
        </w:rPr>
        <w:t>…………………………………………………………………………………………….</w:t>
      </w:r>
    </w:p>
    <w:p w14:paraId="38368221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31F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1FB1">
        <w:rPr>
          <w:sz w:val="20"/>
          <w:szCs w:val="20"/>
          <w:lang w:val="de-DE"/>
        </w:rPr>
        <w:t xml:space="preserve">NIP…………………………………. </w:t>
      </w:r>
      <w:r w:rsidRPr="00331FB1">
        <w:rPr>
          <w:sz w:val="20"/>
          <w:szCs w:val="20"/>
        </w:rPr>
        <w:t>REGON:………………………………………………...</w:t>
      </w:r>
    </w:p>
    <w:p w14:paraId="720A3904" w14:textId="77777777" w:rsidR="008D2AB8" w:rsidRPr="00331FB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31FB1">
        <w:rPr>
          <w:sz w:val="20"/>
          <w:szCs w:val="20"/>
        </w:rPr>
        <w:t>BANK/ NR KONTA ……………………………………………………………………………</w:t>
      </w:r>
    </w:p>
    <w:p w14:paraId="0D3A36FB" w14:textId="77777777" w:rsidR="008D2AB8" w:rsidRPr="00331FB1" w:rsidRDefault="008D2AB8" w:rsidP="008D2AB8">
      <w:pPr>
        <w:spacing w:line="360" w:lineRule="auto"/>
        <w:rPr>
          <w:sz w:val="20"/>
          <w:szCs w:val="20"/>
        </w:rPr>
      </w:pPr>
      <w:r w:rsidRPr="00331FB1">
        <w:rPr>
          <w:sz w:val="20"/>
          <w:szCs w:val="20"/>
        </w:rPr>
        <w:t>Do: Nazwa i siedziba Zamawiającego:</w:t>
      </w:r>
    </w:p>
    <w:p w14:paraId="0D5BFDA6" w14:textId="77777777" w:rsidR="001C4733" w:rsidRPr="00331FB1" w:rsidRDefault="001C4733" w:rsidP="008D2AB8">
      <w:pPr>
        <w:ind w:right="-110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Akademia Górniczo - Hutnicza</w:t>
      </w:r>
    </w:p>
    <w:p w14:paraId="1D1E8134" w14:textId="77777777" w:rsidR="001C4733" w:rsidRPr="00331FB1" w:rsidRDefault="001C4733" w:rsidP="008D2AB8">
      <w:pPr>
        <w:ind w:right="-110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im. Stanisława Staszica w Krakowie</w:t>
      </w:r>
    </w:p>
    <w:p w14:paraId="364F6EB3" w14:textId="0EE2A679" w:rsidR="008D2AB8" w:rsidRPr="00331FB1" w:rsidRDefault="001C4733" w:rsidP="008D2AB8">
      <w:pPr>
        <w:ind w:right="-110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Dział Zamówień Publicznych</w:t>
      </w:r>
      <w:r w:rsidR="008D2AB8" w:rsidRPr="00331FB1">
        <w:rPr>
          <w:b/>
          <w:sz w:val="20"/>
          <w:szCs w:val="20"/>
        </w:rPr>
        <w:t xml:space="preserve">  </w:t>
      </w:r>
    </w:p>
    <w:p w14:paraId="20569575" w14:textId="77777777" w:rsidR="008D2AB8" w:rsidRPr="00331FB1" w:rsidRDefault="001C4733" w:rsidP="008D2AB8">
      <w:pPr>
        <w:ind w:right="-110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Al. Mickiewicza</w:t>
      </w:r>
      <w:r w:rsidR="008D2AB8" w:rsidRPr="00331FB1">
        <w:rPr>
          <w:b/>
          <w:sz w:val="20"/>
          <w:szCs w:val="20"/>
        </w:rPr>
        <w:t xml:space="preserve"> </w:t>
      </w:r>
      <w:r w:rsidRPr="00331FB1">
        <w:rPr>
          <w:b/>
          <w:sz w:val="20"/>
          <w:szCs w:val="20"/>
        </w:rPr>
        <w:t>30</w:t>
      </w:r>
      <w:r w:rsidR="008D2AB8" w:rsidRPr="00331FB1">
        <w:rPr>
          <w:b/>
          <w:sz w:val="20"/>
          <w:szCs w:val="20"/>
        </w:rPr>
        <w:t xml:space="preserve"> </w:t>
      </w:r>
    </w:p>
    <w:p w14:paraId="34B06778" w14:textId="0EBB0D2F" w:rsidR="008D2AB8" w:rsidRPr="00331FB1" w:rsidRDefault="001C4733" w:rsidP="008D2AB8">
      <w:pPr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30-059</w:t>
      </w:r>
      <w:r w:rsidR="008D2AB8" w:rsidRPr="00331FB1">
        <w:rPr>
          <w:b/>
          <w:sz w:val="20"/>
          <w:szCs w:val="20"/>
        </w:rPr>
        <w:t xml:space="preserve"> </w:t>
      </w:r>
      <w:r w:rsidRPr="00331FB1">
        <w:rPr>
          <w:b/>
          <w:sz w:val="20"/>
          <w:szCs w:val="20"/>
        </w:rPr>
        <w:t>Kraków</w:t>
      </w:r>
      <w:r w:rsidR="008D2AB8" w:rsidRPr="00331FB1">
        <w:rPr>
          <w:b/>
          <w:sz w:val="20"/>
          <w:szCs w:val="20"/>
        </w:rPr>
        <w:t xml:space="preserve">,  </w:t>
      </w:r>
    </w:p>
    <w:p w14:paraId="6E7E48BF" w14:textId="6BB0C2EB" w:rsidR="008D2AB8" w:rsidRPr="00331FB1" w:rsidRDefault="008D2AB8" w:rsidP="00100DBF">
      <w:pPr>
        <w:jc w:val="both"/>
        <w:rPr>
          <w:b/>
          <w:sz w:val="20"/>
          <w:szCs w:val="20"/>
        </w:rPr>
      </w:pPr>
      <w:r w:rsidRPr="00331FB1">
        <w:rPr>
          <w:sz w:val="20"/>
          <w:szCs w:val="20"/>
        </w:rPr>
        <w:t>Przystępując do postępowania o udzielenie zamówienia publicznego, którego przedmiotem</w:t>
      </w:r>
      <w:r w:rsidR="00100DBF" w:rsidRPr="00331FB1">
        <w:rPr>
          <w:sz w:val="20"/>
          <w:szCs w:val="20"/>
        </w:rPr>
        <w:t xml:space="preserve"> </w:t>
      </w:r>
      <w:r w:rsidRPr="00331FB1">
        <w:rPr>
          <w:sz w:val="20"/>
          <w:szCs w:val="20"/>
        </w:rPr>
        <w:t xml:space="preserve">jest </w:t>
      </w:r>
      <w:r w:rsidR="00100DBF" w:rsidRPr="00331FB1">
        <w:rPr>
          <w:b/>
          <w:sz w:val="20"/>
          <w:szCs w:val="20"/>
        </w:rPr>
        <w:t>dostawa dygestorium –KC-zp.272-357/21</w:t>
      </w:r>
      <w:r w:rsidRPr="00331FB1">
        <w:rPr>
          <w:b/>
          <w:sz w:val="20"/>
          <w:szCs w:val="20"/>
        </w:rPr>
        <w:t xml:space="preserve">, </w:t>
      </w:r>
      <w:r w:rsidRPr="00331FB1">
        <w:rPr>
          <w:sz w:val="20"/>
          <w:szCs w:val="20"/>
        </w:rPr>
        <w:t>oferuję r</w:t>
      </w:r>
      <w:r w:rsidR="0031311D" w:rsidRPr="00331FB1">
        <w:rPr>
          <w:sz w:val="20"/>
          <w:szCs w:val="20"/>
        </w:rPr>
        <w:t>ealizację przedmiotu zamówienia</w:t>
      </w:r>
      <w:r w:rsidRPr="00331FB1">
        <w:rPr>
          <w:sz w:val="20"/>
          <w:szCs w:val="20"/>
        </w:rPr>
        <w:t>, zgodnie z zasadami określonymi w specyfikacji warunków zamówienia.</w:t>
      </w:r>
    </w:p>
    <w:p w14:paraId="718EFFC1" w14:textId="77777777" w:rsidR="00223141" w:rsidRPr="00331FB1" w:rsidRDefault="00223141" w:rsidP="0078174E">
      <w:pPr>
        <w:widowControl w:val="0"/>
        <w:adjustRightInd w:val="0"/>
        <w:jc w:val="both"/>
        <w:textAlignment w:val="baseline"/>
        <w:rPr>
          <w:sz w:val="20"/>
          <w:szCs w:val="20"/>
        </w:rPr>
      </w:pPr>
    </w:p>
    <w:p w14:paraId="70586436" w14:textId="77777777" w:rsidR="00223141" w:rsidRPr="00331FB1" w:rsidRDefault="00223141" w:rsidP="0022314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Cena netto:   ......................................................................... PLN</w:t>
      </w:r>
    </w:p>
    <w:p w14:paraId="0A095160" w14:textId="77777777" w:rsidR="00223141" w:rsidRPr="00331FB1" w:rsidRDefault="00223141" w:rsidP="0022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28376C4" w14:textId="77777777" w:rsidR="00223141" w:rsidRPr="00331FB1" w:rsidRDefault="00223141" w:rsidP="0022314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Cena brutto: ......................................................................... PLN</w:t>
      </w:r>
    </w:p>
    <w:p w14:paraId="286FFB18" w14:textId="77777777" w:rsidR="00223141" w:rsidRPr="00331FB1" w:rsidRDefault="00223141" w:rsidP="0022314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B00A2E7" w14:textId="77777777" w:rsidR="00223141" w:rsidRPr="00331FB1" w:rsidRDefault="00223141" w:rsidP="0022314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Słownie brutto: ....................................................................................................................................</w:t>
      </w:r>
    </w:p>
    <w:p w14:paraId="12767A4C" w14:textId="77777777" w:rsidR="00223141" w:rsidRPr="00331FB1" w:rsidRDefault="00223141" w:rsidP="0022314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3E6B2E" w14:textId="77777777" w:rsidR="00223141" w:rsidRPr="00331FB1" w:rsidRDefault="00223141" w:rsidP="00223141">
      <w:pPr>
        <w:widowControl w:val="0"/>
        <w:spacing w:line="360" w:lineRule="auto"/>
        <w:rPr>
          <w:bCs/>
          <w:sz w:val="20"/>
          <w:szCs w:val="20"/>
        </w:rPr>
      </w:pPr>
      <w:r w:rsidRPr="00331FB1">
        <w:rPr>
          <w:b/>
          <w:sz w:val="20"/>
          <w:szCs w:val="20"/>
        </w:rPr>
        <w:t xml:space="preserve">Powyższa cena zawiera podatek VAT w wysokości </w:t>
      </w:r>
      <w:r w:rsidRPr="00331FB1">
        <w:rPr>
          <w:bCs/>
          <w:sz w:val="20"/>
          <w:szCs w:val="20"/>
        </w:rPr>
        <w:t>.......... % tj.…………………….PLN</w:t>
      </w:r>
    </w:p>
    <w:p w14:paraId="03A2BF0C" w14:textId="77777777" w:rsidR="00223141" w:rsidRPr="00331FB1" w:rsidRDefault="00223141" w:rsidP="00223141">
      <w:pPr>
        <w:widowControl w:val="0"/>
        <w:spacing w:line="360" w:lineRule="auto"/>
        <w:rPr>
          <w:b/>
          <w:sz w:val="20"/>
          <w:szCs w:val="20"/>
        </w:rPr>
      </w:pPr>
      <w:r w:rsidRPr="00331FB1">
        <w:rPr>
          <w:b/>
          <w:sz w:val="20"/>
          <w:szCs w:val="20"/>
        </w:rPr>
        <w:t>Producent/model zaoferowanego sprzętu:</w:t>
      </w:r>
      <w:r w:rsidRPr="00331FB1">
        <w:rPr>
          <w:bCs/>
          <w:sz w:val="20"/>
          <w:szCs w:val="20"/>
        </w:rPr>
        <w:t xml:space="preserve"> ……………………………………</w:t>
      </w:r>
    </w:p>
    <w:p w14:paraId="4EE56949" w14:textId="77777777" w:rsidR="001C224A" w:rsidRPr="00331FB1" w:rsidRDefault="00D37A96" w:rsidP="00D37A96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331FB1">
        <w:rPr>
          <w:b/>
          <w:sz w:val="20"/>
          <w:szCs w:val="20"/>
        </w:rPr>
        <w:t xml:space="preserve">Termin realizacji umowy: </w:t>
      </w:r>
      <w:r w:rsidRPr="00331FB1">
        <w:rPr>
          <w:sz w:val="20"/>
          <w:szCs w:val="20"/>
        </w:rPr>
        <w:t>………………………………………</w:t>
      </w:r>
      <w:r w:rsidR="00BB2ED6" w:rsidRPr="00331FB1">
        <w:rPr>
          <w:sz w:val="20"/>
          <w:szCs w:val="20"/>
        </w:rPr>
        <w:t>...…</w:t>
      </w:r>
      <w:r w:rsidRPr="00331FB1">
        <w:rPr>
          <w:sz w:val="20"/>
          <w:szCs w:val="20"/>
        </w:rPr>
        <w:t xml:space="preserve"> </w:t>
      </w:r>
      <w:r w:rsidR="00BB2ED6" w:rsidRPr="00331FB1">
        <w:rPr>
          <w:sz w:val="20"/>
          <w:szCs w:val="20"/>
        </w:rPr>
        <w:t>(</w:t>
      </w:r>
      <w:r w:rsidR="00BB2ED6" w:rsidRPr="00331FB1">
        <w:rPr>
          <w:sz w:val="20"/>
          <w:szCs w:val="20"/>
          <w:highlight w:val="yellow"/>
        </w:rPr>
        <w:t>kryterium oceny ofert)</w:t>
      </w:r>
    </w:p>
    <w:p w14:paraId="2A7A04E2" w14:textId="3F5D9C5F" w:rsidR="00C53336" w:rsidRPr="00331FB1" w:rsidRDefault="00D37A96" w:rsidP="00C53336">
      <w:pPr>
        <w:widowControl w:val="0"/>
        <w:spacing w:line="360" w:lineRule="auto"/>
        <w:ind w:right="1"/>
        <w:jc w:val="both"/>
        <w:rPr>
          <w:sz w:val="20"/>
          <w:szCs w:val="20"/>
          <w:highlight w:val="yellow"/>
        </w:rPr>
      </w:pPr>
      <w:r w:rsidRPr="00331FB1">
        <w:rPr>
          <w:b/>
          <w:sz w:val="20"/>
          <w:szCs w:val="20"/>
        </w:rPr>
        <w:t>Okres udzielonej gwarancji wynosi:</w:t>
      </w:r>
      <w:r w:rsidRPr="00331FB1">
        <w:rPr>
          <w:sz w:val="20"/>
          <w:szCs w:val="20"/>
        </w:rPr>
        <w:t xml:space="preserve"> ………</w:t>
      </w:r>
      <w:r w:rsidR="00C53336" w:rsidRPr="00331FB1">
        <w:rPr>
          <w:sz w:val="20"/>
          <w:szCs w:val="20"/>
        </w:rPr>
        <w:t>……</w:t>
      </w:r>
      <w:r w:rsidR="00D21AFD" w:rsidRPr="00331FB1">
        <w:rPr>
          <w:sz w:val="20"/>
          <w:szCs w:val="20"/>
        </w:rPr>
        <w:t>………….</w:t>
      </w:r>
      <w:r w:rsidR="00C53336" w:rsidRPr="00331FB1">
        <w:rPr>
          <w:sz w:val="20"/>
          <w:szCs w:val="20"/>
        </w:rPr>
        <w:t>…..…..</w:t>
      </w:r>
      <w:r w:rsidRPr="00331FB1">
        <w:rPr>
          <w:sz w:val="20"/>
          <w:szCs w:val="20"/>
        </w:rPr>
        <w:t>...</w:t>
      </w:r>
      <w:r w:rsidR="00C53336" w:rsidRPr="00331FB1">
        <w:rPr>
          <w:sz w:val="20"/>
          <w:szCs w:val="20"/>
        </w:rPr>
        <w:t>(</w:t>
      </w:r>
      <w:r w:rsidR="00C53336" w:rsidRPr="00331FB1">
        <w:rPr>
          <w:sz w:val="20"/>
          <w:szCs w:val="20"/>
          <w:highlight w:val="yellow"/>
        </w:rPr>
        <w:t>kryterium oceny ofert)</w:t>
      </w:r>
    </w:p>
    <w:p w14:paraId="26665F18" w14:textId="24FA3756" w:rsidR="001E539B" w:rsidRDefault="00C53336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331FB1">
        <w:rPr>
          <w:b/>
          <w:sz w:val="20"/>
          <w:szCs w:val="20"/>
        </w:rPr>
        <w:t>Ter</w:t>
      </w:r>
      <w:r w:rsidR="00D37A96" w:rsidRPr="00331FB1">
        <w:rPr>
          <w:b/>
          <w:sz w:val="20"/>
          <w:szCs w:val="20"/>
        </w:rPr>
        <w:t xml:space="preserve">min płatności: </w:t>
      </w:r>
      <w:r w:rsidR="00D37A96" w:rsidRPr="00331F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E29A4E7" w14:textId="0EA7F069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5BBEB25A" w14:textId="3DCD081A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7DBCAC60" w14:textId="4A2DE466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5D9FEAE7" w14:textId="5B03958E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338D492B" w14:textId="4E3CD5A1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0EDC679E" w14:textId="387FE1FB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1D0D1BE6" w14:textId="1AF4057F" w:rsid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1E83A2CB" w14:textId="77777777" w:rsidR="00331FB1" w:rsidRPr="00331FB1" w:rsidRDefault="00331FB1" w:rsidP="00C53336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14:paraId="7BD00597" w14:textId="52C983E9" w:rsidR="00D37A96" w:rsidRPr="00331FB1" w:rsidRDefault="00D37A96" w:rsidP="00D37A96">
      <w:pPr>
        <w:rPr>
          <w:b/>
          <w:sz w:val="20"/>
          <w:szCs w:val="20"/>
          <w:u w:val="single"/>
        </w:rPr>
      </w:pPr>
      <w:r w:rsidRPr="00331FB1">
        <w:rPr>
          <w:b/>
          <w:sz w:val="20"/>
          <w:szCs w:val="20"/>
          <w:u w:val="single"/>
        </w:rPr>
        <w:lastRenderedPageBreak/>
        <w:t>Jednocześnie oświadczamy, że:</w:t>
      </w:r>
    </w:p>
    <w:p w14:paraId="76735CC6" w14:textId="668283E0" w:rsidR="00D37A96" w:rsidRPr="00331FB1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</w:t>
      </w:r>
      <w:r w:rsidR="001E539B" w:rsidRPr="00331FB1">
        <w:rPr>
          <w:color w:val="000000"/>
          <w:sz w:val="20"/>
          <w:szCs w:val="20"/>
          <w:lang w:eastAsia="ar-SA"/>
        </w:rPr>
        <w:t>, wskazanego w dokumentach zamówienia.</w:t>
      </w:r>
    </w:p>
    <w:p w14:paraId="54064E28" w14:textId="438B3814" w:rsidR="00331FB1" w:rsidRPr="00331FB1" w:rsidRDefault="00D37A96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31FB1">
        <w:rPr>
          <w:color w:val="000000"/>
          <w:sz w:val="20"/>
          <w:szCs w:val="20"/>
        </w:rPr>
        <w:t xml:space="preserve"> i nie wnosimy do nich żadnych zastrzeżeń.</w:t>
      </w:r>
    </w:p>
    <w:p w14:paraId="0665C878" w14:textId="09C85F64" w:rsidR="00331FB1" w:rsidRPr="00331FB1" w:rsidRDefault="00331FB1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color w:val="000000"/>
          <w:sz w:val="20"/>
          <w:szCs w:val="20"/>
        </w:rPr>
        <w:t xml:space="preserve">Oświadczam, że dygestorium posiada zgodność  </w:t>
      </w:r>
      <w:r w:rsidRPr="00331FB1">
        <w:rPr>
          <w:bCs/>
          <w:sz w:val="20"/>
          <w:szCs w:val="20"/>
          <w:lang w:eastAsia="zh-CN"/>
        </w:rPr>
        <w:t xml:space="preserve">z normą PN-EN 61010-1:2011,  </w:t>
      </w:r>
      <w:r w:rsidRPr="00331FB1">
        <w:rPr>
          <w:bCs/>
          <w:color w:val="538135" w:themeColor="accent6" w:themeShade="BF"/>
          <w:sz w:val="20"/>
          <w:szCs w:val="20"/>
          <w:lang w:eastAsia="zh-CN"/>
        </w:rPr>
        <w:t xml:space="preserve">lub równoważną </w:t>
      </w:r>
    </w:p>
    <w:p w14:paraId="670030DB" w14:textId="100BFECE" w:rsidR="00331FB1" w:rsidRPr="00331FB1" w:rsidRDefault="00331FB1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color w:val="000000"/>
          <w:sz w:val="20"/>
          <w:szCs w:val="20"/>
        </w:rPr>
        <w:t>Oświadczam, że dygestorium posiada zgodnoś</w:t>
      </w:r>
      <w:r w:rsidRPr="00331FB1">
        <w:rPr>
          <w:color w:val="000000"/>
          <w:sz w:val="20"/>
          <w:szCs w:val="20"/>
        </w:rPr>
        <w:t xml:space="preserve">ć </w:t>
      </w:r>
      <w:r w:rsidRPr="00331FB1">
        <w:rPr>
          <w:sz w:val="20"/>
          <w:szCs w:val="20"/>
          <w:lang w:eastAsia="zh-CN"/>
        </w:rPr>
        <w:t xml:space="preserve"> z normą EN 14175 </w:t>
      </w:r>
      <w:r w:rsidRPr="00331FB1">
        <w:rPr>
          <w:color w:val="538135" w:themeColor="accent6" w:themeShade="BF"/>
          <w:sz w:val="20"/>
          <w:szCs w:val="20"/>
          <w:lang w:eastAsia="zh-CN"/>
        </w:rPr>
        <w:t>lub równoważną</w:t>
      </w:r>
    </w:p>
    <w:p w14:paraId="373AE31A" w14:textId="516B402B" w:rsidR="00331FB1" w:rsidRPr="00331FB1" w:rsidRDefault="00331FB1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color w:val="000000"/>
          <w:sz w:val="20"/>
          <w:szCs w:val="20"/>
        </w:rPr>
        <w:t xml:space="preserve">Oświadczam, że dygestorium posiada </w:t>
      </w:r>
      <w:r w:rsidRPr="00331FB1">
        <w:rPr>
          <w:sz w:val="20"/>
          <w:szCs w:val="20"/>
          <w:lang w:eastAsia="zh-CN"/>
        </w:rPr>
        <w:t xml:space="preserve">certyfikat zgodności z normą: PN-EN 14175 – 1, 2, 3 i 6  </w:t>
      </w:r>
      <w:r w:rsidRPr="00331FB1">
        <w:rPr>
          <w:color w:val="538135" w:themeColor="accent6" w:themeShade="BF"/>
          <w:sz w:val="20"/>
          <w:szCs w:val="20"/>
          <w:lang w:eastAsia="zh-CN"/>
        </w:rPr>
        <w:t>lub równoważną</w:t>
      </w:r>
    </w:p>
    <w:p w14:paraId="1A898EFC" w14:textId="3E4E229B" w:rsidR="00331FB1" w:rsidRPr="00331FB1" w:rsidRDefault="00331FB1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sz w:val="20"/>
          <w:szCs w:val="20"/>
          <w:lang w:eastAsia="zh-CN"/>
        </w:rPr>
        <w:t>Oświadczam, że dygestorium posiada c</w:t>
      </w:r>
      <w:r w:rsidRPr="00331FB1">
        <w:rPr>
          <w:sz w:val="20"/>
          <w:szCs w:val="20"/>
          <w:lang w:eastAsia="zh-CN"/>
        </w:rPr>
        <w:t>ertyfikat i raport z badań, stanowiący załącznik do certyfikatu, wydany przez akredytowane laboratorium badawcze potwierdza zgodnie z przeprowadzoną procedurą badawczą</w:t>
      </w:r>
    </w:p>
    <w:p w14:paraId="74B0A9B4" w14:textId="54C78C7F" w:rsidR="00D37A96" w:rsidRPr="00331FB1" w:rsidRDefault="00D37A96" w:rsidP="00331F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31FB1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Pr="00331FB1" w:rsidRDefault="00D37A96" w:rsidP="00D37A96">
      <w:pPr>
        <w:ind w:left="360"/>
        <w:jc w:val="both"/>
        <w:rPr>
          <w:i/>
          <w:sz w:val="20"/>
          <w:szCs w:val="20"/>
        </w:rPr>
      </w:pPr>
      <w:r w:rsidRPr="00331FB1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331FB1" w:rsidRDefault="00D37A96" w:rsidP="00173BA7">
      <w:pPr>
        <w:ind w:left="360"/>
        <w:jc w:val="both"/>
        <w:rPr>
          <w:i/>
          <w:sz w:val="20"/>
          <w:szCs w:val="20"/>
        </w:rPr>
      </w:pPr>
      <w:r w:rsidRPr="00331FB1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B586F1" w14:textId="77777777" w:rsidR="00D37A96" w:rsidRPr="00331FB1" w:rsidRDefault="00D37A96" w:rsidP="00D37A96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331FB1" w14:paraId="5DE1904E" w14:textId="77777777" w:rsidTr="00622C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331FB1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1F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331FB1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1FB1">
              <w:rPr>
                <w:sz w:val="20"/>
                <w:szCs w:val="20"/>
              </w:rPr>
              <w:t xml:space="preserve">Opis części zamówienia, którą wykonawca </w:t>
            </w:r>
          </w:p>
          <w:p w14:paraId="1E5ECE00" w14:textId="77777777" w:rsidR="00D37A96" w:rsidRPr="00331FB1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1F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331FB1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31FB1">
              <w:rPr>
                <w:sz w:val="20"/>
                <w:szCs w:val="20"/>
              </w:rPr>
              <w:t>Nazwa podwykonawcy</w:t>
            </w:r>
            <w:r w:rsidRPr="00331FB1">
              <w:rPr>
                <w:sz w:val="20"/>
                <w:szCs w:val="20"/>
              </w:rPr>
              <w:br/>
              <w:t>(o ile jest znana)</w:t>
            </w:r>
          </w:p>
        </w:tc>
      </w:tr>
      <w:tr w:rsidR="00D37A96" w:rsidRPr="00331FB1" w14:paraId="4FAE2C2D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37A96" w:rsidRPr="00331FB1" w14:paraId="3D003CDF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331FB1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D2BFF18" w14:textId="77777777" w:rsidR="00D37A96" w:rsidRPr="00331FB1" w:rsidRDefault="00D37A96" w:rsidP="00D37A96">
      <w:pPr>
        <w:numPr>
          <w:ilvl w:val="0"/>
          <w:numId w:val="1"/>
        </w:numPr>
        <w:jc w:val="both"/>
        <w:rPr>
          <w:sz w:val="20"/>
          <w:szCs w:val="20"/>
        </w:rPr>
      </w:pPr>
      <w:r w:rsidRPr="00331FB1">
        <w:rPr>
          <w:sz w:val="20"/>
          <w:szCs w:val="20"/>
        </w:rPr>
        <w:t>Upoważnionymi do reprezentowania naszej firmy są następujące osoby:</w:t>
      </w:r>
    </w:p>
    <w:p w14:paraId="2BE60B85" w14:textId="77777777" w:rsidR="00D37A96" w:rsidRPr="00331FB1" w:rsidRDefault="00D37A96" w:rsidP="00D37A9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31FB1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  <w:r w:rsidRPr="00331FB1">
        <w:rPr>
          <w:rFonts w:ascii="Times New Roman" w:hAnsi="Times New Roman" w:cs="Times New Roman"/>
          <w:sz w:val="20"/>
          <w:szCs w:val="20"/>
        </w:rPr>
        <w:tab/>
      </w:r>
    </w:p>
    <w:p w14:paraId="3354B1F4" w14:textId="77777777" w:rsidR="00D37A96" w:rsidRPr="00331FB1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533B9FCD" w14:textId="77777777" w:rsidR="00D37A96" w:rsidRPr="00331FB1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31F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31FB1">
        <w:rPr>
          <w:sz w:val="20"/>
          <w:szCs w:val="20"/>
        </w:rPr>
        <w:tab/>
      </w:r>
      <w:r w:rsidRPr="00331FB1">
        <w:rPr>
          <w:sz w:val="20"/>
          <w:szCs w:val="20"/>
        </w:rPr>
        <w:tab/>
      </w:r>
    </w:p>
    <w:p w14:paraId="316E6439" w14:textId="77777777" w:rsidR="00D37A96" w:rsidRPr="00331FB1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307B5FF" w14:textId="77777777" w:rsidR="00D37A96" w:rsidRPr="00331FB1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31F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31FB1">
        <w:rPr>
          <w:sz w:val="20"/>
          <w:szCs w:val="20"/>
        </w:rPr>
        <w:tab/>
      </w:r>
      <w:r w:rsidRPr="00331FB1">
        <w:rPr>
          <w:sz w:val="20"/>
          <w:szCs w:val="20"/>
        </w:rPr>
        <w:tab/>
      </w:r>
    </w:p>
    <w:p w14:paraId="09DDE8EF" w14:textId="77777777" w:rsidR="00D37A96" w:rsidRPr="00331FB1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13DBE84" w14:textId="77777777" w:rsidR="00D37A96" w:rsidRPr="00331FB1" w:rsidRDefault="00D37A96" w:rsidP="00D37A96">
      <w:pPr>
        <w:numPr>
          <w:ilvl w:val="0"/>
          <w:numId w:val="1"/>
        </w:numPr>
        <w:jc w:val="both"/>
        <w:rPr>
          <w:sz w:val="20"/>
          <w:szCs w:val="20"/>
        </w:rPr>
      </w:pPr>
      <w:r w:rsidRPr="00331FB1">
        <w:rPr>
          <w:sz w:val="20"/>
          <w:szCs w:val="20"/>
        </w:rPr>
        <w:t>upoważnienie dla powyżej wskazanych osób wynika z następującego (ych) dokumentu(ów)</w:t>
      </w:r>
    </w:p>
    <w:p w14:paraId="58C28F70" w14:textId="77777777" w:rsidR="00D37A96" w:rsidRPr="00331FB1" w:rsidRDefault="00D37A96" w:rsidP="00D37A96">
      <w:pPr>
        <w:jc w:val="both"/>
        <w:rPr>
          <w:sz w:val="20"/>
          <w:szCs w:val="20"/>
        </w:rPr>
      </w:pPr>
      <w:r w:rsidRPr="00331FB1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3B05B273" w14:textId="77777777" w:rsidR="00D37A96" w:rsidRPr="00331FB1" w:rsidRDefault="00D37A96" w:rsidP="00D37A96">
      <w:pPr>
        <w:numPr>
          <w:ilvl w:val="0"/>
          <w:numId w:val="1"/>
        </w:numPr>
        <w:jc w:val="both"/>
        <w:rPr>
          <w:sz w:val="20"/>
          <w:szCs w:val="20"/>
        </w:rPr>
      </w:pPr>
      <w:r w:rsidRPr="00331FB1">
        <w:rPr>
          <w:sz w:val="20"/>
          <w:szCs w:val="20"/>
        </w:rPr>
        <w:t>załącznikami do niniejszej oferty są:</w:t>
      </w:r>
    </w:p>
    <w:p w14:paraId="649BBBCB" w14:textId="77777777" w:rsidR="00D37A96" w:rsidRPr="00331FB1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………………………………………………………………………………………….</w:t>
      </w:r>
    </w:p>
    <w:p w14:paraId="458048AA" w14:textId="77777777" w:rsidR="00D37A96" w:rsidRPr="00331FB1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……………………………………………..……………………………………………</w:t>
      </w:r>
    </w:p>
    <w:p w14:paraId="65708D81" w14:textId="77777777" w:rsidR="00D37A96" w:rsidRPr="00331FB1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Pr="00331FB1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………………………………………………………………………………………….</w:t>
      </w:r>
    </w:p>
    <w:p w14:paraId="2E4968DF" w14:textId="77777777" w:rsidR="00D37A96" w:rsidRPr="00331FB1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31FB1">
        <w:rPr>
          <w:sz w:val="20"/>
          <w:szCs w:val="20"/>
        </w:rPr>
        <w:t>……………………………………………..……………………………………………</w:t>
      </w:r>
    </w:p>
    <w:p w14:paraId="51490E0D" w14:textId="77777777" w:rsidR="00D37A96" w:rsidRPr="00331FB1" w:rsidRDefault="00D37A96" w:rsidP="00D768B1">
      <w:pPr>
        <w:tabs>
          <w:tab w:val="left" w:pos="5040"/>
        </w:tabs>
        <w:ind w:left="708"/>
        <w:rPr>
          <w:i/>
          <w:sz w:val="20"/>
          <w:szCs w:val="20"/>
        </w:rPr>
      </w:pPr>
      <w:r w:rsidRPr="00331FB1">
        <w:rPr>
          <w:sz w:val="20"/>
          <w:szCs w:val="20"/>
        </w:rPr>
        <w:tab/>
      </w:r>
    </w:p>
    <w:p w14:paraId="7AACD6CB" w14:textId="77777777" w:rsidR="00D37A96" w:rsidRPr="00331FB1" w:rsidRDefault="00D37A96" w:rsidP="00D37A96">
      <w:pPr>
        <w:jc w:val="center"/>
        <w:rPr>
          <w:i/>
          <w:sz w:val="20"/>
          <w:szCs w:val="20"/>
        </w:rPr>
      </w:pPr>
    </w:p>
    <w:p w14:paraId="53B9344A" w14:textId="77777777" w:rsidR="00D37A96" w:rsidRPr="00331FB1" w:rsidRDefault="00D37A96" w:rsidP="00D37A96">
      <w:pPr>
        <w:jc w:val="center"/>
        <w:rPr>
          <w:i/>
          <w:sz w:val="20"/>
          <w:szCs w:val="20"/>
        </w:rPr>
      </w:pPr>
    </w:p>
    <w:p w14:paraId="0317CF2E" w14:textId="56EA7709" w:rsidR="00FE545C" w:rsidRPr="00331FB1" w:rsidRDefault="00D768B1" w:rsidP="00D768B1">
      <w:pPr>
        <w:jc w:val="center"/>
        <w:rPr>
          <w:sz w:val="20"/>
          <w:szCs w:val="20"/>
        </w:rPr>
      </w:pPr>
      <w:r w:rsidRPr="00331FB1">
        <w:rPr>
          <w:b/>
          <w:color w:val="FF0000"/>
          <w:sz w:val="20"/>
          <w:szCs w:val="20"/>
        </w:rPr>
        <w:t>Ofertę należy podpisać kwalifikowanym podpisem elektronicznym</w:t>
      </w:r>
    </w:p>
    <w:sectPr w:rsidR="00FE545C" w:rsidRPr="00331FB1" w:rsidSect="005B3172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D3C7" w14:textId="77777777" w:rsidR="006C5182" w:rsidRDefault="006C5182">
      <w:r>
        <w:separator/>
      </w:r>
    </w:p>
  </w:endnote>
  <w:endnote w:type="continuationSeparator" w:id="0">
    <w:p w14:paraId="0A951625" w14:textId="77777777" w:rsidR="006C5182" w:rsidRDefault="006C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1C0899" w:rsidRDefault="001C089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823A7" w14:textId="77777777" w:rsidR="006C5182" w:rsidRDefault="006C5182">
      <w:r>
        <w:separator/>
      </w:r>
    </w:p>
  </w:footnote>
  <w:footnote w:type="continuationSeparator" w:id="0">
    <w:p w14:paraId="1B028638" w14:textId="77777777" w:rsidR="006C5182" w:rsidRDefault="006C5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733F" w14:textId="4F14A72C" w:rsidR="005B3172" w:rsidRDefault="005B3172">
    <w:pPr>
      <w:pStyle w:val="Nagwek"/>
    </w:pPr>
  </w:p>
  <w:p w14:paraId="37684FB2" w14:textId="075E03B9" w:rsidR="001C0899" w:rsidRDefault="001C0899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4732" w14:textId="5079C8CA" w:rsidR="005B3172" w:rsidRDefault="005B3172" w:rsidP="005B3172">
    <w:pPr>
      <w:pStyle w:val="Nagwek"/>
      <w:jc w:val="right"/>
    </w:pPr>
  </w:p>
  <w:p w14:paraId="49D02104" w14:textId="77777777" w:rsidR="005B3172" w:rsidRDefault="005B3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0DBF"/>
    <w:rsid w:val="00106636"/>
    <w:rsid w:val="00116EC6"/>
    <w:rsid w:val="00173BA7"/>
    <w:rsid w:val="001801DD"/>
    <w:rsid w:val="001C0899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31311D"/>
    <w:rsid w:val="00315A4A"/>
    <w:rsid w:val="00331FB1"/>
    <w:rsid w:val="0033535D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55CF1"/>
    <w:rsid w:val="00595C87"/>
    <w:rsid w:val="005B3172"/>
    <w:rsid w:val="005D2C65"/>
    <w:rsid w:val="005E6D94"/>
    <w:rsid w:val="00622C56"/>
    <w:rsid w:val="0063384F"/>
    <w:rsid w:val="00643C6F"/>
    <w:rsid w:val="00646202"/>
    <w:rsid w:val="0065290F"/>
    <w:rsid w:val="00674D7F"/>
    <w:rsid w:val="006815F6"/>
    <w:rsid w:val="006A5BD0"/>
    <w:rsid w:val="006C472F"/>
    <w:rsid w:val="006C5182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62C93"/>
    <w:rsid w:val="00970FE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C41713"/>
    <w:rsid w:val="00C52DCD"/>
    <w:rsid w:val="00C53336"/>
    <w:rsid w:val="00C969A6"/>
    <w:rsid w:val="00CA7D36"/>
    <w:rsid w:val="00CC5BF1"/>
    <w:rsid w:val="00CF47F4"/>
    <w:rsid w:val="00D21AFD"/>
    <w:rsid w:val="00D24208"/>
    <w:rsid w:val="00D31E6D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B3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024A-39E1-4623-B464-2EC26FC6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515</Words>
  <Characters>4436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Patrycja Droździel</cp:lastModifiedBy>
  <cp:revision>5</cp:revision>
  <cp:lastPrinted>2021-05-18T07:44:00Z</cp:lastPrinted>
  <dcterms:created xsi:type="dcterms:W3CDTF">2021-07-22T10:31:00Z</dcterms:created>
  <dcterms:modified xsi:type="dcterms:W3CDTF">2021-08-03T10:16:00Z</dcterms:modified>
</cp:coreProperties>
</file>