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4839" w:rsidRDefault="00A4185F" w:rsidP="0054483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03.5pt;height:27.75pt;visibility:visible;mso-wrap-style:square">
            <v:imagedata r:id="rId8" o:title="logo_FE_Wiedza_Edukacja_Rozwoj_rgb-1"/>
          </v:shape>
        </w:pict>
      </w:r>
      <w:r w:rsidR="00544839"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6.5pt;height:29.25pt;visibility:visible;mso-wrap-style:square">
            <v:imagedata r:id="rId9" o:title="agh_znk_wbr_rgb_150ppi"/>
          </v:shape>
        </w:pict>
      </w:r>
      <w:r w:rsidR="00544839"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23.75pt;height:33pt;visibility:visible;mso-wrap-style:square">
            <v:imagedata r:id="rId10" o:title="EU_EFS_rgb-1"/>
          </v:shape>
        </w:pict>
      </w:r>
    </w:p>
    <w:p w:rsidR="00544839" w:rsidRDefault="00544839" w:rsidP="00544839">
      <w:pPr>
        <w:keepNext/>
        <w:jc w:val="right"/>
        <w:outlineLvl w:val="0"/>
        <w:rPr>
          <w:rFonts w:ascii="Verdana" w:hAnsi="Verdana"/>
          <w:b/>
        </w:rPr>
      </w:pPr>
    </w:p>
    <w:p w:rsidR="00544839" w:rsidRPr="00FC4767" w:rsidRDefault="00544839" w:rsidP="00544839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 xml:space="preserve">Załącznik nr </w:t>
      </w:r>
      <w:r>
        <w:rPr>
          <w:rFonts w:ascii="Verdana" w:hAnsi="Verdana"/>
          <w:b/>
        </w:rPr>
        <w:t>4</w:t>
      </w:r>
    </w:p>
    <w:p w:rsidR="00544839" w:rsidRPr="00FC4767" w:rsidRDefault="00544839" w:rsidP="00544839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544839" w:rsidRPr="00FC4767" w:rsidRDefault="00544839" w:rsidP="00544839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:rsidR="00544839" w:rsidRPr="00FC4767" w:rsidRDefault="00544839" w:rsidP="00544839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544839" w:rsidRPr="00FC4767" w:rsidRDefault="00544839" w:rsidP="00544839">
      <w:pPr>
        <w:ind w:right="-47"/>
        <w:jc w:val="both"/>
        <w:rPr>
          <w:rFonts w:ascii="Verdana" w:hAnsi="Verdana"/>
        </w:rPr>
      </w:pPr>
      <w:bookmarkStart w:id="0" w:name="_Toc470857623"/>
    </w:p>
    <w:p w:rsidR="00544839" w:rsidRPr="00FC4767" w:rsidRDefault="00544839" w:rsidP="00544839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</w:t>
      </w:r>
    </w:p>
    <w:p w:rsidR="00544839" w:rsidRPr="00FC4767" w:rsidRDefault="00544839" w:rsidP="00544839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:rsidR="00544839" w:rsidRPr="00FC4767" w:rsidRDefault="00544839" w:rsidP="00544839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544839" w:rsidRPr="00FC4767" w:rsidRDefault="00544839" w:rsidP="00544839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:rsidR="00544839" w:rsidRPr="00FC4767" w:rsidRDefault="00544839" w:rsidP="00544839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:rsidR="00544839" w:rsidRPr="00FC4767" w:rsidRDefault="00544839" w:rsidP="00544839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:rsidR="00544839" w:rsidRPr="00FC4767" w:rsidRDefault="00544839" w:rsidP="00544839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:rsidR="00544839" w:rsidRPr="00FC4767" w:rsidRDefault="00544839" w:rsidP="00544839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:rsidR="00544839" w:rsidRPr="00FC4767" w:rsidRDefault="00544839" w:rsidP="00544839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544839" w:rsidRPr="00FC4767" w:rsidRDefault="00544839" w:rsidP="00544839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:rsidR="00544839" w:rsidRPr="00FC4767" w:rsidRDefault="00544839" w:rsidP="00544839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:rsidR="00544839" w:rsidRPr="00FC4767" w:rsidRDefault="00544839" w:rsidP="00544839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544839" w:rsidRPr="00FC4767" w:rsidRDefault="00544839" w:rsidP="00544839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:rsidR="00544839" w:rsidRPr="00FC4767" w:rsidRDefault="00544839" w:rsidP="0054483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544839" w:rsidRPr="00FC4767" w:rsidRDefault="00544839" w:rsidP="0054483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:rsidR="00544839" w:rsidRPr="00FC4767" w:rsidRDefault="00544839" w:rsidP="00544839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Przedmiotem umowy jest usługa</w:t>
      </w:r>
      <w:r>
        <w:rPr>
          <w:rFonts w:ascii="Verdana" w:eastAsia="Arial Unicode MS" w:hAnsi="Verdana"/>
        </w:rPr>
        <w:t xml:space="preserve"> ……………………………………, </w:t>
      </w:r>
      <w:r w:rsidRPr="00FC4767">
        <w:rPr>
          <w:rFonts w:ascii="Verdana" w:eastAsia="Arial Unicode MS" w:hAnsi="Verdana"/>
        </w:rPr>
        <w:t>zwana dalej przedmiotem umowy.</w:t>
      </w:r>
    </w:p>
    <w:p w:rsidR="00544839" w:rsidRDefault="00544839" w:rsidP="00544839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Szczegółowy opis przedmiotu umowy zawiera Załącznik nr 1 do umowy – </w:t>
      </w:r>
      <w:r>
        <w:rPr>
          <w:rFonts w:ascii="Verdana" w:eastAsia="Arial Unicode MS" w:hAnsi="Verdana"/>
        </w:rPr>
        <w:t>SWZ</w:t>
      </w:r>
      <w:r w:rsidRPr="00FC4767">
        <w:rPr>
          <w:rFonts w:ascii="Verdana" w:eastAsia="Arial Unicode MS" w:hAnsi="Verdana"/>
        </w:rPr>
        <w:t xml:space="preserve"> i oferta Wykonawcy.</w:t>
      </w:r>
    </w:p>
    <w:p w:rsidR="00544839" w:rsidRPr="00FC4767" w:rsidRDefault="00544839" w:rsidP="00544839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Przedmiot umowy jest realizowany </w:t>
      </w:r>
      <w:r w:rsidRPr="001F2BA2">
        <w:rPr>
          <w:rFonts w:ascii="Verdana" w:eastAsia="Arial Unicode MS" w:hAnsi="Verdana"/>
        </w:rPr>
        <w:t>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</w:t>
      </w:r>
      <w:r>
        <w:rPr>
          <w:rFonts w:ascii="Verdana" w:eastAsia="Arial Unicode MS" w:hAnsi="Verdana"/>
        </w:rPr>
        <w:t>i Górniczo-Hutniczej w Krakowie</w:t>
      </w:r>
      <w:r w:rsidRPr="00FC4767">
        <w:rPr>
          <w:rFonts w:ascii="Verdana" w:eastAsia="Arial Unicode MS" w:hAnsi="Verdana"/>
        </w:rPr>
        <w:t>.</w:t>
      </w:r>
    </w:p>
    <w:p w:rsidR="00544839" w:rsidRPr="00FC4767" w:rsidRDefault="00544839" w:rsidP="00544839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544839" w:rsidRPr="00FC4767" w:rsidRDefault="00544839" w:rsidP="00544839">
      <w:pPr>
        <w:ind w:left="426"/>
        <w:rPr>
          <w:rFonts w:ascii="Verdana" w:eastAsia="Arial Unicode MS" w:hAnsi="Verdana"/>
        </w:rPr>
      </w:pPr>
    </w:p>
    <w:p w:rsidR="00544839" w:rsidRPr="00FC4767" w:rsidRDefault="00544839" w:rsidP="0054483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FC4767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544839" w:rsidRDefault="00544839" w:rsidP="00544839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FC4767">
        <w:rPr>
          <w:rFonts w:ascii="Verdana" w:eastAsia="Arial Unicode MS" w:hAnsi="Verdana"/>
          <w:bCs/>
        </w:rPr>
        <w:t xml:space="preserve">Wykonawca zobowiązuje się </w:t>
      </w:r>
      <w:r>
        <w:rPr>
          <w:rFonts w:ascii="Verdana" w:eastAsia="Arial Unicode MS" w:hAnsi="Verdana"/>
          <w:bCs/>
        </w:rPr>
        <w:t xml:space="preserve">wykonać usługę </w:t>
      </w:r>
      <w:r w:rsidRPr="00FC4767">
        <w:rPr>
          <w:rFonts w:ascii="Verdana" w:eastAsia="Arial Unicode MS" w:hAnsi="Verdana"/>
          <w:bCs/>
        </w:rPr>
        <w:t>w terminie: …………….</w:t>
      </w:r>
    </w:p>
    <w:p w:rsidR="00544839" w:rsidRPr="00FC4767" w:rsidRDefault="00544839" w:rsidP="00544839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</w:p>
    <w:p w:rsidR="00544839" w:rsidRPr="00FC4767" w:rsidRDefault="00544839" w:rsidP="00544839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544839" w:rsidRPr="00FC4767" w:rsidRDefault="00544839" w:rsidP="00544839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544839" w:rsidRDefault="00544839" w:rsidP="00544839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>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:rsidR="00544839" w:rsidRPr="00FC4767" w:rsidRDefault="00544839" w:rsidP="00544839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>2. Cena brutto za przeprowadzenie</w:t>
      </w:r>
      <w:r w:rsidRPr="00FC4767">
        <w:rPr>
          <w:rFonts w:ascii="Verdana" w:hAnsi="Verdana"/>
          <w:bCs/>
          <w:iCs/>
          <w:lang w:eastAsia="zh-CN"/>
        </w:rPr>
        <w:t xml:space="preserve"> szkolenia</w:t>
      </w:r>
      <w:r w:rsidR="00A4185F">
        <w:rPr>
          <w:rFonts w:ascii="Verdana" w:hAnsi="Verdana"/>
          <w:bCs/>
          <w:iCs/>
          <w:lang w:eastAsia="zh-CN"/>
        </w:rPr>
        <w:t xml:space="preserve"> (dotyczy zadania 1)/</w:t>
      </w:r>
      <w:r w:rsidR="00A4185F" w:rsidRPr="00A4185F">
        <w:rPr>
          <w:rFonts w:ascii="Verdana" w:hAnsi="Verdana"/>
          <w:bCs/>
          <w:iCs/>
          <w:lang w:eastAsia="zh-CN"/>
        </w:rPr>
        <w:t>za</w:t>
      </w:r>
      <w:r w:rsidR="00A4185F">
        <w:rPr>
          <w:rFonts w:ascii="Verdana" w:hAnsi="Verdana"/>
          <w:bCs/>
          <w:iCs/>
          <w:lang w:eastAsia="zh-CN"/>
        </w:rPr>
        <w:t xml:space="preserve"> przeprowadzenie</w:t>
      </w:r>
      <w:r w:rsidR="00A4185F" w:rsidRPr="00A4185F">
        <w:rPr>
          <w:rFonts w:ascii="Verdana" w:hAnsi="Verdana"/>
          <w:bCs/>
          <w:iCs/>
          <w:lang w:eastAsia="zh-CN"/>
        </w:rPr>
        <w:t xml:space="preserve"> szkolenie wraz z wystawieniem voucherów i zorganizowaniem zapisów na egzamin certyfikujący</w:t>
      </w:r>
      <w:r w:rsidR="00A4185F">
        <w:rPr>
          <w:rFonts w:ascii="Verdana" w:hAnsi="Verdana"/>
          <w:bCs/>
          <w:iCs/>
          <w:lang w:eastAsia="zh-CN"/>
        </w:rPr>
        <w:t xml:space="preserve"> (Zadanie nr 2)</w:t>
      </w:r>
      <w:r w:rsidRPr="00C945BB">
        <w:rPr>
          <w:rFonts w:ascii="Verdana" w:hAnsi="Verdana"/>
          <w:bCs/>
          <w:iCs/>
          <w:lang w:eastAsia="zh-CN"/>
        </w:rPr>
        <w:t xml:space="preserve"> dla 1 osoby wynosi ……………………………………..………….</w:t>
      </w:r>
    </w:p>
    <w:p w:rsidR="00544839" w:rsidRPr="00FC4767" w:rsidRDefault="00544839" w:rsidP="00544839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544839" w:rsidRPr="00C945BB" w:rsidRDefault="00544839" w:rsidP="00544839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lang w:eastAsia="zh-CN"/>
        </w:rPr>
      </w:pPr>
      <w:r w:rsidRPr="00C945BB">
        <w:rPr>
          <w:rFonts w:ascii="Verdana" w:hAnsi="Verdana" w:cs="Verdana"/>
          <w:lang w:eastAsia="zh-CN"/>
        </w:rPr>
        <w:t xml:space="preserve">4. Płatność nastąpi </w:t>
      </w:r>
      <w:bookmarkStart w:id="4" w:name="_Hlk78975586"/>
      <w:r w:rsidRPr="00C945BB">
        <w:rPr>
          <w:rFonts w:ascii="Verdana" w:hAnsi="Verdana" w:cs="Verdana"/>
          <w:lang w:eastAsia="zh-CN"/>
        </w:rPr>
        <w:t>po przeprowadzeniu każdorazowego szkolenia</w:t>
      </w:r>
      <w:bookmarkEnd w:id="4"/>
      <w:r w:rsidR="00A4185F">
        <w:rPr>
          <w:rFonts w:ascii="Verdana" w:hAnsi="Verdana" w:cs="Verdana"/>
          <w:lang w:eastAsia="zh-CN"/>
        </w:rPr>
        <w:t>(zadanie nr 1)/</w:t>
      </w:r>
      <w:r w:rsidR="00A4185F" w:rsidRPr="00A4185F">
        <w:rPr>
          <w:rFonts w:ascii="Verdana" w:hAnsi="Verdana" w:cs="Verdana"/>
          <w:lang w:eastAsia="zh-CN"/>
        </w:rPr>
        <w:t xml:space="preserve">po przeprowadzeniu każdorazowego szkolenia </w:t>
      </w:r>
      <w:r w:rsidRPr="00C945BB">
        <w:rPr>
          <w:rFonts w:ascii="Verdana" w:hAnsi="Verdana" w:cs="Verdana"/>
          <w:lang w:eastAsia="zh-CN"/>
        </w:rPr>
        <w:t xml:space="preserve">wystawieniu voucherów na egzamin oraz </w:t>
      </w:r>
      <w:r w:rsidRPr="00C945BB">
        <w:rPr>
          <w:rFonts w:ascii="Verdana" w:hAnsi="Verdana" w:cs="Verdana"/>
          <w:lang w:eastAsia="zh-CN"/>
        </w:rPr>
        <w:lastRenderedPageBreak/>
        <w:t>zorganizowaniu zapisów na egzamin</w:t>
      </w:r>
      <w:r w:rsidR="00A4185F">
        <w:rPr>
          <w:rFonts w:ascii="Verdana" w:hAnsi="Verdana" w:cs="Verdana"/>
          <w:lang w:eastAsia="zh-CN"/>
        </w:rPr>
        <w:t xml:space="preserve"> (zadanie nr 2)</w:t>
      </w:r>
      <w:r w:rsidRPr="00C945BB">
        <w:rPr>
          <w:rFonts w:ascii="Verdana" w:hAnsi="Verdana" w:cs="Verdana"/>
          <w:lang w:eastAsia="zh-CN"/>
        </w:rPr>
        <w:t xml:space="preserve"> dla faktycznej ilości osób, przelewem w ciągu 21 dni od daty otrzymania faktury przez Zamawiającego,</w:t>
      </w:r>
      <w:r w:rsidRPr="00C945BB">
        <w:t xml:space="preserve"> </w:t>
      </w:r>
      <w:r w:rsidRPr="00C945BB">
        <w:rPr>
          <w:rFonts w:ascii="Verdana" w:hAnsi="Verdana" w:cs="Verdana"/>
          <w:lang w:eastAsia="zh-CN"/>
        </w:rPr>
        <w:t>na rachunek Wykonawcy umieszczony na dzień zlecenia przelewu w wykazie podmiotów, o których mowa w art. 96b ust. 1) Ustawy o podatku od towarów i usług</w:t>
      </w:r>
      <w:r w:rsidRPr="00C945BB">
        <w:rPr>
          <w:rStyle w:val="Odwoaniedokomentarza"/>
        </w:rPr>
        <w:t>.</w:t>
      </w:r>
    </w:p>
    <w:p w:rsidR="00544839" w:rsidRPr="00FC4767" w:rsidRDefault="00544839" w:rsidP="00544839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5. </w:t>
      </w:r>
      <w:r w:rsidRPr="00FC4767">
        <w:rPr>
          <w:rFonts w:ascii="Verdana" w:eastAsia="Arial Unicode MS" w:hAnsi="Verdana"/>
          <w:iCs/>
        </w:rPr>
        <w:t>Na fakturze Wykonawca umieści numer niniejszej umowy.</w:t>
      </w:r>
    </w:p>
    <w:p w:rsidR="00544839" w:rsidRPr="00FC4767" w:rsidRDefault="00544839" w:rsidP="00544839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6. </w:t>
      </w:r>
      <w:r w:rsidRPr="00FC4767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Pr="00FC4767">
        <w:rPr>
          <w:rFonts w:ascii="Verdana" w:eastAsia="Arial Unicode MS" w:hAnsi="Verdana"/>
          <w:b/>
          <w:iCs/>
        </w:rPr>
        <w:t xml:space="preserve">…………… </w:t>
      </w:r>
      <w:r w:rsidRPr="00FC4767">
        <w:rPr>
          <w:rFonts w:ascii="Verdana" w:eastAsia="Arial Unicode MS" w:hAnsi="Verdana"/>
          <w:iCs/>
        </w:rPr>
        <w:t xml:space="preserve">nr rachunku </w:t>
      </w:r>
      <w:r w:rsidRPr="00FC4767">
        <w:rPr>
          <w:rFonts w:ascii="Verdana" w:eastAsia="Arial Unicode MS" w:hAnsi="Verdana"/>
          <w:b/>
          <w:iCs/>
        </w:rPr>
        <w:t>…………….</w:t>
      </w:r>
      <w:r w:rsidRPr="00FC4767">
        <w:rPr>
          <w:rFonts w:ascii="Verdana" w:eastAsia="Arial Unicode MS" w:hAnsi="Verdana"/>
          <w:iCs/>
        </w:rPr>
        <w:t>.</w:t>
      </w:r>
    </w:p>
    <w:p w:rsidR="00544839" w:rsidRPr="00FC4767" w:rsidRDefault="00544839" w:rsidP="00544839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7. </w:t>
      </w:r>
      <w:r w:rsidRPr="00FC4767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544839" w:rsidRPr="00FC4767" w:rsidRDefault="00544839" w:rsidP="00544839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8. </w:t>
      </w:r>
      <w:r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544839" w:rsidRPr="00FC4767" w:rsidRDefault="00544839" w:rsidP="00544839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9. </w:t>
      </w:r>
      <w:r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FC4767">
        <w:rPr>
          <w:rFonts w:ascii="Verdana" w:eastAsia="Arial Unicode MS" w:hAnsi="Verdana"/>
          <w:iCs/>
        </w:rPr>
        <w:br/>
        <w:t>w ustawowej wysokości.</w:t>
      </w:r>
    </w:p>
    <w:p w:rsidR="00544839" w:rsidRPr="00FC4767" w:rsidRDefault="00544839" w:rsidP="00544839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10.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544839" w:rsidRPr="00FC4767" w:rsidRDefault="00544839" w:rsidP="0054483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:rsidR="00544839" w:rsidRPr="00FC4767" w:rsidRDefault="00544839" w:rsidP="0054483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544839" w:rsidRPr="00FC4767" w:rsidRDefault="00544839" w:rsidP="00544839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norm.</w:t>
      </w:r>
    </w:p>
    <w:p w:rsidR="00544839" w:rsidRPr="00FC4767" w:rsidRDefault="00544839" w:rsidP="00544839">
      <w:pPr>
        <w:contextualSpacing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Wykonawca oświadcza, że </w:t>
      </w:r>
      <w:r w:rsidRPr="00FC4767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544839" w:rsidRPr="00FC4767" w:rsidRDefault="00544839" w:rsidP="00544839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Pr="00FC4767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544839" w:rsidRPr="00FC4767" w:rsidRDefault="00544839" w:rsidP="00544839">
      <w:pPr>
        <w:tabs>
          <w:tab w:val="left" w:pos="300"/>
        </w:tabs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:rsidR="00544839" w:rsidRPr="00FC4767" w:rsidRDefault="00544839" w:rsidP="00544839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FC4767">
        <w:rPr>
          <w:rFonts w:ascii="Verdana" w:hAnsi="Verdana"/>
          <w:b/>
          <w:bCs/>
        </w:rPr>
        <w:t xml:space="preserve"> Dane osobowe</w:t>
      </w:r>
    </w:p>
    <w:p w:rsidR="00544839" w:rsidRPr="00FC4767" w:rsidRDefault="00544839" w:rsidP="00544839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544839" w:rsidRPr="00FC4767" w:rsidRDefault="00544839" w:rsidP="00544839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544839" w:rsidRPr="00FC4767" w:rsidRDefault="00544839" w:rsidP="00544839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544839" w:rsidRPr="00FC4767" w:rsidRDefault="00544839" w:rsidP="00544839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544839" w:rsidRPr="00FC4767" w:rsidRDefault="00544839" w:rsidP="00544839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</w:t>
      </w:r>
      <w:r w:rsidRPr="00FC4767">
        <w:rPr>
          <w:rFonts w:ascii="Verdana" w:hAnsi="Verdana"/>
          <w:b/>
          <w:bCs/>
        </w:rPr>
        <w:t xml:space="preserve"> Klauzula poufności</w:t>
      </w:r>
    </w:p>
    <w:p w:rsidR="00544839" w:rsidRPr="00FC4767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544839" w:rsidRPr="00FC4767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544839" w:rsidRPr="00FC4767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:rsidR="00544839" w:rsidRPr="00FC4767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544839" w:rsidRPr="00FC4767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:rsidR="00544839" w:rsidRPr="00FC4767" w:rsidRDefault="00544839" w:rsidP="0054483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544839" w:rsidRPr="00FC4767" w:rsidRDefault="00544839" w:rsidP="0054483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544839" w:rsidRPr="00FC4767" w:rsidRDefault="00544839" w:rsidP="00544839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FC4767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:rsidR="00544839" w:rsidRPr="00FC4767" w:rsidRDefault="00544839" w:rsidP="00544839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FC4767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544839" w:rsidRPr="00D2476E" w:rsidRDefault="00544839" w:rsidP="00544839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FF0000"/>
        </w:rPr>
      </w:pPr>
      <w:r w:rsidRPr="00D2476E">
        <w:rPr>
          <w:rFonts w:ascii="Verdana" w:eastAsia="Arial Unicode MS" w:hAnsi="Verdana"/>
          <w:color w:val="FF0000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D2476E">
        <w:rPr>
          <w:rFonts w:ascii="Verdana" w:hAnsi="Verdana"/>
          <w:iCs/>
          <w:color w:val="FF0000"/>
        </w:rPr>
        <w:t>wynagrodzenia umownego.</w:t>
      </w:r>
    </w:p>
    <w:p w:rsidR="00544839" w:rsidRPr="00FC4767" w:rsidRDefault="00544839" w:rsidP="00544839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3. </w:t>
      </w:r>
      <w:r w:rsidRPr="00FC4767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544839" w:rsidRPr="00FC4767" w:rsidRDefault="00544839" w:rsidP="00544839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</w:t>
      </w:r>
      <w:r w:rsidRPr="00FC4767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544839" w:rsidRPr="00FC4767" w:rsidRDefault="00544839" w:rsidP="00544839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5. </w:t>
      </w:r>
      <w:r w:rsidRPr="00FC4767">
        <w:rPr>
          <w:rFonts w:ascii="Verdana" w:eastAsia="Arial Unicode MS" w:hAnsi="Verdana"/>
        </w:rPr>
        <w:t xml:space="preserve">Jeżeli kary umowne, o których mowa w </w:t>
      </w:r>
      <w:r w:rsidRPr="00FC4767">
        <w:rPr>
          <w:rFonts w:ascii="Verdana" w:hAnsi="Verdana"/>
          <w:bCs/>
        </w:rPr>
        <w:t xml:space="preserve">§ </w:t>
      </w:r>
      <w:r>
        <w:rPr>
          <w:rFonts w:ascii="Verdana" w:hAnsi="Verdana"/>
          <w:bCs/>
        </w:rPr>
        <w:t>8</w:t>
      </w:r>
      <w:r w:rsidRPr="00FC4767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544839" w:rsidRDefault="00544839" w:rsidP="00544839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</w:t>
      </w:r>
      <w:r w:rsidRPr="00FC4767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544839" w:rsidRPr="00FC4767" w:rsidRDefault="00544839" w:rsidP="00544839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7.</w:t>
      </w:r>
      <w:r w:rsidRPr="00645EFB">
        <w:rPr>
          <w:rFonts w:ascii="Verdana" w:eastAsia="Arial Unicode MS" w:hAnsi="Verdana"/>
        </w:rPr>
        <w:tab/>
        <w:t>Łączna maksymalna wysokość kar umownych, których mogą dochodzić Strony nie może przekroczyć 20% wynagrodzenia netto o którym mowa w § 3</w:t>
      </w:r>
      <w:r>
        <w:rPr>
          <w:rFonts w:ascii="Verdana" w:eastAsia="Arial Unicode MS" w:hAnsi="Verdana"/>
        </w:rPr>
        <w:t xml:space="preserve"> </w:t>
      </w:r>
      <w:r w:rsidRPr="00645EFB">
        <w:rPr>
          <w:rFonts w:ascii="Verdana" w:eastAsia="Arial Unicode MS" w:hAnsi="Verdana"/>
        </w:rPr>
        <w:t>ust. 1 umowy.</w:t>
      </w:r>
    </w:p>
    <w:p w:rsidR="00544839" w:rsidRPr="00FC4767" w:rsidRDefault="00544839" w:rsidP="00544839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544839" w:rsidRPr="00FC4767" w:rsidRDefault="00544839" w:rsidP="00544839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FC4767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FC4767">
        <w:rPr>
          <w:rFonts w:ascii="Verdana" w:eastAsia="Arial Unicode MS" w:hAnsi="Verdana"/>
        </w:rPr>
        <w:t xml:space="preserve"> </w:t>
      </w:r>
      <w:r w:rsidRPr="00FC4767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544839" w:rsidRPr="00D2476E" w:rsidRDefault="00544839" w:rsidP="00544839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FF0000"/>
        </w:rPr>
      </w:pPr>
      <w:r w:rsidRPr="00D2476E">
        <w:rPr>
          <w:rFonts w:ascii="Verdana" w:eastAsia="Arial Unicode MS" w:hAnsi="Verdana"/>
          <w:color w:val="FF0000"/>
        </w:rPr>
        <w:t>1. Zamawiający może odstąpić od Umowy w przypadku wystąpienia okoliczności, o których mowa w art. 456 ustawy z dnia 11 września 2019 r. Prawo zamówień publicznych (Dz.U. 2019 poz. 2019 ze zm.).</w:t>
      </w:r>
    </w:p>
    <w:p w:rsidR="00544839" w:rsidRPr="00FC4767" w:rsidRDefault="00544839" w:rsidP="00544839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544839" w:rsidRPr="00FC4767" w:rsidRDefault="00544839" w:rsidP="00544839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544839" w:rsidRPr="00FC4767" w:rsidRDefault="00544839" w:rsidP="00544839">
      <w:pPr>
        <w:ind w:left="567"/>
        <w:jc w:val="center"/>
        <w:rPr>
          <w:rFonts w:ascii="Verdana" w:hAnsi="Verdana"/>
          <w:b/>
          <w:bCs/>
        </w:rPr>
      </w:pPr>
    </w:p>
    <w:p w:rsidR="00544839" w:rsidRPr="005A2C30" w:rsidRDefault="00544839" w:rsidP="00544839">
      <w:pPr>
        <w:ind w:left="567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>§ 9 Zmiany Umowy</w:t>
      </w:r>
    </w:p>
    <w:p w:rsidR="00544839" w:rsidRPr="0033398D" w:rsidRDefault="00544839" w:rsidP="00544839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544839" w:rsidRPr="0033398D" w:rsidRDefault="00544839" w:rsidP="00544839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544839" w:rsidRPr="0033398D" w:rsidRDefault="00544839" w:rsidP="00544839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:rsidR="00544839" w:rsidRPr="0033398D" w:rsidRDefault="00544839" w:rsidP="00544839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:rsidR="00544839" w:rsidRPr="0033398D" w:rsidRDefault="00544839" w:rsidP="00544839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544839" w:rsidRPr="0033398D" w:rsidRDefault="00544839" w:rsidP="00544839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544839" w:rsidRPr="0033398D" w:rsidRDefault="00544839" w:rsidP="00544839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544839" w:rsidRPr="0002546C" w:rsidRDefault="00544839" w:rsidP="00544839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:rsidR="00544839" w:rsidRPr="0002546C" w:rsidRDefault="00544839" w:rsidP="00544839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544839" w:rsidRPr="0002546C" w:rsidRDefault="00544839" w:rsidP="00544839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544839" w:rsidRPr="00D6747D" w:rsidRDefault="00544839" w:rsidP="00544839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lastRenderedPageBreak/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26 ust. 2b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 xml:space="preserve">, w celu wykazania spełniania warunków udziału w postępowaniu, o których mowa w art. 22 ust. 1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:rsidR="00544839" w:rsidRPr="0033398D" w:rsidRDefault="00544839" w:rsidP="00544839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:rsidR="00544839" w:rsidRPr="0033398D" w:rsidRDefault="00544839" w:rsidP="00544839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:rsidR="00544839" w:rsidRPr="00FC4767" w:rsidRDefault="00544839" w:rsidP="00544839">
      <w:pPr>
        <w:rPr>
          <w:rFonts w:ascii="Verdana" w:hAnsi="Verdana"/>
          <w:b/>
          <w:bCs/>
        </w:rPr>
      </w:pPr>
    </w:p>
    <w:p w:rsidR="00544839" w:rsidRPr="00A4185F" w:rsidRDefault="00544839" w:rsidP="00544839">
      <w:pPr>
        <w:ind w:left="567"/>
        <w:jc w:val="center"/>
        <w:rPr>
          <w:rFonts w:ascii="Verdana" w:hAnsi="Verdana"/>
          <w:b/>
          <w:bCs/>
          <w:color w:val="000000" w:themeColor="text1"/>
        </w:rPr>
      </w:pPr>
      <w:r w:rsidRPr="00A4185F">
        <w:rPr>
          <w:rFonts w:ascii="Verdana" w:hAnsi="Verdana"/>
          <w:b/>
          <w:bCs/>
          <w:color w:val="000000" w:themeColor="text1"/>
        </w:rPr>
        <w:t>§ 10 Postanowienia końcowe</w:t>
      </w:r>
    </w:p>
    <w:p w:rsidR="00544839" w:rsidRPr="00FC4767" w:rsidRDefault="00544839" w:rsidP="00544839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:rsidR="00544839" w:rsidRPr="00FC4767" w:rsidRDefault="00544839" w:rsidP="00544839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544839" w:rsidRPr="00FC4767" w:rsidRDefault="00544839" w:rsidP="00544839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544839" w:rsidRPr="00FC4767" w:rsidRDefault="00544839" w:rsidP="00544839">
      <w:pPr>
        <w:rPr>
          <w:rFonts w:ascii="Verdana" w:hAnsi="Verdana"/>
        </w:rPr>
      </w:pPr>
    </w:p>
    <w:p w:rsidR="00544839" w:rsidRPr="00FC4767" w:rsidRDefault="00544839" w:rsidP="00544839">
      <w:pPr>
        <w:rPr>
          <w:rFonts w:ascii="Verdana" w:hAnsi="Verdana"/>
        </w:rPr>
      </w:pPr>
    </w:p>
    <w:p w:rsidR="00544839" w:rsidRPr="00FC4767" w:rsidRDefault="00544839" w:rsidP="00544839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544839" w:rsidRPr="00FC4767" w:rsidRDefault="00544839" w:rsidP="00544839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544839" w:rsidRPr="00FC4767" w:rsidRDefault="00544839" w:rsidP="00544839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544839" w:rsidRPr="00FC4767" w:rsidRDefault="00544839" w:rsidP="00544839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544839" w:rsidRPr="00515684" w:rsidRDefault="00544839" w:rsidP="00544839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</w:t>
      </w:r>
      <w:r>
        <w:rPr>
          <w:rFonts w:ascii="Bookman Old Style" w:hAnsi="Bookman Old Style"/>
          <w:i/>
        </w:rPr>
        <w:t xml:space="preserve">                   Data i podpis</w:t>
      </w:r>
    </w:p>
    <w:p w:rsidR="00544839" w:rsidRDefault="00544839" w:rsidP="00544839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544839" w:rsidRDefault="00544839" w:rsidP="00544839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44839" w:rsidRDefault="00544839" w:rsidP="00544839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44839" w:rsidRPr="006232F1" w:rsidRDefault="00544839" w:rsidP="00544839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:rsidR="00544839" w:rsidRDefault="00544839" w:rsidP="00544839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44839" w:rsidRPr="00BA397C" w:rsidRDefault="00544839" w:rsidP="00544839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544839" w:rsidRPr="00BA397C" w:rsidRDefault="00544839" w:rsidP="00544839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44839" w:rsidRPr="00BA397C" w:rsidRDefault="00544839" w:rsidP="00544839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544839" w:rsidRPr="00BA397C" w:rsidRDefault="00544839" w:rsidP="00544839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:rsidR="00544839" w:rsidRPr="00BA397C" w:rsidRDefault="00544839" w:rsidP="00544839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:rsidR="00544839" w:rsidRPr="00BA397C" w:rsidRDefault="00544839" w:rsidP="00544839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:rsidR="00544839" w:rsidRPr="00BA397C" w:rsidRDefault="00544839" w:rsidP="00544839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:rsidR="00544839" w:rsidRPr="00BA397C" w:rsidRDefault="00544839" w:rsidP="00544839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:rsidR="00544839" w:rsidRPr="00BA397C" w:rsidRDefault="00544839" w:rsidP="00544839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:rsidR="00544839" w:rsidRPr="00BA397C" w:rsidRDefault="00544839" w:rsidP="00544839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544839" w:rsidRPr="00BA397C" w:rsidRDefault="00544839" w:rsidP="00544839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544839" w:rsidRPr="00BA397C" w:rsidRDefault="00544839" w:rsidP="00544839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:rsidR="00544839" w:rsidRPr="00BA397C" w:rsidRDefault="00544839" w:rsidP="00544839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:rsidR="00544839" w:rsidRPr="00BA397C" w:rsidRDefault="00544839" w:rsidP="00544839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:rsidR="00544839" w:rsidRPr="00BA397C" w:rsidRDefault="00544839" w:rsidP="00544839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:rsidR="00544839" w:rsidRDefault="00544839" w:rsidP="00544839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:rsidR="00544839" w:rsidRDefault="00544839" w:rsidP="00544839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544839" w:rsidRPr="00663291" w:rsidRDefault="00544839" w:rsidP="00544839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lastRenderedPageBreak/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:rsidR="00544839" w:rsidRPr="00663291" w:rsidRDefault="00544839" w:rsidP="00544839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544839" w:rsidRPr="00663291" w:rsidRDefault="00544839" w:rsidP="00544839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:rsidR="00544839" w:rsidRPr="00663291" w:rsidRDefault="00544839" w:rsidP="00544839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</w:t>
      </w:r>
      <w:r w:rsidRPr="001F2BA2">
        <w:rPr>
          <w:rFonts w:ascii="Verdana" w:hAnsi="Verdana" w:cs="TimesNewRomanPSMT"/>
          <w:color w:val="000000"/>
          <w:sz w:val="20"/>
          <w:szCs w:val="20"/>
        </w:rPr>
        <w:t>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Krakowie.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:rsidR="00544839" w:rsidRPr="00663291" w:rsidRDefault="00544839" w:rsidP="00544839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</w:t>
      </w:r>
      <w:r>
        <w:rPr>
          <w:rFonts w:ascii="Verdana" w:hAnsi="Verdana" w:cs="TimesNewRomanPSMT"/>
          <w:color w:val="000000"/>
          <w:sz w:val="20"/>
          <w:szCs w:val="20"/>
        </w:rPr>
        <w:t>003/21.</w:t>
      </w:r>
    </w:p>
    <w:p w:rsidR="00544839" w:rsidRPr="00663291" w:rsidRDefault="00544839" w:rsidP="00544839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544839" w:rsidRPr="00663291" w:rsidRDefault="00544839" w:rsidP="00544839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544839" w:rsidRPr="00663291" w:rsidRDefault="00544839" w:rsidP="00544839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:rsidR="00544839" w:rsidRPr="00663291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:rsidR="00544839" w:rsidRPr="00EC78F4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:rsidR="00544839" w:rsidRPr="004F376A" w:rsidRDefault="00544839" w:rsidP="00544839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:rsidR="00544839" w:rsidRPr="004F376A" w:rsidRDefault="00544839" w:rsidP="00544839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:rsidR="00544839" w:rsidRDefault="00544839" w:rsidP="00544839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544839" w:rsidRPr="00BA397C" w:rsidRDefault="00544839" w:rsidP="00544839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:rsidR="00544839" w:rsidRPr="00663291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544839" w:rsidRPr="00663291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:rsidR="00544839" w:rsidRPr="00663291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544839" w:rsidRPr="00663291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:rsidR="00544839" w:rsidRPr="00BA397C" w:rsidRDefault="00544839" w:rsidP="00544839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:rsidR="00544839" w:rsidRPr="00BA397C" w:rsidRDefault="00544839" w:rsidP="00544839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:rsidR="00544839" w:rsidRPr="00BA397C" w:rsidRDefault="00544839" w:rsidP="00544839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544839" w:rsidRPr="00BA397C" w:rsidRDefault="00544839" w:rsidP="00544839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:rsidR="00544839" w:rsidRPr="00BA397C" w:rsidRDefault="00544839" w:rsidP="00544839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:rsidR="00544839" w:rsidRPr="00BA397C" w:rsidRDefault="00544839" w:rsidP="00544839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544839" w:rsidRPr="00BA397C" w:rsidRDefault="00544839" w:rsidP="00544839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:rsidR="00544839" w:rsidRPr="00BA397C" w:rsidRDefault="00544839" w:rsidP="00544839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544839" w:rsidRPr="00BA397C" w:rsidRDefault="00544839" w:rsidP="00544839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544839" w:rsidRPr="00BA397C" w:rsidRDefault="00544839" w:rsidP="0054483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:rsidR="00544839" w:rsidRPr="00BA397C" w:rsidRDefault="00544839" w:rsidP="00544839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:rsidR="00544839" w:rsidRPr="00BA397C" w:rsidRDefault="00544839" w:rsidP="00544839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:rsidR="00544839" w:rsidRPr="00BA397C" w:rsidRDefault="00544839" w:rsidP="00544839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:rsidR="00544839" w:rsidRPr="00BA397C" w:rsidRDefault="00544839" w:rsidP="00544839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:rsidR="00544839" w:rsidRPr="00BA397C" w:rsidRDefault="00544839" w:rsidP="00544839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544839" w:rsidRDefault="00544839" w:rsidP="00544839">
      <w:pPr>
        <w:jc w:val="center"/>
        <w:rPr>
          <w:rFonts w:ascii="Verdana" w:hAnsi="Verdana"/>
        </w:rPr>
      </w:pPr>
    </w:p>
    <w:p w:rsidR="00544839" w:rsidRPr="00BA397C" w:rsidRDefault="00544839" w:rsidP="00544839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:rsidR="00544839" w:rsidRPr="00BA397C" w:rsidRDefault="00544839" w:rsidP="00544839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:rsidR="00544839" w:rsidRDefault="00544839" w:rsidP="00544839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:rsidR="00544839" w:rsidRDefault="00544839" w:rsidP="00544839">
      <w:pPr>
        <w:jc w:val="center"/>
        <w:rPr>
          <w:rFonts w:ascii="Verdana" w:hAnsi="Verdana"/>
        </w:rPr>
      </w:pPr>
    </w:p>
    <w:p w:rsidR="00544839" w:rsidRDefault="00544839" w:rsidP="00544839">
      <w:pPr>
        <w:jc w:val="center"/>
        <w:rPr>
          <w:rFonts w:ascii="Verdana" w:hAnsi="Verdana"/>
        </w:rPr>
      </w:pPr>
    </w:p>
    <w:p w:rsidR="00544839" w:rsidRDefault="00544839" w:rsidP="00544839">
      <w:pPr>
        <w:pStyle w:val="Nagwek"/>
        <w:jc w:val="right"/>
      </w:pPr>
      <w:r>
        <w:t>Załącznik nr 1 do umowy powierzenia przetwarzania danych osobowych</w:t>
      </w:r>
    </w:p>
    <w:p w:rsidR="00544839" w:rsidRDefault="00544839" w:rsidP="00544839">
      <w:pPr>
        <w:jc w:val="center"/>
        <w:rPr>
          <w:rFonts w:ascii="Verdana" w:hAnsi="Verdana"/>
        </w:rPr>
      </w:pPr>
    </w:p>
    <w:p w:rsidR="00544839" w:rsidRDefault="00544839" w:rsidP="00544839">
      <w:pPr>
        <w:jc w:val="center"/>
        <w:rPr>
          <w:rFonts w:ascii="Verdana" w:hAnsi="Verdana"/>
        </w:rPr>
      </w:pPr>
    </w:p>
    <w:p w:rsidR="00544839" w:rsidRDefault="00544839" w:rsidP="00544839">
      <w:pPr>
        <w:jc w:val="center"/>
        <w:rPr>
          <w:rFonts w:ascii="Verdana" w:hAnsi="Verdana"/>
        </w:rPr>
      </w:pPr>
    </w:p>
    <w:p w:rsidR="00544839" w:rsidRPr="00BC2393" w:rsidRDefault="00544839" w:rsidP="00544839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544839" w:rsidRPr="00C71549" w:rsidRDefault="00544839" w:rsidP="00544839">
      <w:pPr>
        <w:rPr>
          <w:rFonts w:ascii="Verdana" w:hAnsi="Verdana" w:cs="Arial"/>
          <w:spacing w:val="-6"/>
        </w:rPr>
      </w:pPr>
    </w:p>
    <w:p w:rsidR="00544839" w:rsidRDefault="00544839" w:rsidP="00544839">
      <w:pPr>
        <w:pStyle w:val="Tekstpodstawowy"/>
        <w:rPr>
          <w:rFonts w:ascii="Verdana" w:hAnsi="Verdana" w:cs="Arial"/>
          <w:spacing w:val="-6"/>
          <w:sz w:val="20"/>
        </w:rPr>
      </w:pPr>
    </w:p>
    <w:p w:rsidR="00544839" w:rsidRPr="004F2773" w:rsidRDefault="00544839" w:rsidP="00544839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544839" w:rsidRPr="004F2773" w:rsidRDefault="00544839" w:rsidP="00544839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544839" w:rsidRPr="004F2773" w:rsidRDefault="00544839" w:rsidP="00544839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544839" w:rsidRPr="004F2773" w:rsidRDefault="00544839" w:rsidP="00544839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544839" w:rsidRDefault="00544839" w:rsidP="00544839">
      <w:pPr>
        <w:pStyle w:val="Tekstpodstawowy"/>
        <w:rPr>
          <w:rFonts w:ascii="Verdana" w:hAnsi="Verdana" w:cs="Arial"/>
          <w:spacing w:val="-6"/>
          <w:sz w:val="20"/>
        </w:rPr>
      </w:pPr>
    </w:p>
    <w:p w:rsidR="00544839" w:rsidRDefault="00544839" w:rsidP="00544839">
      <w:pPr>
        <w:pStyle w:val="Tekstpodstawowy"/>
        <w:rPr>
          <w:rFonts w:ascii="Verdana" w:hAnsi="Verdana" w:cs="Arial"/>
          <w:spacing w:val="-6"/>
          <w:sz w:val="20"/>
        </w:rPr>
      </w:pPr>
    </w:p>
    <w:p w:rsidR="00544839" w:rsidRDefault="00544839" w:rsidP="00544839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544839" w:rsidRDefault="00544839" w:rsidP="00544839">
      <w:pPr>
        <w:jc w:val="both"/>
        <w:rPr>
          <w:rFonts w:ascii="Calibri" w:eastAsia="Calibri" w:hAnsi="Calibri" w:cs="Calibri"/>
        </w:rPr>
      </w:pPr>
    </w:p>
    <w:p w:rsidR="00544839" w:rsidRPr="00BC2393" w:rsidRDefault="00544839" w:rsidP="00544839">
      <w:pPr>
        <w:jc w:val="both"/>
        <w:rPr>
          <w:rFonts w:ascii="Calibri" w:eastAsia="Calibri" w:hAnsi="Calibri" w:cs="Calibri"/>
        </w:rPr>
      </w:pPr>
    </w:p>
    <w:p w:rsidR="00544839" w:rsidRPr="00BC2393" w:rsidRDefault="00544839" w:rsidP="00544839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544839" w:rsidRPr="00BC2393" w:rsidRDefault="00544839" w:rsidP="00544839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544839" w:rsidRPr="00BC2393" w:rsidRDefault="00544839" w:rsidP="00544839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544839" w:rsidRDefault="00544839" w:rsidP="00544839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544839" w:rsidRPr="0075600E" w:rsidRDefault="00544839" w:rsidP="00544839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:rsidR="00544839" w:rsidRPr="001E160C" w:rsidRDefault="00544839" w:rsidP="00544839">
      <w:pPr>
        <w:pStyle w:val="Tekstpodstawowy"/>
        <w:rPr>
          <w:rFonts w:ascii="Verdana" w:hAnsi="Verdana" w:cs="Arial"/>
          <w:spacing w:val="-6"/>
          <w:sz w:val="20"/>
        </w:rPr>
      </w:pPr>
    </w:p>
    <w:p w:rsidR="00544839" w:rsidRPr="004C09F6" w:rsidRDefault="00544839" w:rsidP="00544839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544839" w:rsidRPr="004C09F6" w:rsidRDefault="00544839" w:rsidP="00544839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544839" w:rsidRPr="004C09F6" w:rsidRDefault="00544839" w:rsidP="00544839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544839" w:rsidRPr="004C09F6" w:rsidRDefault="00544839" w:rsidP="00544839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544839" w:rsidRPr="004C09F6" w:rsidRDefault="00544839" w:rsidP="00544839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544839" w:rsidRPr="004C09F6" w:rsidRDefault="00544839" w:rsidP="00544839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7007FD" w:rsidRPr="00A4185F" w:rsidRDefault="00544839" w:rsidP="00A4185F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  <w:bookmarkStart w:id="15" w:name="_GoBack"/>
      <w:bookmarkEnd w:id="15"/>
    </w:p>
    <w:sectPr w:rsidR="007007FD" w:rsidRPr="00A4185F" w:rsidSect="00D679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6A7C" w:rsidRDefault="00816A7C">
      <w:r>
        <w:separator/>
      </w:r>
    </w:p>
  </w:endnote>
  <w:endnote w:type="continuationSeparator" w:id="0">
    <w:p w:rsidR="00816A7C" w:rsidRDefault="0081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6A7C" w:rsidRDefault="00816A7C">
      <w:r>
        <w:separator/>
      </w:r>
    </w:p>
  </w:footnote>
  <w:footnote w:type="continuationSeparator" w:id="0">
    <w:p w:rsidR="00816A7C" w:rsidRDefault="00816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6A7C"/>
    <w:rsid w:val="000B4EF0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44839"/>
    <w:rsid w:val="005D69AA"/>
    <w:rsid w:val="00691104"/>
    <w:rsid w:val="006D0F7E"/>
    <w:rsid w:val="007007FD"/>
    <w:rsid w:val="007613A2"/>
    <w:rsid w:val="00774622"/>
    <w:rsid w:val="007858A8"/>
    <w:rsid w:val="00816A7C"/>
    <w:rsid w:val="00892E0C"/>
    <w:rsid w:val="008C634A"/>
    <w:rsid w:val="00976B68"/>
    <w:rsid w:val="009D554D"/>
    <w:rsid w:val="00A326F9"/>
    <w:rsid w:val="00A4185F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2F85F39D"/>
  <w15:chartTrackingRefBased/>
  <w15:docId w15:val="{44023914-1489-49D0-91D0-4C4ECEA51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4839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544839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544839"/>
    <w:rPr>
      <w:sz w:val="24"/>
    </w:rPr>
  </w:style>
  <w:style w:type="character" w:customStyle="1" w:styleId="AkapitzlistZnak">
    <w:name w:val="Akapit z listą Znak"/>
    <w:link w:val="Akapitzlist"/>
    <w:uiPriority w:val="34"/>
    <w:rsid w:val="00544839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544839"/>
  </w:style>
  <w:style w:type="paragraph" w:styleId="Bezodstpw">
    <w:name w:val="No Spacing"/>
    <w:uiPriority w:val="1"/>
    <w:qFormat/>
    <w:rsid w:val="00544839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544839"/>
    <w:rPr>
      <w:color w:val="00000A"/>
      <w:sz w:val="24"/>
      <w:szCs w:val="24"/>
      <w:lang w:eastAsia="zh-CN"/>
    </w:rPr>
  </w:style>
  <w:style w:type="character" w:styleId="Odwoaniedokomentarza">
    <w:name w:val="annotation reference"/>
    <w:uiPriority w:val="99"/>
    <w:semiHidden/>
    <w:unhideWhenUsed/>
    <w:rsid w:val="0054483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4FD1D-12DD-48ED-9717-E421F3DEE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2582</Words>
  <Characters>18951</Characters>
  <Application>Microsoft Office Word</Application>
  <DocSecurity>0</DocSecurity>
  <Lines>157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2021-08-04T11:20:00Z</cp:lastPrinted>
  <dcterms:created xsi:type="dcterms:W3CDTF">2021-08-04T11:20:00Z</dcterms:created>
  <dcterms:modified xsi:type="dcterms:W3CDTF">2021-08-04T11:20:00Z</dcterms:modified>
</cp:coreProperties>
</file>