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39CD" w:rsidRPr="003D6231" w:rsidRDefault="007639CD" w:rsidP="007639CD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</w:t>
      </w:r>
      <w:r w:rsidRPr="007639CD">
        <w:rPr>
          <w:rFonts w:ascii="Verdana" w:hAnsi="Verdana" w:cs="Verdana"/>
          <w:noProof/>
          <w:sz w:val="16"/>
          <w:szCs w:val="16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9" type="#_x0000_t75" alt="logo_FE_Wiedza_Edukacja_Rozwoj_rgb-1" style="width:129pt;height:31.5pt;visibility:visible;mso-wrap-style:square">
            <v:imagedata r:id="rId6" o:title="logo_FE_Wiedza_Edukacja_Rozwoj_rgb-1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</w:t>
      </w:r>
      <w:r w:rsidRPr="007639CD">
        <w:rPr>
          <w:rFonts w:ascii="Verdana" w:hAnsi="Verdana" w:cs="Verdana"/>
          <w:noProof/>
          <w:sz w:val="16"/>
          <w:szCs w:val="16"/>
          <w:lang w:eastAsia="pl-PL"/>
        </w:rPr>
        <w:pict>
          <v:shape id="Obraz 2" o:spid="_x0000_i1027" type="#_x0000_t75" alt="agh_znk_wbr_rgb_150ppi" style="width:17.25pt;height:36pt;visibility:visible;mso-wrap-style:square">
            <v:imagedata r:id="rId7" o:title="agh_znk_wbr_rgb_150ppi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 </w:t>
      </w:r>
      <w:r w:rsidRPr="007639CD">
        <w:rPr>
          <w:rFonts w:ascii="Verdana" w:hAnsi="Verdana" w:cs="Verdana"/>
          <w:noProof/>
          <w:sz w:val="16"/>
          <w:szCs w:val="16"/>
          <w:lang w:eastAsia="pl-PL"/>
        </w:rPr>
        <w:pict>
          <v:shape id="Obraz 3" o:spid="_x0000_i1025" type="#_x0000_t75" alt="EU_EFS_rgb-1" style="width:167.25pt;height:29.25pt;visibility:visible;mso-wrap-style:square">
            <v:imagedata r:id="rId8" o:title="EU_EFS_rgb-1"/>
          </v:shape>
        </w:pict>
      </w:r>
    </w:p>
    <w:p w:rsidR="007639CD" w:rsidRDefault="007639CD" w:rsidP="007639CD">
      <w:pPr>
        <w:jc w:val="right"/>
        <w:rPr>
          <w:b/>
          <w:sz w:val="24"/>
          <w:szCs w:val="24"/>
        </w:rPr>
      </w:pPr>
    </w:p>
    <w:p w:rsidR="007639CD" w:rsidRDefault="007639CD" w:rsidP="007639CD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>Załącznik nr 5</w:t>
      </w:r>
    </w:p>
    <w:p w:rsidR="007639CD" w:rsidRDefault="007639CD" w:rsidP="007639CD"/>
    <w:p w:rsidR="007639CD" w:rsidRDefault="007639CD" w:rsidP="007639CD"/>
    <w:p w:rsidR="007639CD" w:rsidRDefault="007639CD" w:rsidP="007639CD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:rsidR="007639CD" w:rsidRDefault="007639CD" w:rsidP="007639CD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7639CD" w:rsidRDefault="007639CD" w:rsidP="007639CD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:rsidR="007639CD" w:rsidRDefault="007639CD" w:rsidP="007639CD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7639CD" w:rsidRPr="006B0554" w:rsidRDefault="007639CD" w:rsidP="007639CD">
      <w:pPr>
        <w:tabs>
          <w:tab w:val="left" w:pos="0"/>
        </w:tabs>
        <w:rPr>
          <w:b/>
          <w:sz w:val="22"/>
          <w:szCs w:val="22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D809CE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r w:rsidRPr="00EF5FBC">
        <w:rPr>
          <w:b/>
          <w:sz w:val="22"/>
          <w:szCs w:val="22"/>
        </w:rPr>
        <w:t>Usługa przeprowadzenia warsztaty dla menadżerów projektów - w ramach projektu POWR.03.05.00-00-Z307/17 - Kc-zp.272-289/21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oświadczamy, że w ciągu ostatnich 3 lat przed upływem terminu składania ofert zrealizowaliśmy następujące zamówienia:</w:t>
      </w:r>
    </w:p>
    <w:tbl>
      <w:tblPr>
        <w:tblW w:w="9612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3"/>
        <w:gridCol w:w="4443"/>
        <w:gridCol w:w="2127"/>
        <w:gridCol w:w="2409"/>
      </w:tblGrid>
      <w:tr w:rsidR="007639CD" w:rsidTr="009D5117">
        <w:trPr>
          <w:cantSplit/>
          <w:trHeight w:val="782"/>
        </w:trPr>
        <w:tc>
          <w:tcPr>
            <w:tcW w:w="633" w:type="dxa"/>
            <w:vAlign w:val="center"/>
          </w:tcPr>
          <w:p w:rsidR="007639CD" w:rsidRDefault="007639CD" w:rsidP="009D5117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4443" w:type="dxa"/>
            <w:vAlign w:val="center"/>
          </w:tcPr>
          <w:p w:rsidR="007639CD" w:rsidRDefault="007639CD" w:rsidP="009D5117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127" w:type="dxa"/>
            <w:vAlign w:val="center"/>
          </w:tcPr>
          <w:p w:rsidR="007639CD" w:rsidRDefault="007639CD" w:rsidP="009D5117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2409" w:type="dxa"/>
          </w:tcPr>
          <w:p w:rsidR="007639CD" w:rsidRDefault="007639CD" w:rsidP="009D5117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:rsidR="007639CD" w:rsidRDefault="007639CD" w:rsidP="009D5117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7639CD" w:rsidTr="009D5117">
        <w:trPr>
          <w:cantSplit/>
          <w:trHeight w:hRule="exact" w:val="281"/>
        </w:trPr>
        <w:tc>
          <w:tcPr>
            <w:tcW w:w="633" w:type="dxa"/>
            <w:vAlign w:val="center"/>
          </w:tcPr>
          <w:p w:rsidR="007639CD" w:rsidRDefault="007639CD" w:rsidP="009D5117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4443" w:type="dxa"/>
            <w:vAlign w:val="center"/>
          </w:tcPr>
          <w:p w:rsidR="007639CD" w:rsidRDefault="007639CD" w:rsidP="009D5117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127" w:type="dxa"/>
            <w:vAlign w:val="center"/>
          </w:tcPr>
          <w:p w:rsidR="007639CD" w:rsidRDefault="007639CD" w:rsidP="009D5117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2409" w:type="dxa"/>
          </w:tcPr>
          <w:p w:rsidR="007639CD" w:rsidRDefault="007639CD" w:rsidP="009D5117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</w:tr>
      <w:tr w:rsidR="007639CD" w:rsidTr="009D5117">
        <w:trPr>
          <w:cantSplit/>
          <w:trHeight w:val="921"/>
        </w:trPr>
        <w:tc>
          <w:tcPr>
            <w:tcW w:w="633" w:type="dxa"/>
          </w:tcPr>
          <w:p w:rsidR="007639CD" w:rsidRDefault="007639CD" w:rsidP="009D5117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443" w:type="dxa"/>
          </w:tcPr>
          <w:p w:rsidR="007639CD" w:rsidRDefault="007639CD" w:rsidP="009D5117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127" w:type="dxa"/>
          </w:tcPr>
          <w:p w:rsidR="007639CD" w:rsidRDefault="007639CD" w:rsidP="009D5117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</w:tcPr>
          <w:p w:rsidR="007639CD" w:rsidRDefault="007639CD" w:rsidP="009D5117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7639CD" w:rsidTr="009D5117">
        <w:trPr>
          <w:cantSplit/>
          <w:trHeight w:val="870"/>
        </w:trPr>
        <w:tc>
          <w:tcPr>
            <w:tcW w:w="633" w:type="dxa"/>
          </w:tcPr>
          <w:p w:rsidR="007639CD" w:rsidRDefault="007639CD" w:rsidP="009D5117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443" w:type="dxa"/>
          </w:tcPr>
          <w:p w:rsidR="007639CD" w:rsidRDefault="007639CD" w:rsidP="009D5117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127" w:type="dxa"/>
          </w:tcPr>
          <w:p w:rsidR="007639CD" w:rsidRDefault="007639CD" w:rsidP="009D5117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</w:tcPr>
          <w:p w:rsidR="007639CD" w:rsidRDefault="007639CD" w:rsidP="009D5117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:rsidR="007639CD" w:rsidRDefault="007639CD" w:rsidP="007639CD">
      <w:pPr>
        <w:spacing w:line="360" w:lineRule="auto"/>
        <w:jc w:val="both"/>
        <w:rPr>
          <w:b/>
        </w:rPr>
      </w:pPr>
    </w:p>
    <w:p w:rsidR="007639CD" w:rsidRPr="00BB5634" w:rsidRDefault="007639CD" w:rsidP="007639CD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:rsidR="007639CD" w:rsidRDefault="007639CD" w:rsidP="007639CD">
      <w:pPr>
        <w:spacing w:line="360" w:lineRule="auto"/>
        <w:jc w:val="both"/>
      </w:pPr>
    </w:p>
    <w:p w:rsidR="007639CD" w:rsidRDefault="007639CD" w:rsidP="007639CD">
      <w:pPr>
        <w:spacing w:line="360" w:lineRule="auto"/>
        <w:jc w:val="both"/>
      </w:pPr>
    </w:p>
    <w:p w:rsidR="007639CD" w:rsidRDefault="007639CD" w:rsidP="007639CD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:rsidR="007639CD" w:rsidRPr="005D139C" w:rsidRDefault="007639CD" w:rsidP="007639CD"/>
    <w:p w:rsidR="007639CD" w:rsidRPr="007F6A49" w:rsidRDefault="007639CD" w:rsidP="007639CD"/>
    <w:p w:rsidR="007639CD" w:rsidRPr="001E243C" w:rsidRDefault="007639CD" w:rsidP="007639CD"/>
    <w:p w:rsidR="007639CD" w:rsidRPr="00FC0C79" w:rsidRDefault="007639CD" w:rsidP="007639CD"/>
    <w:p w:rsidR="007639CD" w:rsidRPr="00E40A3C" w:rsidRDefault="007639CD" w:rsidP="007639CD"/>
    <w:p w:rsidR="00F213FB" w:rsidRPr="007639CD" w:rsidRDefault="00F213FB" w:rsidP="007639CD">
      <w:bookmarkStart w:id="0" w:name="_GoBack"/>
      <w:bookmarkEnd w:id="0"/>
    </w:p>
    <w:sectPr w:rsidR="00F213FB" w:rsidRPr="007639C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5BF9" w:rsidRDefault="00FC5BF9">
      <w:r>
        <w:separator/>
      </w:r>
    </w:p>
  </w:endnote>
  <w:endnote w:type="continuationSeparator" w:id="0">
    <w:p w:rsidR="00FC5BF9" w:rsidRDefault="00FC5B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1FE4" w:rsidRDefault="000F1FE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1FE4" w:rsidRDefault="000F1FE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1FE4" w:rsidRDefault="000F1F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5BF9" w:rsidRDefault="00FC5BF9">
      <w:r>
        <w:separator/>
      </w:r>
    </w:p>
  </w:footnote>
  <w:footnote w:type="continuationSeparator" w:id="0">
    <w:p w:rsidR="00FC5BF9" w:rsidRDefault="00FC5BF9">
      <w:r>
        <w:continuationSeparator/>
      </w:r>
    </w:p>
  </w:footnote>
  <w:footnote w:id="1">
    <w:p w:rsidR="007639CD" w:rsidRDefault="007639CD" w:rsidP="007639CD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>
        <w:rPr>
          <w:b/>
          <w:u w:val="single"/>
        </w:rPr>
        <w:t>8.1.4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1FE4" w:rsidRDefault="000F1F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1FE4" w:rsidRDefault="000F1FE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5BF9"/>
    <w:rsid w:val="00082E0F"/>
    <w:rsid w:val="000F1FE4"/>
    <w:rsid w:val="00210E8E"/>
    <w:rsid w:val="00276C10"/>
    <w:rsid w:val="00702A72"/>
    <w:rsid w:val="007639CD"/>
    <w:rsid w:val="00C049BA"/>
    <w:rsid w:val="00C254C7"/>
    <w:rsid w:val="00C34B2E"/>
    <w:rsid w:val="00D11BC3"/>
    <w:rsid w:val="00DD5BF2"/>
    <w:rsid w:val="00F213FB"/>
    <w:rsid w:val="00F8605B"/>
    <w:rsid w:val="00FC5BF9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127F83BB"/>
  <w15:chartTrackingRefBased/>
  <w15:docId w15:val="{206BD435-4B57-4197-81E1-15A747B81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639CD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0F1FE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F1FE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639C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639CD"/>
  </w:style>
  <w:style w:type="character" w:styleId="Odwoanieprzypisudolnego">
    <w:name w:val="footnote reference"/>
    <w:uiPriority w:val="99"/>
    <w:semiHidden/>
    <w:unhideWhenUsed/>
    <w:rsid w:val="007639CD"/>
    <w:rPr>
      <w:vertAlign w:val="superscript"/>
    </w:rPr>
  </w:style>
  <w:style w:type="paragraph" w:customStyle="1" w:styleId="Gwka">
    <w:name w:val="Główka"/>
    <w:basedOn w:val="Normalny"/>
    <w:rsid w:val="007639CD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1601-01-01T00:00:00Z</cp:lastPrinted>
  <dcterms:created xsi:type="dcterms:W3CDTF">2021-07-16T10:45:00Z</dcterms:created>
  <dcterms:modified xsi:type="dcterms:W3CDTF">2021-07-16T10:45:00Z</dcterms:modified>
</cp:coreProperties>
</file>