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2060" w:rsidRPr="00DB2060" w:rsidRDefault="00DB2060" w:rsidP="00DB2060">
      <w:pPr>
        <w:tabs>
          <w:tab w:val="left" w:pos="6525"/>
        </w:tabs>
        <w:spacing w:after="0" w:line="240" w:lineRule="auto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  <w:r w:rsidRPr="00DB2060">
        <w:rPr>
          <w:rFonts w:ascii="Verdana" w:eastAsia="Times New Roman" w:hAnsi="Verdana" w:cs="Verdana"/>
          <w:color w:val="00000A"/>
          <w:sz w:val="16"/>
          <w:szCs w:val="16"/>
          <w:lang w:eastAsia="pl-PL"/>
        </w:rPr>
        <w:t xml:space="preserve">                         </w:t>
      </w:r>
      <w:r w:rsidRPr="00DB2060">
        <w:rPr>
          <w:rFonts w:ascii="Verdana" w:eastAsia="Times New Roman" w:hAnsi="Verdana" w:cs="Verdana"/>
          <w:noProof/>
          <w:color w:val="00000A"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_FE_Wiedza_Edukacja_Rozwoj_rgb-1" style="width:129pt;height:60.75pt;visibility:visible">
            <v:imagedata r:id="rId8" o:title="logo_FE_Wiedza_Edukacja_Rozwoj_rgb-1"/>
          </v:shape>
        </w:pict>
      </w:r>
      <w:r w:rsidRPr="00DB2060">
        <w:rPr>
          <w:rFonts w:ascii="Verdana" w:eastAsia="Times New Roman" w:hAnsi="Verdana" w:cs="Verdana"/>
          <w:color w:val="00000A"/>
          <w:sz w:val="16"/>
          <w:szCs w:val="16"/>
          <w:lang w:eastAsia="pl-PL"/>
        </w:rPr>
        <w:t xml:space="preserve">         </w:t>
      </w:r>
      <w:r w:rsidRPr="00DB2060">
        <w:rPr>
          <w:rFonts w:ascii="Verdana" w:eastAsia="Times New Roman" w:hAnsi="Verdana" w:cs="Verdana"/>
          <w:noProof/>
          <w:color w:val="00000A"/>
          <w:sz w:val="16"/>
          <w:szCs w:val="16"/>
          <w:lang w:eastAsia="pl-PL"/>
        </w:rPr>
        <w:pict>
          <v:shape id="Obraz 2" o:spid="_x0000_i1026" type="#_x0000_t75" alt="agh_znk_wbr_rgb_150ppi" style="width:27.75pt;height:54.75pt;visibility:visible">
            <v:imagedata r:id="rId9" o:title="agh_znk_wbr_rgb_150ppi"/>
          </v:shape>
        </w:pict>
      </w:r>
      <w:r w:rsidRPr="00DB2060">
        <w:rPr>
          <w:rFonts w:ascii="Verdana" w:eastAsia="Times New Roman" w:hAnsi="Verdana" w:cs="Verdana"/>
          <w:color w:val="00000A"/>
          <w:sz w:val="16"/>
          <w:szCs w:val="16"/>
          <w:lang w:eastAsia="pl-PL"/>
        </w:rPr>
        <w:t xml:space="preserve">   </w:t>
      </w:r>
      <w:r w:rsidRPr="00DB2060">
        <w:rPr>
          <w:rFonts w:ascii="Verdana" w:eastAsia="Times New Roman" w:hAnsi="Verdana" w:cs="Verdana"/>
          <w:noProof/>
          <w:color w:val="00000A"/>
          <w:sz w:val="16"/>
          <w:szCs w:val="16"/>
          <w:lang w:eastAsia="pl-PL"/>
        </w:rPr>
        <w:pict>
          <v:shape id="Obraz 3" o:spid="_x0000_i1027" type="#_x0000_t75" alt="EU_EFS_rgb-1" style="width:167.25pt;height:54.75pt;visibility:visible">
            <v:imagedata r:id="rId10" o:title="EU_EFS_rgb-1"/>
          </v:shape>
        </w:pict>
      </w:r>
    </w:p>
    <w:p w:rsidR="00DB2060" w:rsidRPr="00DB2060" w:rsidRDefault="00DB2060" w:rsidP="00DB2060">
      <w:pPr>
        <w:suppressAutoHyphens/>
        <w:spacing w:line="254" w:lineRule="auto"/>
        <w:rPr>
          <w:lang w:eastAsia="zh-CN"/>
        </w:rPr>
      </w:pPr>
    </w:p>
    <w:p w:rsidR="00DB2060" w:rsidRPr="00DB2060" w:rsidRDefault="00DB2060" w:rsidP="00DB2060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DB2060" w:rsidRPr="00DB2060" w:rsidRDefault="00DB2060" w:rsidP="00DB2060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DB2060" w:rsidRPr="00DB2060" w:rsidRDefault="00DB2060" w:rsidP="00DB2060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:rsidR="00DB2060" w:rsidRPr="00DB2060" w:rsidRDefault="00DB2060" w:rsidP="00DB2060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:rsidR="00DB2060" w:rsidRPr="00DB2060" w:rsidRDefault="00DB2060" w:rsidP="00DB2060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:rsidR="00DB2060" w:rsidRPr="00DB2060" w:rsidRDefault="00DB2060" w:rsidP="00DB2060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DB2060" w:rsidRPr="00DB2060" w:rsidRDefault="00DB2060" w:rsidP="00DB2060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DB2060" w:rsidRPr="00DB2060" w:rsidRDefault="00DB2060" w:rsidP="00DB2060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DB2060" w:rsidRPr="00DB2060" w:rsidRDefault="00DB2060" w:rsidP="00DB2060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DB2060" w:rsidRPr="00DB2060" w:rsidRDefault="00DB2060" w:rsidP="00DB2060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DB2060" w:rsidRPr="00DB2060" w:rsidRDefault="00DB2060" w:rsidP="00DB2060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DB2060" w:rsidRPr="00DB2060" w:rsidRDefault="00DB2060" w:rsidP="00DB2060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DB2060" w:rsidRPr="00DB2060" w:rsidRDefault="00DB2060" w:rsidP="00DB2060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DB2060" w:rsidRPr="00DB2060" w:rsidRDefault="00DB2060" w:rsidP="00DB2060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:rsidR="00DB2060" w:rsidRPr="00DB2060" w:rsidRDefault="00DB2060" w:rsidP="00DB2060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DB2060" w:rsidRPr="00DB2060" w:rsidRDefault="00DB2060" w:rsidP="00DB2060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Pr="00DB2060">
        <w:rPr>
          <w:rFonts w:ascii="Arial" w:hAnsi="Arial" w:cs="Arial"/>
          <w:b/>
          <w:sz w:val="21"/>
          <w:szCs w:val="21"/>
          <w:lang w:eastAsia="zh-CN"/>
        </w:rPr>
        <w:t>Usługa przeprowadzenia warsztaty dla menadżerów projektów - w ramach projektu POWR.03.05.00-00-Z307/17 - Kc-zp.272-289/21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DB2060" w:rsidRPr="00DB2060" w:rsidRDefault="00DB2060" w:rsidP="00DB2060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DB2060" w:rsidRPr="00DB2060" w:rsidRDefault="00DB2060" w:rsidP="00DB2060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DB2060" w:rsidRPr="00DB2060" w:rsidRDefault="00DB2060" w:rsidP="00DB2060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DB2060" w:rsidRPr="00DB2060" w:rsidRDefault="00DB2060" w:rsidP="00DB2060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DB2060" w:rsidRPr="00DB2060" w:rsidRDefault="00DB2060" w:rsidP="00DB2060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:rsidR="00DB2060" w:rsidRPr="00DB2060" w:rsidRDefault="00DB2060" w:rsidP="00DB2060">
      <w:pPr>
        <w:jc w:val="center"/>
        <w:rPr>
          <w:lang w:eastAsia="zh-CN"/>
        </w:rPr>
      </w:pPr>
      <w:r w:rsidRPr="00DB2060">
        <w:rPr>
          <w:bCs/>
          <w:i/>
          <w:iCs/>
          <w:color w:val="FF0000"/>
        </w:rPr>
        <w:t>Dokument należy sporządzić w postaci elektronicznej i podpisać kwalifikowanym</w:t>
      </w:r>
      <w:r w:rsidRPr="00DB2060">
        <w:rPr>
          <w:bCs/>
          <w:i/>
          <w:iCs/>
          <w:color w:val="FF0000"/>
        </w:rPr>
        <w:br/>
        <w:t xml:space="preserve"> podpisem elektronicznym </w:t>
      </w: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  <w:bookmarkStart w:id="0" w:name="_GoBack"/>
      <w:bookmarkEnd w:id="0"/>
    </w:p>
    <w:sectPr w:rsidR="008429FF" w:rsidRPr="00434290" w:rsidSect="00DA563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2FC4" w:rsidRDefault="00292FC4" w:rsidP="0038231F">
      <w:pPr>
        <w:spacing w:after="0" w:line="240" w:lineRule="auto"/>
      </w:pPr>
      <w:r>
        <w:separator/>
      </w:r>
    </w:p>
  </w:endnote>
  <w:endnote w:type="continuationSeparator" w:id="0">
    <w:p w:rsidR="00292FC4" w:rsidRDefault="00292FC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0CC8" w:rsidRDefault="00E80C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0CC8" w:rsidRDefault="00E80C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2FC4" w:rsidRDefault="00292FC4" w:rsidP="0038231F">
      <w:pPr>
        <w:spacing w:after="0" w:line="240" w:lineRule="auto"/>
      </w:pPr>
      <w:r>
        <w:separator/>
      </w:r>
    </w:p>
  </w:footnote>
  <w:footnote w:type="continuationSeparator" w:id="0">
    <w:p w:rsidR="00292FC4" w:rsidRDefault="00292FC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0CC8" w:rsidRDefault="00E80C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E80CC8">
      <w:rPr>
        <w:rFonts w:ascii="Times New Roman" w:hAnsi="Times New Roman"/>
        <w:sz w:val="20"/>
        <w:szCs w:val="20"/>
      </w:rPr>
      <w:t>Kc-zp.272-289/21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0CC8" w:rsidRDefault="00E80C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2FC4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2FC4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B2060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0CC8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535033"/>
  <w15:docId w15:val="{356DAAEE-CCF1-4854-BD5E-B74F8F9FE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A5FB0-2BFD-441B-9980-48650F971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2021-07-16T10:44:00Z</dcterms:created>
  <dcterms:modified xsi:type="dcterms:W3CDTF">2021-07-16T10:44:00Z</dcterms:modified>
</cp:coreProperties>
</file>