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B4A" w:rsidRPr="003D6231" w:rsidRDefault="00725B4A" w:rsidP="00725B4A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="002C1B5D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60.7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2C1B5D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27.75pt;height:54.75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2C1B5D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10" o:title="EU_EFS_rgb-1"/>
          </v:shape>
        </w:pict>
      </w:r>
    </w:p>
    <w:p w:rsidR="00725B4A" w:rsidRDefault="00725B4A" w:rsidP="00725B4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725B4A" w:rsidRPr="009475A8" w:rsidRDefault="00725B4A" w:rsidP="00725B4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725B4A" w:rsidRPr="009475A8" w:rsidRDefault="00725B4A" w:rsidP="00725B4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725B4A" w:rsidRPr="009475A8" w:rsidRDefault="00725B4A" w:rsidP="00725B4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725B4A" w:rsidRPr="009475A8" w:rsidRDefault="00725B4A" w:rsidP="00725B4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725B4A" w:rsidRPr="009475A8" w:rsidRDefault="00725B4A" w:rsidP="00725B4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725B4A" w:rsidRPr="009475A8" w:rsidRDefault="00725B4A" w:rsidP="00725B4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25B4A" w:rsidRPr="009475A8" w:rsidRDefault="00725B4A" w:rsidP="00725B4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725B4A" w:rsidRPr="009475A8" w:rsidRDefault="00725B4A" w:rsidP="00725B4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725B4A" w:rsidRPr="009475A8" w:rsidRDefault="00725B4A" w:rsidP="00725B4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725B4A" w:rsidRPr="009475A8" w:rsidRDefault="00725B4A" w:rsidP="00725B4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725B4A" w:rsidRPr="009475A8" w:rsidRDefault="00725B4A" w:rsidP="00725B4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725B4A" w:rsidRPr="009475A8" w:rsidRDefault="00725B4A" w:rsidP="00725B4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725B4A" w:rsidRPr="009475A8" w:rsidRDefault="00725B4A" w:rsidP="00725B4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725B4A" w:rsidRPr="00725B4A" w:rsidRDefault="00725B4A" w:rsidP="00725B4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725B4A" w:rsidRPr="00725B4A" w:rsidRDefault="00725B4A" w:rsidP="00725B4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725B4A" w:rsidRPr="00D52EEE" w:rsidRDefault="00725B4A" w:rsidP="00725B4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725B4A" w:rsidRPr="00D52EEE" w:rsidRDefault="00725B4A" w:rsidP="00725B4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5B4A" w:rsidRPr="00D52EEE" w:rsidRDefault="00725B4A" w:rsidP="00725B4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CC324B">
        <w:rPr>
          <w:rFonts w:ascii="Arial" w:eastAsia="Times New Roman" w:hAnsi="Arial" w:cs="Arial"/>
          <w:b/>
          <w:sz w:val="20"/>
          <w:szCs w:val="20"/>
          <w:lang w:eastAsia="pl-PL"/>
        </w:rPr>
        <w:t>Usługa przeprowadzenia warsztaty dla menadżerów projektów - w ramach projektu POWR.03.05.00-00-Z307/17 - Kc-zp.272-289/21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725B4A" w:rsidRPr="00D52EEE" w:rsidRDefault="00725B4A" w:rsidP="00725B4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725B4A" w:rsidRPr="00D52EEE" w:rsidRDefault="00725B4A" w:rsidP="00725B4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5B4A" w:rsidRPr="00D52EEE" w:rsidRDefault="00725B4A" w:rsidP="00725B4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725B4A" w:rsidRPr="00635952" w:rsidRDefault="00725B4A" w:rsidP="00725B4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725B4A" w:rsidRPr="00D52EEE" w:rsidRDefault="00725B4A" w:rsidP="00725B4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725B4A" w:rsidRPr="00D52EEE" w:rsidRDefault="00725B4A" w:rsidP="00725B4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>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725B4A" w:rsidRPr="00D52EEE" w:rsidRDefault="00725B4A" w:rsidP="00725B4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5B4A" w:rsidRPr="00D52EEE" w:rsidRDefault="00725B4A" w:rsidP="00725B4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5B4A" w:rsidRPr="00D52EEE" w:rsidRDefault="00725B4A" w:rsidP="00725B4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725B4A" w:rsidRPr="00D52EEE" w:rsidRDefault="00725B4A" w:rsidP="00725B4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25B4A" w:rsidRPr="00D52EEE" w:rsidRDefault="00725B4A" w:rsidP="00725B4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725B4A" w:rsidRPr="00FD003F" w:rsidRDefault="00725B4A" w:rsidP="00725B4A">
      <w:pPr>
        <w:jc w:val="right"/>
        <w:rPr>
          <w:rFonts w:ascii="Arial" w:hAnsi="Arial" w:cs="Arial"/>
          <w:sz w:val="20"/>
          <w:szCs w:val="20"/>
        </w:rPr>
      </w:pPr>
    </w:p>
    <w:p w:rsidR="00725B4A" w:rsidRPr="00FD003F" w:rsidRDefault="00725B4A" w:rsidP="00725B4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2C1B5D"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  <w:bookmarkStart w:id="0" w:name="_GoBack"/>
      <w:bookmarkEnd w:id="0"/>
    </w:p>
    <w:p w:rsidR="00725B4A" w:rsidRPr="009475A8" w:rsidRDefault="00725B4A" w:rsidP="00725B4A"/>
    <w:p w:rsidR="00725B4A" w:rsidRPr="009475A8" w:rsidRDefault="00725B4A" w:rsidP="00725B4A"/>
    <w:p w:rsidR="005103B9" w:rsidRPr="009475A8" w:rsidRDefault="005103B9" w:rsidP="009475A8"/>
    <w:sectPr w:rsidR="005103B9" w:rsidRPr="009475A8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F47" w:rsidRDefault="00EE0F47" w:rsidP="0038231F">
      <w:pPr>
        <w:spacing w:after="0" w:line="240" w:lineRule="auto"/>
      </w:pPr>
      <w:r>
        <w:separator/>
      </w:r>
    </w:p>
  </w:endnote>
  <w:endnote w:type="continuationSeparator" w:id="0">
    <w:p w:rsidR="00EE0F47" w:rsidRDefault="00EE0F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F09" w:rsidRDefault="00B65F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F09" w:rsidRDefault="00B65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F47" w:rsidRDefault="00EE0F47" w:rsidP="0038231F">
      <w:pPr>
        <w:spacing w:after="0" w:line="240" w:lineRule="auto"/>
      </w:pPr>
      <w:r>
        <w:separator/>
      </w:r>
    </w:p>
  </w:footnote>
  <w:footnote w:type="continuationSeparator" w:id="0">
    <w:p w:rsidR="00EE0F47" w:rsidRDefault="00EE0F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F09" w:rsidRDefault="00B65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F09" w:rsidRDefault="00B65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F09" w:rsidRDefault="00B65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F4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B5D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25B4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5F0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F47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697B12"/>
  <w15:chartTrackingRefBased/>
  <w15:docId w15:val="{DBAACBAD-61F2-44B2-A8B7-B94D4F11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5B4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725B4A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F35AB-9F1B-42A2-BAB8-63533265E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2021-08-04T11:15:00Z</cp:lastPrinted>
  <dcterms:created xsi:type="dcterms:W3CDTF">2021-08-04T11:15:00Z</dcterms:created>
  <dcterms:modified xsi:type="dcterms:W3CDTF">2021-08-04T11:15:00Z</dcterms:modified>
</cp:coreProperties>
</file>