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D058F" w14:textId="62FEF2BA" w:rsidR="00A01521" w:rsidRPr="00240E71" w:rsidRDefault="00A01521" w:rsidP="00A01521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526126">
        <w:rPr>
          <w:rFonts w:ascii="Times New Roman" w:hAnsi="Times New Roman"/>
        </w:rPr>
        <w:t>1</w:t>
      </w:r>
    </w:p>
    <w:p w14:paraId="0EDB309E" w14:textId="77777777" w:rsidR="00A01521" w:rsidRDefault="00A01521" w:rsidP="00A01521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09E4E602" w14:textId="77777777" w:rsidR="00A01521" w:rsidRPr="0022732C" w:rsidRDefault="00A01521" w:rsidP="00A01521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D588E94" w14:textId="77777777" w:rsidR="00A01521" w:rsidRDefault="00A01521" w:rsidP="00A01521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D6C68B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14:paraId="42F9B5E7" w14:textId="3A3ECA3F" w:rsidR="00201605" w:rsidRDefault="00201605" w:rsidP="00201605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</w:t>
      </w:r>
      <w:r w:rsidR="002004CF">
        <w:rPr>
          <w:sz w:val="22"/>
        </w:rPr>
        <w:t>………</w:t>
      </w:r>
    </w:p>
    <w:p w14:paraId="00C44A25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14:paraId="055D1E2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14:paraId="605A4DD4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14:paraId="0368A1EF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14:paraId="6018EEDE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14:paraId="37909876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14:paraId="4135AA3A" w14:textId="77777777" w:rsidR="00201605" w:rsidRDefault="00201605" w:rsidP="00201605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14:paraId="63D1B732" w14:textId="77777777" w:rsidR="00A01521" w:rsidRDefault="00A01521" w:rsidP="00A01521">
      <w:pPr>
        <w:spacing w:line="360" w:lineRule="auto"/>
      </w:pPr>
      <w:r>
        <w:t>Do: Nazwa i siedziba Zamawiającego:</w:t>
      </w:r>
    </w:p>
    <w:p w14:paraId="7F6DD399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Akademia Górniczo - Hutnicza</w:t>
      </w:r>
    </w:p>
    <w:p w14:paraId="335B9E00" w14:textId="77777777" w:rsidR="00945AB6" w:rsidRPr="00945AB6" w:rsidRDefault="00945AB6" w:rsidP="00A01521">
      <w:pPr>
        <w:ind w:right="-110"/>
        <w:rPr>
          <w:b/>
        </w:rPr>
      </w:pPr>
      <w:r w:rsidRPr="00945AB6">
        <w:rPr>
          <w:b/>
        </w:rPr>
        <w:t>im. Stanisława Staszica w Krakowie</w:t>
      </w:r>
    </w:p>
    <w:p w14:paraId="5CC944EF" w14:textId="77777777" w:rsidR="00A01521" w:rsidRDefault="00945AB6" w:rsidP="00A01521">
      <w:pPr>
        <w:ind w:right="-110"/>
        <w:rPr>
          <w:b/>
        </w:rPr>
      </w:pPr>
      <w:r w:rsidRPr="00945AB6">
        <w:rPr>
          <w:b/>
        </w:rPr>
        <w:t>Dział Zamówień Publicznych</w:t>
      </w:r>
      <w:r w:rsidR="00A01521">
        <w:rPr>
          <w:b/>
        </w:rPr>
        <w:t xml:space="preserve">  </w:t>
      </w:r>
    </w:p>
    <w:p w14:paraId="6316883F" w14:textId="103C28DC" w:rsidR="00A01521" w:rsidRDefault="00945AB6" w:rsidP="0002432F">
      <w:pPr>
        <w:ind w:right="-110"/>
        <w:rPr>
          <w:b/>
        </w:rPr>
      </w:pPr>
      <w:r w:rsidRPr="00945AB6">
        <w:rPr>
          <w:b/>
        </w:rPr>
        <w:t>Al. Mickiewicza</w:t>
      </w:r>
      <w:r w:rsidR="00A01521">
        <w:rPr>
          <w:b/>
        </w:rPr>
        <w:t xml:space="preserve"> </w:t>
      </w:r>
      <w:r w:rsidRPr="00945AB6">
        <w:rPr>
          <w:b/>
        </w:rPr>
        <w:t>30</w:t>
      </w:r>
      <w:r w:rsidR="0002432F">
        <w:rPr>
          <w:b/>
        </w:rPr>
        <w:t xml:space="preserve">, </w:t>
      </w:r>
      <w:r w:rsidRPr="00945AB6">
        <w:rPr>
          <w:b/>
        </w:rPr>
        <w:t>30-059</w:t>
      </w:r>
      <w:r w:rsidR="00A01521">
        <w:rPr>
          <w:b/>
        </w:rPr>
        <w:t xml:space="preserve"> </w:t>
      </w:r>
      <w:r w:rsidRPr="00945AB6">
        <w:rPr>
          <w:b/>
        </w:rPr>
        <w:t>Kraków</w:t>
      </w:r>
      <w:r w:rsidR="00A01521">
        <w:rPr>
          <w:b/>
        </w:rPr>
        <w:t xml:space="preserve">,  </w:t>
      </w:r>
    </w:p>
    <w:p w14:paraId="11341354" w14:textId="1AE15037" w:rsidR="002B4C17" w:rsidRPr="00E5093D" w:rsidRDefault="00A01521" w:rsidP="00E5093D">
      <w:pPr>
        <w:rPr>
          <w:b/>
          <w:sz w:val="22"/>
          <w:szCs w:val="22"/>
        </w:rPr>
      </w:pPr>
      <w:r w:rsidRPr="008065AD">
        <w:rPr>
          <w:sz w:val="22"/>
          <w:szCs w:val="22"/>
        </w:rPr>
        <w:t>Przystępując do postępowania o udzielenie zamówienia publicznego, którego przedmiotem</w:t>
      </w:r>
      <w:r w:rsidR="00321CD2" w:rsidRPr="008065AD">
        <w:rPr>
          <w:sz w:val="22"/>
          <w:szCs w:val="22"/>
        </w:rPr>
        <w:t xml:space="preserve"> </w:t>
      </w:r>
      <w:r w:rsidRPr="008065AD">
        <w:rPr>
          <w:sz w:val="22"/>
          <w:szCs w:val="22"/>
        </w:rPr>
        <w:t>je</w:t>
      </w:r>
      <w:bookmarkStart w:id="0" w:name="_Hlk74133209"/>
      <w:r w:rsidR="00754AE5">
        <w:rPr>
          <w:sz w:val="22"/>
          <w:szCs w:val="22"/>
        </w:rPr>
        <w:t xml:space="preserve">st </w:t>
      </w:r>
      <w:bookmarkEnd w:id="0"/>
      <w:r w:rsidR="00E5093D" w:rsidRPr="00E5093D">
        <w:rPr>
          <w:b/>
          <w:sz w:val="22"/>
          <w:szCs w:val="22"/>
        </w:rPr>
        <w:t>dostaw</w:t>
      </w:r>
      <w:r w:rsidR="00E5093D">
        <w:rPr>
          <w:b/>
          <w:sz w:val="22"/>
          <w:szCs w:val="22"/>
        </w:rPr>
        <w:t>a</w:t>
      </w:r>
      <w:r w:rsidR="00E5093D" w:rsidRPr="00E5093D">
        <w:rPr>
          <w:b/>
          <w:sz w:val="22"/>
          <w:szCs w:val="22"/>
        </w:rPr>
        <w:t xml:space="preserve"> i montaż mebli biurowych dla Centrum e-Learningu Akademii Górniczo-Hutniczej KC-zp.272-390/21</w:t>
      </w:r>
      <w:r w:rsidRPr="00754AE5">
        <w:rPr>
          <w:b/>
          <w:sz w:val="22"/>
          <w:szCs w:val="22"/>
        </w:rPr>
        <w:t xml:space="preserve">, </w:t>
      </w:r>
      <w:r w:rsidRPr="00754AE5">
        <w:rPr>
          <w:sz w:val="22"/>
          <w:szCs w:val="22"/>
        </w:rPr>
        <w:t>oferuję realizację przedmiotu zamówienia, zgodnie z zasadami określonymi w specyfikacji istotnych warunków zamówienia.</w:t>
      </w:r>
    </w:p>
    <w:tbl>
      <w:tblPr>
        <w:tblW w:w="998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559"/>
        <w:gridCol w:w="709"/>
        <w:gridCol w:w="1134"/>
        <w:gridCol w:w="61"/>
        <w:gridCol w:w="850"/>
        <w:gridCol w:w="851"/>
        <w:gridCol w:w="283"/>
        <w:gridCol w:w="1843"/>
      </w:tblGrid>
      <w:tr w:rsidR="00F51BB2" w14:paraId="176E676F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68E1A2D" w14:textId="77777777" w:rsidR="00F51BB2" w:rsidRPr="0092490C" w:rsidRDefault="00F51BB2" w:rsidP="00ED73DD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48F02FF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Nazwa elementu</w:t>
            </w:r>
          </w:p>
          <w:p w14:paraId="1D72B187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(lub usługi)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411470F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Producent</w:t>
            </w:r>
          </w:p>
          <w:p w14:paraId="35DFDB13" w14:textId="77777777" w:rsidR="00F51BB2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E42C7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Ilość</w:t>
            </w:r>
            <w:r w:rsidRPr="0092490C">
              <w:rPr>
                <w:b/>
                <w:bCs/>
                <w:sz w:val="16"/>
                <w:szCs w:val="16"/>
              </w:rPr>
              <w:br/>
              <w:t>szt.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78A8C6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Cena jednostkowa netto [PLN]</w:t>
            </w: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39F81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Wartość netto</w:t>
            </w:r>
          </w:p>
          <w:p w14:paraId="1FEFFAB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72800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VAT</w:t>
            </w:r>
          </w:p>
          <w:p w14:paraId="47A6207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[%]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B38A7E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Wartość brutto </w:t>
            </w:r>
          </w:p>
          <w:p w14:paraId="578F5DD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[PLN]</w:t>
            </w:r>
          </w:p>
          <w:p w14:paraId="320F7E5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 xml:space="preserve"> (z doliczonym VAT)</w:t>
            </w:r>
          </w:p>
        </w:tc>
      </w:tr>
      <w:tr w:rsidR="00F51BB2" w14:paraId="11BEC4F6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182DE07" w14:textId="77777777" w:rsidR="00F51BB2" w:rsidRPr="0092490C" w:rsidRDefault="00F51BB2" w:rsidP="00ED73DD">
            <w:pPr>
              <w:jc w:val="center"/>
              <w:rPr>
                <w:sz w:val="22"/>
                <w:szCs w:val="22"/>
              </w:rPr>
            </w:pPr>
            <w:r w:rsidRPr="0092490C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48C57B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70D9830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  <w:r w:rsidRPr="0092490C">
              <w:rPr>
                <w:b/>
                <w:sz w:val="16"/>
                <w:szCs w:val="16"/>
              </w:rPr>
              <w:t>3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94623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A87871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5</w:t>
            </w: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C55FA9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6</w:t>
            </w: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97B0AA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7</w:t>
            </w: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055AC46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 w:rsidRPr="0092490C">
              <w:rPr>
                <w:b/>
                <w:bCs/>
                <w:sz w:val="16"/>
                <w:szCs w:val="16"/>
              </w:rPr>
              <w:t>8</w:t>
            </w:r>
          </w:p>
        </w:tc>
      </w:tr>
      <w:tr w:rsidR="00F51BB2" w14:paraId="4CC236C4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E96C870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9945DEF" w14:textId="7EFFEE2B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Biurko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BE46D39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53EDD8C" w14:textId="49A43D46" w:rsidR="00F51BB2" w:rsidRPr="0092490C" w:rsidRDefault="00E5093D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7C64CC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D7B5C8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9AA89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843D15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3770A7A9" w14:textId="77777777" w:rsidTr="00E50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1BBE055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9A02A2" w14:textId="4C08B6CB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Stół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263CDF4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9E0DFF6" w14:textId="05597293" w:rsidR="00F51BB2" w:rsidRPr="0092490C" w:rsidRDefault="00E5093D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2FC9D7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030869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0A80B7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9CCF8C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56D5876C" w14:textId="77777777" w:rsidTr="00E50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7DCCF2A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D04771D" w14:textId="5A666A7E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biurowa 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F5A9349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0D14C2F" w14:textId="26104EA0" w:rsidR="00F51BB2" w:rsidRPr="0092490C" w:rsidRDefault="00E5093D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6479C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1A14EF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45F3AF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6466CD0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0E74C1C0" w14:textId="77777777" w:rsidTr="00E50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58B9254E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1D910D4" w14:textId="39C74F7E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Szafka biurowa 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F6779A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FB2869C" w14:textId="2E415CEE" w:rsidR="00F51BB2" w:rsidRPr="0092490C" w:rsidRDefault="00E5093D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4EE2D61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F3B9B1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5CB911A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2E60C5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73DA6077" w14:textId="77777777" w:rsidTr="00E50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0398931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50D73F" w14:textId="4B6B520E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Kontener biurowy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A5E596F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099F774" w14:textId="6F37CC5C" w:rsidR="00F51BB2" w:rsidRPr="0092490C" w:rsidRDefault="00E5093D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4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7DB6E7FE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CEEE6B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24160CF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FC3DC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26716E95" w14:textId="77777777" w:rsidTr="00E50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BB3B489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821B69F" w14:textId="449FFEBE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Regał modułowy 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067DD36" w14:textId="77777777" w:rsidR="00F51BB2" w:rsidRPr="0092490C" w:rsidRDefault="00F51BB2" w:rsidP="00ED73DD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B9E263A" w14:textId="48FC8861" w:rsidR="00F51BB2" w:rsidRPr="0092490C" w:rsidRDefault="00E5093D" w:rsidP="00ED73DD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1</w:t>
            </w: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D2D4F19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1E40254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8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1DE23124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2126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983F59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09DEA366" w14:textId="77777777" w:rsidTr="00E50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8AC23F7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EECB2C4" w14:textId="0CFB891E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Regał modułowy 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4992E298" w14:textId="28C7F8CD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30BAF72" w14:textId="1B08C469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256742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9B3619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11B40B7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4328A8C0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422DC1EF" w14:textId="77777777" w:rsidTr="00E5093D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2F24C5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A2738E" w14:textId="794E9712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Regał modułowy 3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737EE31" w14:textId="570677DC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7B9C550" w14:textId="1F1AF34F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CD35D1C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03A7ED3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C441C2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3BF85DA8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4AEA347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874DEC6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932313" w14:textId="748FF114" w:rsidR="00F51BB2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Regał modułowy 4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5B5853D" w14:textId="512083A0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FC5603B" w14:textId="3ACC4630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209A6E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755B6BA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E4FD53D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7B44C92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4EEE137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F97D83D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6F4F6669" w14:textId="62100A00" w:rsidR="00F51BB2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Regał wnękowy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418CA92" w14:textId="1C5C9BE9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62029C4" w14:textId="1BDC4F74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AEF1F2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28B7BB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1676D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4DB1CDB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8F1BC1C" w14:textId="77777777" w:rsidTr="00F51BB2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2D5EBC4" w14:textId="77777777" w:rsidR="00F51BB2" w:rsidRPr="0092490C" w:rsidRDefault="00F51BB2" w:rsidP="00F51BB2">
            <w:pPr>
              <w:pStyle w:val="Akapitzlist"/>
              <w:numPr>
                <w:ilvl w:val="0"/>
                <w:numId w:val="6"/>
              </w:numPr>
              <w:tabs>
                <w:tab w:val="left" w:pos="394"/>
                <w:tab w:val="left" w:pos="466"/>
              </w:tabs>
              <w:rPr>
                <w:sz w:val="22"/>
                <w:szCs w:val="22"/>
              </w:rPr>
            </w:pP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13C2A60F" w14:textId="19573959" w:rsidR="00F51BB2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Meble kuchenne 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2D6937A3" w14:textId="423FD536" w:rsidR="00F51BB2" w:rsidRPr="0092490C" w:rsidRDefault="00E5093D" w:rsidP="00ED73DD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1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388825CF" w14:textId="679377FE" w:rsidR="00F51BB2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5A1F3583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911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14:paraId="7A54CF15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299596F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008B417" w14:textId="77777777" w:rsidR="00F51BB2" w:rsidRPr="0092490C" w:rsidRDefault="00F51BB2" w:rsidP="00ED73DD">
            <w:pPr>
              <w:jc w:val="center"/>
              <w:rPr>
                <w:b/>
                <w:bCs/>
                <w:sz w:val="16"/>
                <w:szCs w:val="16"/>
              </w:rPr>
            </w:pPr>
          </w:p>
        </w:tc>
      </w:tr>
      <w:tr w:rsidR="00F51BB2" w14:paraId="128BA264" w14:textId="77777777" w:rsidTr="00F51BB2">
        <w:trPr>
          <w:trHeight w:val="163"/>
        </w:trPr>
        <w:tc>
          <w:tcPr>
            <w:tcW w:w="6153" w:type="dxa"/>
            <w:gridSpan w:val="6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5C7BC" w14:textId="77777777" w:rsidR="00F51BB2" w:rsidRDefault="00F51BB2" w:rsidP="00ED73DD">
            <w:pPr>
              <w:ind w:right="425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                                                                          RAZEM:</w:t>
            </w:r>
          </w:p>
          <w:p w14:paraId="717C764C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Słownie brutto: ……………………………………………………………</w:t>
            </w:r>
          </w:p>
        </w:tc>
        <w:tc>
          <w:tcPr>
            <w:tcW w:w="170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ED33D51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8E42212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02FBD79F" w14:textId="77777777" w:rsidR="00F51BB2" w:rsidRDefault="00F51BB2" w:rsidP="00ED73DD">
            <w:pPr>
              <w:ind w:right="425"/>
              <w:rPr>
                <w:sz w:val="18"/>
                <w:szCs w:val="18"/>
              </w:rPr>
            </w:pPr>
          </w:p>
        </w:tc>
      </w:tr>
    </w:tbl>
    <w:p w14:paraId="10E19914" w14:textId="77777777" w:rsidR="00F51BB2" w:rsidRPr="00754AE5" w:rsidRDefault="00F51BB2" w:rsidP="00624DA4">
      <w:pPr>
        <w:jc w:val="both"/>
        <w:rPr>
          <w:sz w:val="22"/>
          <w:szCs w:val="22"/>
        </w:rPr>
      </w:pPr>
    </w:p>
    <w:p w14:paraId="52B99E65" w14:textId="77777777" w:rsidR="00EF4FAF" w:rsidRDefault="00EF4FAF" w:rsidP="00EF4FAF">
      <w:pPr>
        <w:widowControl w:val="0"/>
        <w:spacing w:line="360" w:lineRule="auto"/>
        <w:rPr>
          <w:bCs/>
        </w:rPr>
      </w:pPr>
      <w:r>
        <w:rPr>
          <w:b/>
        </w:rPr>
        <w:t xml:space="preserve">Powyższa cena zawiera podatek VAT w wysokości </w:t>
      </w:r>
      <w:r>
        <w:rPr>
          <w:bCs/>
        </w:rPr>
        <w:t>.......... % tj.…………………….PLN</w:t>
      </w:r>
    </w:p>
    <w:p w14:paraId="37F34775" w14:textId="5EDDDDD4" w:rsidR="00F72799" w:rsidRDefault="00F72799" w:rsidP="00F72799">
      <w:pPr>
        <w:widowControl w:val="0"/>
        <w:spacing w:line="360" w:lineRule="auto"/>
        <w:ind w:right="1"/>
        <w:jc w:val="both"/>
        <w:rPr>
          <w:b/>
          <w:bCs/>
        </w:rPr>
      </w:pPr>
      <w:r w:rsidRPr="00081676">
        <w:rPr>
          <w:b/>
          <w:bCs/>
        </w:rPr>
        <w:t>Termin realizacji umowy:…………………………</w:t>
      </w:r>
      <w:r w:rsidR="00081676" w:rsidRPr="00081676">
        <w:rPr>
          <w:b/>
          <w:bCs/>
        </w:rPr>
        <w:t xml:space="preserve"> </w:t>
      </w:r>
      <w:r w:rsidR="009B2489" w:rsidRPr="00081676">
        <w:rPr>
          <w:b/>
          <w:bCs/>
        </w:rPr>
        <w:t>dni</w:t>
      </w:r>
      <w:r w:rsidR="00804E0D" w:rsidRPr="00081676">
        <w:rPr>
          <w:b/>
          <w:bCs/>
        </w:rPr>
        <w:t xml:space="preserve"> od daty podpisania umowy</w:t>
      </w:r>
      <w:r w:rsidR="00081676" w:rsidRPr="00081676">
        <w:rPr>
          <w:b/>
          <w:bCs/>
        </w:rPr>
        <w:t>.</w:t>
      </w:r>
      <w:r w:rsidR="00F51BB2" w:rsidRPr="00F51BB2">
        <w:rPr>
          <w:i/>
          <w:highlight w:val="yellow"/>
        </w:rPr>
        <w:t xml:space="preserve"> </w:t>
      </w:r>
      <w:r w:rsidR="00F51BB2" w:rsidRPr="0022732C">
        <w:rPr>
          <w:i/>
          <w:highlight w:val="yellow"/>
        </w:rPr>
        <w:t>(kryterium oceny ofert))</w:t>
      </w:r>
    </w:p>
    <w:p w14:paraId="4068BC8D" w14:textId="4581156D" w:rsidR="00330CC2" w:rsidRPr="00330CC2" w:rsidRDefault="00330CC2" w:rsidP="00330CC2">
      <w:pPr>
        <w:widowControl w:val="0"/>
        <w:spacing w:line="360" w:lineRule="auto"/>
        <w:ind w:right="1"/>
        <w:jc w:val="both"/>
        <w:rPr>
          <w:b/>
        </w:rPr>
      </w:pPr>
      <w:r w:rsidRPr="00330CC2">
        <w:rPr>
          <w:b/>
          <w:bCs/>
        </w:rPr>
        <w:t xml:space="preserve">Okres gwarancji </w:t>
      </w:r>
      <w:r w:rsidR="00E5093D">
        <w:rPr>
          <w:b/>
          <w:bCs/>
        </w:rPr>
        <w:t xml:space="preserve">na meble </w:t>
      </w:r>
      <w:r w:rsidRPr="00330CC2">
        <w:rPr>
          <w:b/>
          <w:bCs/>
        </w:rPr>
        <w:t xml:space="preserve"> </w:t>
      </w:r>
      <w:r>
        <w:rPr>
          <w:b/>
        </w:rPr>
        <w:t xml:space="preserve">: </w:t>
      </w:r>
      <w:r w:rsidRPr="00081676">
        <w:rPr>
          <w:b/>
          <w:bCs/>
        </w:rPr>
        <w:t>…………………miesięcy</w:t>
      </w:r>
      <w:r>
        <w:t xml:space="preserve"> </w:t>
      </w:r>
    </w:p>
    <w:p w14:paraId="7DF13873" w14:textId="4BB3BF2E" w:rsidR="00754AE5" w:rsidRPr="00F51BB2" w:rsidRDefault="00A01521" w:rsidP="00F51BB2">
      <w:pPr>
        <w:tabs>
          <w:tab w:val="left" w:pos="426"/>
        </w:tabs>
        <w:jc w:val="both"/>
        <w:rPr>
          <w:sz w:val="22"/>
          <w:szCs w:val="22"/>
        </w:rPr>
      </w:pPr>
      <w:r w:rsidRPr="00AC49C3">
        <w:rPr>
          <w:b/>
          <w:sz w:val="22"/>
          <w:szCs w:val="22"/>
        </w:rPr>
        <w:t xml:space="preserve">Termin płatności: </w:t>
      </w:r>
      <w:r w:rsidR="003A1629" w:rsidRPr="00AC49C3">
        <w:rPr>
          <w:sz w:val="22"/>
          <w:szCs w:val="22"/>
        </w:rPr>
        <w:t>przelewem w terminie do 21 dni od daty otrzymania faktury przez Zamawiającego na rachunek Wykonawcy umieszczony na dzień zlecenia przelewu w wykazie podmiotów, o których mowa w art. 96b ust. 1) Ustawy o podatku od towarów i usług.</w:t>
      </w:r>
    </w:p>
    <w:p w14:paraId="2FA1D8E7" w14:textId="77777777" w:rsidR="00754AE5" w:rsidRDefault="00754AE5" w:rsidP="00A01521">
      <w:pPr>
        <w:rPr>
          <w:b/>
          <w:sz w:val="22"/>
          <w:szCs w:val="22"/>
          <w:u w:val="single"/>
        </w:rPr>
      </w:pPr>
    </w:p>
    <w:p w14:paraId="78C1383B" w14:textId="2C645741" w:rsidR="00A01521" w:rsidRPr="00AC49C3" w:rsidRDefault="00A01521" w:rsidP="00A01521">
      <w:pPr>
        <w:rPr>
          <w:b/>
          <w:sz w:val="22"/>
          <w:szCs w:val="22"/>
          <w:u w:val="single"/>
        </w:rPr>
      </w:pPr>
      <w:r w:rsidRPr="00AC49C3">
        <w:rPr>
          <w:b/>
          <w:sz w:val="22"/>
          <w:szCs w:val="22"/>
          <w:u w:val="single"/>
        </w:rPr>
        <w:t>Jednocześnie oświadczamy, że:</w:t>
      </w:r>
    </w:p>
    <w:p w14:paraId="2797291E" w14:textId="4443CB26" w:rsidR="00A01521" w:rsidRPr="004A4389" w:rsidRDefault="00A01521" w:rsidP="00A01521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4A4389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 w:rsidR="00330CC2" w:rsidRPr="004A4389">
        <w:rPr>
          <w:color w:val="000000"/>
          <w:sz w:val="22"/>
          <w:szCs w:val="22"/>
          <w:lang w:eastAsia="ar-SA"/>
        </w:rPr>
        <w:t>9</w:t>
      </w:r>
      <w:r w:rsidRPr="004A4389">
        <w:rPr>
          <w:color w:val="000000"/>
          <w:sz w:val="22"/>
          <w:szCs w:val="22"/>
          <w:lang w:eastAsia="ar-SA"/>
        </w:rPr>
        <w:t>0 dni od dnia upływu terminu składania ofert</w:t>
      </w:r>
      <w:r w:rsidR="00DE7746" w:rsidRPr="004A4389">
        <w:rPr>
          <w:color w:val="000000"/>
          <w:sz w:val="22"/>
          <w:szCs w:val="22"/>
          <w:lang w:eastAsia="ar-SA"/>
        </w:rPr>
        <w:t>, wskazanego w dokumentach zamówienia.</w:t>
      </w:r>
    </w:p>
    <w:p w14:paraId="3DDC4E7F" w14:textId="24708750" w:rsidR="00C11282" w:rsidRPr="004A4389" w:rsidRDefault="00A01521" w:rsidP="00D2627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bookmarkStart w:id="1" w:name="_GoBack"/>
      <w:bookmarkEnd w:id="1"/>
      <w:r w:rsidRPr="004A4389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Warunków Zamówienia i zobowiązujemy się, w przypadku wyboru naszej oferty, </w:t>
      </w:r>
      <w:r w:rsidRPr="004A4389">
        <w:rPr>
          <w:color w:val="000000"/>
          <w:sz w:val="22"/>
          <w:szCs w:val="22"/>
          <w:lang w:eastAsia="ar-SA"/>
        </w:rPr>
        <w:br/>
        <w:t>do zawarcia umowy zgodnej z niniejszą ofertą, na warunkach określonych w Specyfikacji Warunków Zamówienia, w miejscu i terminie wyznaczonym przez zamawiającego</w:t>
      </w:r>
      <w:r w:rsidRPr="004A4389">
        <w:rPr>
          <w:color w:val="000000"/>
          <w:sz w:val="22"/>
          <w:szCs w:val="22"/>
        </w:rPr>
        <w:t xml:space="preserve"> i nie wnosimy do nich żadnych zastrzeżeń.</w:t>
      </w:r>
    </w:p>
    <w:p w14:paraId="49634E5E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1C2404C" w14:textId="77777777" w:rsidR="00A01521" w:rsidRPr="00AC49C3" w:rsidRDefault="00A01521" w:rsidP="00A01521">
      <w:pPr>
        <w:ind w:left="360"/>
        <w:jc w:val="both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429566A" w14:textId="29C65A0C" w:rsidR="00A01521" w:rsidRPr="00AC49C3" w:rsidRDefault="00A01521" w:rsidP="00F51BB2">
      <w:pPr>
        <w:ind w:left="360"/>
        <w:rPr>
          <w:i/>
          <w:sz w:val="22"/>
          <w:szCs w:val="22"/>
        </w:rPr>
      </w:pPr>
      <w:r w:rsidRPr="00AC49C3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033EE4A" w14:textId="77777777" w:rsidR="00A01521" w:rsidRPr="00AC49C3" w:rsidRDefault="00A01521" w:rsidP="00A01521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A01521" w:rsidRPr="00AC49C3" w14:paraId="77043DEB" w14:textId="77777777" w:rsidTr="00DD32CA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349442F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CC97480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 xml:space="preserve">Opis części zamówienia, którą wykonawca </w:t>
            </w:r>
          </w:p>
          <w:p w14:paraId="47871989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4EB6EBE" w14:textId="77777777" w:rsidR="00A01521" w:rsidRPr="00AC49C3" w:rsidRDefault="00A01521" w:rsidP="00DD32CA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AC49C3">
              <w:rPr>
                <w:sz w:val="22"/>
                <w:szCs w:val="22"/>
              </w:rPr>
              <w:t>Nazwa podwykonawcy</w:t>
            </w:r>
            <w:r w:rsidRPr="00AC49C3">
              <w:rPr>
                <w:sz w:val="22"/>
                <w:szCs w:val="22"/>
              </w:rPr>
              <w:br/>
              <w:t>(o ile jest znana)</w:t>
            </w:r>
          </w:p>
        </w:tc>
      </w:tr>
      <w:tr w:rsidR="00A01521" w:rsidRPr="00AC49C3" w14:paraId="7E8CC21E" w14:textId="77777777" w:rsidTr="00DD32CA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C86AD6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BB7875B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D09264" w14:textId="77777777" w:rsidR="00A01521" w:rsidRPr="00AC49C3" w:rsidRDefault="00A01521" w:rsidP="00DD32CA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78FFF726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Upoważnionymi do reprezentowania naszej firmy są następujące osoby:</w:t>
      </w:r>
    </w:p>
    <w:p w14:paraId="0EB96F8F" w14:textId="0ED5A5F1" w:rsidR="00A01521" w:rsidRPr="00AC49C3" w:rsidRDefault="00A01521" w:rsidP="00A01521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AC49C3">
        <w:rPr>
          <w:rFonts w:ascii="Times New Roman" w:hAnsi="Times New Roman" w:cs="Times New Roman"/>
          <w:sz w:val="22"/>
          <w:szCs w:val="22"/>
        </w:rPr>
        <w:lastRenderedPageBreak/>
        <w:tab/>
        <w:t>Imię i Nazwisko</w:t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  <w:r w:rsidRPr="00AC49C3">
        <w:rPr>
          <w:rFonts w:ascii="Times New Roman" w:hAnsi="Times New Roman" w:cs="Times New Roman"/>
          <w:sz w:val="22"/>
          <w:szCs w:val="22"/>
        </w:rPr>
        <w:tab/>
      </w:r>
    </w:p>
    <w:p w14:paraId="7AF97313" w14:textId="77777777" w:rsidR="00A01521" w:rsidRPr="00AC49C3" w:rsidRDefault="00A01521" w:rsidP="00A01521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2"/>
          <w:szCs w:val="22"/>
        </w:rPr>
      </w:pPr>
    </w:p>
    <w:p w14:paraId="4EC08D99" w14:textId="354BC792" w:rsidR="00A01521" w:rsidRPr="00AC49C3" w:rsidRDefault="00A01521" w:rsidP="00411B25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........................................</w:t>
      </w:r>
      <w:r w:rsidR="00C92070" w:rsidRPr="00AC49C3">
        <w:rPr>
          <w:sz w:val="22"/>
          <w:szCs w:val="22"/>
        </w:rPr>
        <w:t xml:space="preserve">                                                   </w:t>
      </w:r>
      <w:r w:rsidRPr="00AC49C3">
        <w:rPr>
          <w:sz w:val="22"/>
          <w:szCs w:val="22"/>
        </w:rPr>
        <w:tab/>
      </w:r>
      <w:r w:rsidRPr="00AC49C3">
        <w:rPr>
          <w:sz w:val="22"/>
          <w:szCs w:val="22"/>
        </w:rPr>
        <w:tab/>
        <w:t xml:space="preserve"> </w:t>
      </w:r>
    </w:p>
    <w:p w14:paraId="4C04FD6C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upoważnienie dla powyżej wskazanych osób wynika z następującego (</w:t>
      </w:r>
      <w:proofErr w:type="spellStart"/>
      <w:r w:rsidRPr="00AC49C3">
        <w:rPr>
          <w:sz w:val="22"/>
          <w:szCs w:val="22"/>
        </w:rPr>
        <w:t>ych</w:t>
      </w:r>
      <w:proofErr w:type="spellEnd"/>
      <w:r w:rsidRPr="00AC49C3">
        <w:rPr>
          <w:sz w:val="22"/>
          <w:szCs w:val="22"/>
        </w:rPr>
        <w:t>) dokumentu(ów)</w:t>
      </w:r>
    </w:p>
    <w:p w14:paraId="767B0614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68A5120B" w14:textId="77777777" w:rsidR="00A01521" w:rsidRPr="00AC49C3" w:rsidRDefault="00A01521" w:rsidP="00A01521">
      <w:pPr>
        <w:numPr>
          <w:ilvl w:val="0"/>
          <w:numId w:val="1"/>
        </w:num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załącznikami do niniejszej oferty są:</w:t>
      </w:r>
    </w:p>
    <w:p w14:paraId="1FB215AD" w14:textId="3D55572F" w:rsidR="00A01521" w:rsidRDefault="00A01521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AC49C3">
        <w:rPr>
          <w:sz w:val="22"/>
          <w:szCs w:val="22"/>
        </w:rPr>
        <w:t>………………………………………………………………………</w:t>
      </w:r>
    </w:p>
    <w:p w14:paraId="0DFE8589" w14:textId="3670C3F3" w:rsidR="00DE7746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1F1A06BD" w14:textId="66B7988D" w:rsidR="00DE7746" w:rsidRPr="00AC49C3" w:rsidRDefault="00DE7746" w:rsidP="00411B25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……………………………………………………………………….</w:t>
      </w:r>
    </w:p>
    <w:p w14:paraId="3E009E9F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38D21CD1" w14:textId="77777777" w:rsidR="00A01521" w:rsidRPr="00AC49C3" w:rsidRDefault="00A01521" w:rsidP="00A01521">
      <w:pPr>
        <w:jc w:val="both"/>
        <w:rPr>
          <w:sz w:val="22"/>
          <w:szCs w:val="22"/>
        </w:rPr>
      </w:pPr>
      <w:r w:rsidRPr="00AC49C3">
        <w:rPr>
          <w:sz w:val="22"/>
          <w:szCs w:val="22"/>
        </w:rPr>
        <w:t>Miejscowość, ……………………., dnia …………………………… r.</w:t>
      </w:r>
    </w:p>
    <w:p w14:paraId="6FA85CB5" w14:textId="77777777" w:rsidR="00411B25" w:rsidRPr="00AC49C3" w:rsidRDefault="00411B25" w:rsidP="00A01521">
      <w:pPr>
        <w:jc w:val="both"/>
        <w:rPr>
          <w:sz w:val="22"/>
          <w:szCs w:val="22"/>
        </w:rPr>
      </w:pPr>
    </w:p>
    <w:p w14:paraId="28F98357" w14:textId="77777777" w:rsidR="002036B5" w:rsidRPr="00AC49C3" w:rsidRDefault="00A01521" w:rsidP="002036B5">
      <w:pPr>
        <w:tabs>
          <w:tab w:val="left" w:pos="5040"/>
        </w:tabs>
        <w:ind w:left="708"/>
        <w:rPr>
          <w:sz w:val="22"/>
          <w:szCs w:val="22"/>
        </w:rPr>
      </w:pPr>
      <w:r w:rsidRPr="00AC49C3">
        <w:rPr>
          <w:sz w:val="22"/>
          <w:szCs w:val="22"/>
        </w:rPr>
        <w:tab/>
      </w:r>
    </w:p>
    <w:p w14:paraId="0730768D" w14:textId="77777777" w:rsidR="002036B5" w:rsidRPr="00AC49C3" w:rsidRDefault="002036B5" w:rsidP="002036B5">
      <w:pPr>
        <w:jc w:val="center"/>
        <w:rPr>
          <w:b/>
          <w:color w:val="FF0000"/>
          <w:sz w:val="22"/>
          <w:szCs w:val="22"/>
        </w:rPr>
      </w:pPr>
      <w:r w:rsidRPr="00AC49C3">
        <w:rPr>
          <w:b/>
          <w:color w:val="FF0000"/>
          <w:sz w:val="22"/>
          <w:szCs w:val="22"/>
        </w:rPr>
        <w:t>Ofertę należy podpisać kwalifikowanym podpisem elektronicznym</w:t>
      </w:r>
    </w:p>
    <w:p w14:paraId="6940BFCF" w14:textId="77777777" w:rsidR="00B62F32" w:rsidRPr="00411B25" w:rsidRDefault="00B62F32" w:rsidP="00411B25">
      <w:pPr>
        <w:jc w:val="right"/>
        <w:rPr>
          <w:sz w:val="20"/>
          <w:szCs w:val="20"/>
        </w:rPr>
      </w:pPr>
    </w:p>
    <w:sectPr w:rsidR="00B62F32" w:rsidRPr="00411B2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D494D54" w14:textId="77777777" w:rsidR="0025244E" w:rsidRDefault="0025244E">
      <w:r>
        <w:separator/>
      </w:r>
    </w:p>
  </w:endnote>
  <w:endnote w:type="continuationSeparator" w:id="0">
    <w:p w14:paraId="7BF97BB9" w14:textId="77777777" w:rsidR="0025244E" w:rsidRDefault="002524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CD8434" w14:textId="77777777" w:rsidR="00945AB6" w:rsidRDefault="00945AB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B43DEED" w14:textId="77777777" w:rsidR="002D3DCB" w:rsidRDefault="002D3DCB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965650E" w14:textId="77777777" w:rsidR="00945AB6" w:rsidRDefault="00945AB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F3D3EE7" w14:textId="77777777" w:rsidR="0025244E" w:rsidRDefault="0025244E">
      <w:r>
        <w:separator/>
      </w:r>
    </w:p>
  </w:footnote>
  <w:footnote w:type="continuationSeparator" w:id="0">
    <w:p w14:paraId="7253422B" w14:textId="77777777" w:rsidR="0025244E" w:rsidRDefault="002524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843177C" w14:textId="77777777" w:rsidR="00945AB6" w:rsidRDefault="00945AB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CA745E0" w14:textId="77777777" w:rsidR="002D3DCB" w:rsidRDefault="002D3DCB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9C0B969" w14:textId="77777777" w:rsidR="00945AB6" w:rsidRDefault="00945AB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B52A9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2229CC"/>
    <w:multiLevelType w:val="hybridMultilevel"/>
    <w:tmpl w:val="6E4CC206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9AD0DAA"/>
    <w:multiLevelType w:val="hybridMultilevel"/>
    <w:tmpl w:val="0B484862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9CF3369"/>
    <w:multiLevelType w:val="hybridMultilevel"/>
    <w:tmpl w:val="E91C69C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9606153"/>
    <w:multiLevelType w:val="hybridMultilevel"/>
    <w:tmpl w:val="A25C3B60"/>
    <w:lvl w:ilvl="0" w:tplc="4F1ECB6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sz w:val="24"/>
        <w:szCs w:val="24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3"/>
  </w:num>
  <w:num w:numId="5">
    <w:abstractNumId w:val="7"/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0"/>
  </w:num>
  <w:num w:numId="9">
    <w:abstractNumId w:val="4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7E14"/>
    <w:rsid w:val="0002432F"/>
    <w:rsid w:val="000247E4"/>
    <w:rsid w:val="000304DF"/>
    <w:rsid w:val="00033D73"/>
    <w:rsid w:val="00036968"/>
    <w:rsid w:val="0004196C"/>
    <w:rsid w:val="00057E92"/>
    <w:rsid w:val="00081676"/>
    <w:rsid w:val="00113021"/>
    <w:rsid w:val="00113376"/>
    <w:rsid w:val="00124DD0"/>
    <w:rsid w:val="00130681"/>
    <w:rsid w:val="001312E3"/>
    <w:rsid w:val="00146D48"/>
    <w:rsid w:val="001473D3"/>
    <w:rsid w:val="00163822"/>
    <w:rsid w:val="00172DDB"/>
    <w:rsid w:val="001915F7"/>
    <w:rsid w:val="001E72D6"/>
    <w:rsid w:val="001F0269"/>
    <w:rsid w:val="002004CF"/>
    <w:rsid w:val="00201605"/>
    <w:rsid w:val="00201E5B"/>
    <w:rsid w:val="002036B5"/>
    <w:rsid w:val="00207935"/>
    <w:rsid w:val="0022467A"/>
    <w:rsid w:val="0022732C"/>
    <w:rsid w:val="00227D2E"/>
    <w:rsid w:val="002376AE"/>
    <w:rsid w:val="00240E71"/>
    <w:rsid w:val="00241354"/>
    <w:rsid w:val="0025244E"/>
    <w:rsid w:val="00255C67"/>
    <w:rsid w:val="002B4C17"/>
    <w:rsid w:val="002C6E15"/>
    <w:rsid w:val="002D3DCB"/>
    <w:rsid w:val="002D7B86"/>
    <w:rsid w:val="002E4BE7"/>
    <w:rsid w:val="0031733C"/>
    <w:rsid w:val="00321538"/>
    <w:rsid w:val="00321CD2"/>
    <w:rsid w:val="00330CC2"/>
    <w:rsid w:val="003437A2"/>
    <w:rsid w:val="003A1629"/>
    <w:rsid w:val="003A5788"/>
    <w:rsid w:val="003E32D7"/>
    <w:rsid w:val="00406A50"/>
    <w:rsid w:val="00411B25"/>
    <w:rsid w:val="004124D2"/>
    <w:rsid w:val="00420B6C"/>
    <w:rsid w:val="00495A15"/>
    <w:rsid w:val="004A4389"/>
    <w:rsid w:val="004E4C7F"/>
    <w:rsid w:val="00526126"/>
    <w:rsid w:val="005305D2"/>
    <w:rsid w:val="005540BD"/>
    <w:rsid w:val="005664E4"/>
    <w:rsid w:val="00581B5E"/>
    <w:rsid w:val="00582FD5"/>
    <w:rsid w:val="005E2D48"/>
    <w:rsid w:val="006108F3"/>
    <w:rsid w:val="00624DA4"/>
    <w:rsid w:val="0064044B"/>
    <w:rsid w:val="006503A9"/>
    <w:rsid w:val="00655CFB"/>
    <w:rsid w:val="00673DD3"/>
    <w:rsid w:val="006778B5"/>
    <w:rsid w:val="00684368"/>
    <w:rsid w:val="006907AE"/>
    <w:rsid w:val="0069479C"/>
    <w:rsid w:val="006D17FC"/>
    <w:rsid w:val="006E5F6F"/>
    <w:rsid w:val="00716C7C"/>
    <w:rsid w:val="00730EFE"/>
    <w:rsid w:val="00751124"/>
    <w:rsid w:val="00754AE5"/>
    <w:rsid w:val="007815AB"/>
    <w:rsid w:val="007F3810"/>
    <w:rsid w:val="00804E0D"/>
    <w:rsid w:val="008065AD"/>
    <w:rsid w:val="00810218"/>
    <w:rsid w:val="008422CC"/>
    <w:rsid w:val="00883D81"/>
    <w:rsid w:val="008A1E2B"/>
    <w:rsid w:val="008B57F7"/>
    <w:rsid w:val="008B75FA"/>
    <w:rsid w:val="008D5BF3"/>
    <w:rsid w:val="008D7A6D"/>
    <w:rsid w:val="009031B9"/>
    <w:rsid w:val="0092490C"/>
    <w:rsid w:val="0093446B"/>
    <w:rsid w:val="00945AB6"/>
    <w:rsid w:val="0095021B"/>
    <w:rsid w:val="00965A41"/>
    <w:rsid w:val="00973E29"/>
    <w:rsid w:val="009977E6"/>
    <w:rsid w:val="009B2489"/>
    <w:rsid w:val="009B3D7C"/>
    <w:rsid w:val="009C7FA3"/>
    <w:rsid w:val="00A01521"/>
    <w:rsid w:val="00A10CC5"/>
    <w:rsid w:val="00A70805"/>
    <w:rsid w:val="00AC49C3"/>
    <w:rsid w:val="00AE20E8"/>
    <w:rsid w:val="00B41BC8"/>
    <w:rsid w:val="00B4602A"/>
    <w:rsid w:val="00B62F32"/>
    <w:rsid w:val="00B72947"/>
    <w:rsid w:val="00B87F4A"/>
    <w:rsid w:val="00BB4D7D"/>
    <w:rsid w:val="00BE226E"/>
    <w:rsid w:val="00C02771"/>
    <w:rsid w:val="00C02F9D"/>
    <w:rsid w:val="00C11282"/>
    <w:rsid w:val="00C85B56"/>
    <w:rsid w:val="00C87E14"/>
    <w:rsid w:val="00C92070"/>
    <w:rsid w:val="00C95260"/>
    <w:rsid w:val="00CA0417"/>
    <w:rsid w:val="00CB10DC"/>
    <w:rsid w:val="00CE6162"/>
    <w:rsid w:val="00D0257B"/>
    <w:rsid w:val="00D26270"/>
    <w:rsid w:val="00D42313"/>
    <w:rsid w:val="00D467B1"/>
    <w:rsid w:val="00D91D60"/>
    <w:rsid w:val="00DA0B02"/>
    <w:rsid w:val="00DD32CA"/>
    <w:rsid w:val="00DD7027"/>
    <w:rsid w:val="00DE0AEA"/>
    <w:rsid w:val="00DE7746"/>
    <w:rsid w:val="00DF00B2"/>
    <w:rsid w:val="00DF0E3E"/>
    <w:rsid w:val="00E26D19"/>
    <w:rsid w:val="00E4737A"/>
    <w:rsid w:val="00E5093D"/>
    <w:rsid w:val="00E53EAF"/>
    <w:rsid w:val="00E564F9"/>
    <w:rsid w:val="00E72F7D"/>
    <w:rsid w:val="00E80580"/>
    <w:rsid w:val="00E96AFC"/>
    <w:rsid w:val="00EB4CE1"/>
    <w:rsid w:val="00EB6647"/>
    <w:rsid w:val="00EC7218"/>
    <w:rsid w:val="00EC7AB0"/>
    <w:rsid w:val="00EE0720"/>
    <w:rsid w:val="00EF3EFF"/>
    <w:rsid w:val="00EF4FAF"/>
    <w:rsid w:val="00F10950"/>
    <w:rsid w:val="00F51BB2"/>
    <w:rsid w:val="00F72799"/>
    <w:rsid w:val="00F75F48"/>
    <w:rsid w:val="00F94EB3"/>
    <w:rsid w:val="00F9687D"/>
    <w:rsid w:val="00FC5187"/>
    <w:rsid w:val="00FC66B8"/>
    <w:rsid w:val="00FF4B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8376231"/>
  <w15:docId w15:val="{0716FB92-3D63-41CE-890D-A281309D6B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2D3DCB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2D3DCB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qFormat/>
    <w:rsid w:val="00F94EB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8D7A6D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2D3DCB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2D3DCB"/>
    <w:rPr>
      <w:sz w:val="20"/>
      <w:szCs w:val="20"/>
    </w:rPr>
  </w:style>
  <w:style w:type="character" w:styleId="Odwoanieprzypisudolnego">
    <w:name w:val="footnote reference"/>
    <w:semiHidden/>
    <w:rsid w:val="002D3DCB"/>
    <w:rPr>
      <w:vertAlign w:val="superscript"/>
    </w:rPr>
  </w:style>
  <w:style w:type="paragraph" w:styleId="Tekstpodstawowy">
    <w:name w:val="Body Text"/>
    <w:basedOn w:val="Normalny"/>
    <w:link w:val="TekstpodstawowyZnak"/>
    <w:rsid w:val="002D3DCB"/>
    <w:pPr>
      <w:widowControl w:val="0"/>
      <w:spacing w:line="360" w:lineRule="auto"/>
    </w:pPr>
    <w:rPr>
      <w:b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30EFE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30EFE"/>
  </w:style>
  <w:style w:type="character" w:styleId="Odwoanieprzypisukocowego">
    <w:name w:val="endnote reference"/>
    <w:uiPriority w:val="99"/>
    <w:semiHidden/>
    <w:unhideWhenUsed/>
    <w:rsid w:val="00730EFE"/>
    <w:rPr>
      <w:vertAlign w:val="superscript"/>
    </w:rPr>
  </w:style>
  <w:style w:type="character" w:styleId="Hipercze">
    <w:name w:val="Hyperlink"/>
    <w:uiPriority w:val="99"/>
    <w:semiHidden/>
    <w:unhideWhenUsed/>
    <w:rsid w:val="00CE6162"/>
    <w:rPr>
      <w:color w:val="0000FF"/>
      <w:u w:val="single"/>
    </w:rPr>
  </w:style>
  <w:style w:type="character" w:customStyle="1" w:styleId="Nagwek1Znak">
    <w:name w:val="Nagłówek 1 Znak"/>
    <w:link w:val="Nagwek1"/>
    <w:rsid w:val="00A01521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A01521"/>
  </w:style>
  <w:style w:type="character" w:customStyle="1" w:styleId="TekstpodstawowyZnak">
    <w:name w:val="Tekst podstawowy Znak"/>
    <w:link w:val="Tekstpodstawowy"/>
    <w:rsid w:val="00A01521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411B25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411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769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7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2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7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63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68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63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8286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40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3888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14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53564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01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9FA212-BD02-472C-BC4A-F2C61F57BF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6</TotalTime>
  <Pages>3</Pages>
  <Words>532</Words>
  <Characters>3964</Characters>
  <Application>Microsoft Office Word</Application>
  <DocSecurity>0</DocSecurity>
  <Lines>33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Anna AZ. Zarzycka</dc:creator>
  <cp:lastModifiedBy>Katarzyna Breguła</cp:lastModifiedBy>
  <cp:revision>2</cp:revision>
  <cp:lastPrinted>2021-07-28T08:25:00Z</cp:lastPrinted>
  <dcterms:created xsi:type="dcterms:W3CDTF">2021-07-28T10:17:00Z</dcterms:created>
  <dcterms:modified xsi:type="dcterms:W3CDTF">2021-07-28T10:17:00Z</dcterms:modified>
</cp:coreProperties>
</file>