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3CEF9773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B66A62">
        <w:rPr>
          <w:b/>
          <w:bCs/>
          <w:sz w:val="22"/>
          <w:szCs w:val="22"/>
        </w:rPr>
        <w:t>Dostawa</w:t>
      </w:r>
      <w:r w:rsidR="00931B3D">
        <w:rPr>
          <w:b/>
          <w:bCs/>
          <w:sz w:val="22"/>
          <w:szCs w:val="22"/>
        </w:rPr>
        <w:t xml:space="preserve"> </w:t>
      </w:r>
      <w:r w:rsidR="00D15334" w:rsidRPr="00D15334">
        <w:rPr>
          <w:b/>
          <w:sz w:val="22"/>
          <w:szCs w:val="22"/>
        </w:rPr>
        <w:t>analizatora składu ciała (1 szt.) wraz z elektrodami (5 opakowań po 100 szt.) - KC-</w:t>
      </w:r>
      <w:proofErr w:type="spellStart"/>
      <w:r w:rsidR="00D15334" w:rsidRPr="00D15334">
        <w:rPr>
          <w:b/>
          <w:sz w:val="22"/>
          <w:szCs w:val="22"/>
        </w:rPr>
        <w:t>zp</w:t>
      </w:r>
      <w:proofErr w:type="spellEnd"/>
      <w:r w:rsidR="00D15334" w:rsidRPr="00D15334">
        <w:rPr>
          <w:b/>
          <w:sz w:val="22"/>
          <w:szCs w:val="22"/>
        </w:rPr>
        <w:t>. 272-412/21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B66A62" w:rsidRDefault="007A3612" w:rsidP="00404400">
      <w:pPr>
        <w:jc w:val="both"/>
        <w:rPr>
          <w:b/>
          <w:bCs/>
          <w:sz w:val="22"/>
          <w:szCs w:val="22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057234" w14:paraId="74525D37" w14:textId="77777777" w:rsidTr="005E48F7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03D27B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AE94EB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0293EC38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D9C295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600ACEB5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A8DAFC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E5B83B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0D9A299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683FA876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2EB1D2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3368C844" w14:textId="77777777" w:rsidR="00057234" w:rsidRDefault="00057234" w:rsidP="005E48F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D79FA9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C14F0C2" w14:textId="77777777" w:rsidR="00057234" w:rsidRDefault="00057234" w:rsidP="005E48F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5A651E90" w14:textId="77777777" w:rsidR="00057234" w:rsidRDefault="00057234" w:rsidP="005E48F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057234" w14:paraId="042EA5E9" w14:textId="77777777" w:rsidTr="005E48F7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CEFE32" w14:textId="77777777" w:rsidR="00057234" w:rsidRDefault="00057234" w:rsidP="005E48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FA7758" w14:textId="77777777" w:rsidR="00057234" w:rsidRDefault="00057234" w:rsidP="005E48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C120C5" w14:textId="77777777" w:rsidR="00057234" w:rsidRDefault="00057234" w:rsidP="005E48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12E915" w14:textId="77777777" w:rsidR="00057234" w:rsidRDefault="00057234" w:rsidP="005E48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8470FE" w14:textId="77777777" w:rsidR="00057234" w:rsidRDefault="00057234" w:rsidP="005E48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EF9A1C" w14:textId="77777777" w:rsidR="00057234" w:rsidRDefault="00057234" w:rsidP="005E48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1F81C35" w14:textId="77777777" w:rsidR="00057234" w:rsidRDefault="00057234" w:rsidP="005E48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5EF6CC" w14:textId="77777777" w:rsidR="00057234" w:rsidRDefault="00057234" w:rsidP="005E48F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057234" w14:paraId="5F9507CE" w14:textId="77777777" w:rsidTr="005E48F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9F9F29" w14:textId="77777777" w:rsidR="00057234" w:rsidRDefault="00057234" w:rsidP="00057234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8E42" w14:textId="5DCA3443" w:rsidR="00057234" w:rsidRPr="00067D64" w:rsidRDefault="00057234" w:rsidP="005E48F7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Analizator</w:t>
            </w:r>
            <w:r>
              <w:rPr>
                <w:sz w:val="20"/>
                <w:szCs w:val="20"/>
              </w:rPr>
              <w:t xml:space="preserve"> składu ciała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53D1" w14:textId="77777777" w:rsidR="00057234" w:rsidRDefault="00057234" w:rsidP="005E48F7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4A98" w14:textId="77777777" w:rsidR="00057234" w:rsidRDefault="00057234" w:rsidP="005E4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A8FA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26AE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24D353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5CC097E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</w:tr>
      <w:tr w:rsidR="00057234" w14:paraId="313D4722" w14:textId="77777777" w:rsidTr="005E48F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94C4A" w14:textId="77777777" w:rsidR="00057234" w:rsidRDefault="00057234" w:rsidP="00057234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A6A6" w14:textId="5360C8E2" w:rsidR="00057234" w:rsidRDefault="00057234" w:rsidP="005E48F7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Elektrody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FA35" w14:textId="77777777" w:rsidR="00057234" w:rsidRDefault="00057234" w:rsidP="005E48F7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C9D2B" w14:textId="0F935439" w:rsidR="00057234" w:rsidRDefault="00057234" w:rsidP="005E48F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5343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069C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5B5D45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160EA9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</w:tr>
      <w:tr w:rsidR="00057234" w14:paraId="35DCEDE5" w14:textId="77777777" w:rsidTr="005E48F7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26948" w14:textId="77777777" w:rsidR="00057234" w:rsidRDefault="00057234" w:rsidP="005E48F7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713DE9BC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CD7CA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2F6263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DE2923" w14:textId="77777777" w:rsidR="00057234" w:rsidRDefault="00057234" w:rsidP="005E48F7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12BBA2D" w14:textId="77777777" w:rsidR="00057234" w:rsidRDefault="00057234" w:rsidP="0040440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0CAC6A7E" w14:textId="5C31E504" w:rsidR="00404400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Okres udzielonej gwarancji</w:t>
      </w:r>
      <w:r w:rsidR="00D611FE">
        <w:rPr>
          <w:b/>
          <w:sz w:val="22"/>
          <w:szCs w:val="22"/>
        </w:rPr>
        <w:t xml:space="preserve"> </w:t>
      </w:r>
      <w:r w:rsidRPr="00B66A62">
        <w:rPr>
          <w:b/>
          <w:sz w:val="22"/>
          <w:szCs w:val="22"/>
        </w:rPr>
        <w:t>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="00610900" w:rsidRPr="00B66A62">
        <w:rPr>
          <w:b/>
          <w:color w:val="FF0000"/>
          <w:sz w:val="22"/>
          <w:szCs w:val="22"/>
        </w:rPr>
        <w:t>/kryterium oceny ofert/</w:t>
      </w:r>
    </w:p>
    <w:p w14:paraId="4D7E11DB" w14:textId="75D3D4EA" w:rsidR="00404400" w:rsidRPr="00B66A62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="008A28B5" w:rsidRPr="00B66A62">
        <w:rPr>
          <w:b/>
          <w:sz w:val="22"/>
          <w:szCs w:val="22"/>
        </w:rPr>
        <w:t>…………</w:t>
      </w:r>
      <w:r w:rsidR="00610900">
        <w:rPr>
          <w:b/>
          <w:sz w:val="22"/>
          <w:szCs w:val="22"/>
        </w:rPr>
        <w:t>…………od daty podpisania umowy</w:t>
      </w:r>
      <w:r w:rsidR="008A28B5" w:rsidRPr="00B66A62">
        <w:rPr>
          <w:b/>
          <w:sz w:val="22"/>
          <w:szCs w:val="22"/>
        </w:rPr>
        <w:t xml:space="preserve"> </w:t>
      </w:r>
      <w:r w:rsidR="00D15334" w:rsidRPr="00B66A62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2212C4BC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45121259" w14:textId="77777777" w:rsidR="00057234" w:rsidRDefault="00057234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2B2F6074" w14:textId="77777777" w:rsidR="007A3612" w:rsidRDefault="007A3612" w:rsidP="00404400">
      <w:pPr>
        <w:rPr>
          <w:b/>
          <w:sz w:val="22"/>
          <w:szCs w:val="20"/>
          <w:u w:val="single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57234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C969A6"/>
    <w:rsid w:val="00CA7D36"/>
    <w:rsid w:val="00CD6F9D"/>
    <w:rsid w:val="00D137C9"/>
    <w:rsid w:val="00D15334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57234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057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4000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2021-08-16T08:47:00Z</cp:lastPrinted>
  <dcterms:created xsi:type="dcterms:W3CDTF">2021-08-16T08:47:00Z</dcterms:created>
  <dcterms:modified xsi:type="dcterms:W3CDTF">2021-08-16T08:47:00Z</dcterms:modified>
</cp:coreProperties>
</file>