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843" w:rsidRDefault="00F5479F" w:rsidP="00961843">
      <w:pPr>
        <w:keepNext/>
        <w:jc w:val="center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961843" w:rsidRPr="00FC4767" w:rsidRDefault="00961843" w:rsidP="00961843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961843" w:rsidRPr="00FC4767" w:rsidRDefault="00961843" w:rsidP="0096184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61843" w:rsidRPr="00FC4767" w:rsidRDefault="00961843" w:rsidP="0096184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961843" w:rsidRPr="00FC4767" w:rsidRDefault="00961843" w:rsidP="00961843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bookmarkStart w:id="0" w:name="_Toc470857623"/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961843" w:rsidRPr="00FC4767" w:rsidRDefault="00961843" w:rsidP="00961843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961843" w:rsidRPr="00FC4767" w:rsidRDefault="00961843" w:rsidP="00961843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961843" w:rsidRPr="00FC4767" w:rsidRDefault="00961843" w:rsidP="00961843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961843" w:rsidRDefault="00961843" w:rsidP="00961843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:rsidR="00961843" w:rsidRPr="00FC4767" w:rsidRDefault="00961843" w:rsidP="00961843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 xml:space="preserve">w ramach projektu </w:t>
      </w:r>
      <w:r w:rsidRPr="00961843">
        <w:rPr>
          <w:rFonts w:ascii="Verdana" w:eastAsia="Arial Unicode MS" w:hAnsi="Verdana"/>
        </w:rPr>
        <w:t>POWR.03.05.00-00-Z309/18,współfinansowanego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</w:t>
      </w:r>
      <w:r w:rsidRPr="00FC4767">
        <w:rPr>
          <w:rFonts w:ascii="Verdana" w:eastAsia="Arial Unicode MS" w:hAnsi="Verdana"/>
        </w:rPr>
        <w:t>.</w:t>
      </w:r>
    </w:p>
    <w:p w:rsidR="00961843" w:rsidRPr="00FC4767" w:rsidRDefault="00961843" w:rsidP="00961843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961843" w:rsidRPr="00FC4767" w:rsidRDefault="00961843" w:rsidP="00961843">
      <w:pPr>
        <w:ind w:left="426"/>
        <w:rPr>
          <w:rFonts w:ascii="Verdana" w:eastAsia="Arial Unicode MS" w:hAnsi="Verdana"/>
        </w:rPr>
      </w:pPr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961843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961843" w:rsidRPr="00FC4767" w:rsidRDefault="00961843" w:rsidP="00961843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961843" w:rsidRPr="00FC4767" w:rsidRDefault="00961843" w:rsidP="00961843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961843" w:rsidRPr="00FC4767" w:rsidRDefault="00961843" w:rsidP="00961843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961843" w:rsidRDefault="00961843" w:rsidP="00961843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</w:t>
      </w:r>
      <w:bookmarkStart w:id="4" w:name="_Hlk79049621"/>
      <w:r w:rsidRPr="00FC4767">
        <w:rPr>
          <w:rFonts w:ascii="Verdana" w:eastAsia="Arial Unicode MS" w:hAnsi="Verdana"/>
        </w:rPr>
        <w:t xml:space="preserve">(słownie: ……………………..). </w:t>
      </w:r>
      <w:bookmarkEnd w:id="4"/>
      <w:r w:rsidR="00776D1B">
        <w:rPr>
          <w:rFonts w:ascii="Verdana" w:eastAsia="Arial Unicode MS" w:hAnsi="Verdana"/>
        </w:rPr>
        <w:t xml:space="preserve">Cena za szkolenie 1 osoby wynosi </w:t>
      </w:r>
      <w:r w:rsidR="00D4458E">
        <w:rPr>
          <w:rFonts w:ascii="Verdana" w:eastAsia="Arial Unicode MS" w:hAnsi="Verdana"/>
        </w:rPr>
        <w:t xml:space="preserve">……………… </w:t>
      </w:r>
      <w:bookmarkStart w:id="5" w:name="_Hlk79398635"/>
      <w:r w:rsidR="00D4458E">
        <w:rPr>
          <w:rFonts w:ascii="Verdana" w:eastAsia="Arial Unicode MS" w:hAnsi="Verdana"/>
        </w:rPr>
        <w:t xml:space="preserve">zł. </w:t>
      </w:r>
      <w:r w:rsidR="00D4458E" w:rsidRPr="00D4458E">
        <w:rPr>
          <w:rFonts w:ascii="Verdana" w:eastAsia="Arial Unicode MS" w:hAnsi="Verdana"/>
        </w:rPr>
        <w:t xml:space="preserve">(słownie: ……………………..). </w:t>
      </w:r>
      <w:bookmarkEnd w:id="5"/>
      <w:r w:rsidR="00F5479F">
        <w:rPr>
          <w:rFonts w:ascii="Verdana" w:eastAsia="Arial Unicode MS" w:hAnsi="Verdana"/>
        </w:rPr>
        <w:t xml:space="preserve">Cena brutto za 1 osobę wynosi ……… </w:t>
      </w:r>
      <w:r w:rsidR="00F5479F" w:rsidRPr="00F5479F">
        <w:rPr>
          <w:rFonts w:ascii="Verdana" w:eastAsia="Arial Unicode MS" w:hAnsi="Verdana"/>
        </w:rPr>
        <w:t xml:space="preserve">zł.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961843" w:rsidRPr="00FC4767" w:rsidRDefault="00961843" w:rsidP="00961843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2.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961843" w:rsidRPr="00C945BB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>3</w:t>
      </w:r>
      <w:r w:rsidRPr="00C945BB">
        <w:rPr>
          <w:rFonts w:ascii="Verdana" w:hAnsi="Verdana" w:cs="Verdana"/>
          <w:lang w:eastAsia="zh-CN"/>
        </w:rPr>
        <w:t xml:space="preserve">. Płatność nastąpi po </w:t>
      </w:r>
      <w:r>
        <w:rPr>
          <w:rFonts w:ascii="Verdana" w:hAnsi="Verdana" w:cs="Verdana"/>
          <w:lang w:eastAsia="zh-CN"/>
        </w:rPr>
        <w:t>zrealizowaniu przedmiotu zamówienia</w:t>
      </w:r>
      <w:r w:rsidR="00F5479F">
        <w:rPr>
          <w:rFonts w:ascii="Verdana" w:hAnsi="Verdana" w:cs="Verdana"/>
          <w:lang w:eastAsia="zh-CN"/>
        </w:rPr>
        <w:t xml:space="preserve"> za faktyczną liczbę osób</w:t>
      </w:r>
      <w:r w:rsidRPr="00C945BB">
        <w:rPr>
          <w:rFonts w:ascii="Verdana" w:hAnsi="Verdana" w:cs="Verdana"/>
          <w:lang w:eastAsia="zh-CN"/>
        </w:rPr>
        <w:t>, przelewem w ciągu 21 dni od</w:t>
      </w:r>
      <w:bookmarkStart w:id="6" w:name="_GoBack"/>
      <w:bookmarkEnd w:id="6"/>
      <w:r w:rsidRPr="00C945BB">
        <w:rPr>
          <w:rFonts w:ascii="Verdana" w:hAnsi="Verdana" w:cs="Verdana"/>
          <w:lang w:eastAsia="zh-CN"/>
        </w:rPr>
        <w:t xml:space="preserve"> daty otrzymania faktury przez Zamawiającego,</w:t>
      </w:r>
      <w:r w:rsidRPr="00C945BB">
        <w:t xml:space="preserve"> </w:t>
      </w:r>
      <w:r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Pr="00C945BB">
        <w:rPr>
          <w:rStyle w:val="Odwoaniedokomentarza"/>
        </w:rPr>
        <w:t>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 xml:space="preserve">4.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5.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961843" w:rsidRPr="00FC4767" w:rsidRDefault="00961843" w:rsidP="0096184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7"/>
      <w:bookmarkEnd w:id="8"/>
    </w:p>
    <w:p w:rsidR="00961843" w:rsidRPr="00FC4767" w:rsidRDefault="00961843" w:rsidP="0096184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961843" w:rsidRPr="00FC4767" w:rsidRDefault="00961843" w:rsidP="00961843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961843" w:rsidRPr="00FC4767" w:rsidRDefault="00961843" w:rsidP="0096184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961843" w:rsidRPr="00FC4767" w:rsidRDefault="00961843" w:rsidP="00961843">
      <w:pPr>
        <w:tabs>
          <w:tab w:val="left" w:pos="300"/>
        </w:tabs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</w:p>
    <w:p w:rsidR="00961843" w:rsidRPr="00FC4767" w:rsidRDefault="00961843" w:rsidP="00961843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961843" w:rsidRPr="00FC4767" w:rsidRDefault="00961843" w:rsidP="00961843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961843" w:rsidRPr="00FC4767" w:rsidRDefault="00961843" w:rsidP="00961843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961843" w:rsidRPr="00FC4767" w:rsidRDefault="00961843" w:rsidP="00961843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961843" w:rsidRPr="00FC4767" w:rsidRDefault="00961843" w:rsidP="00961843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961843" w:rsidRPr="00FC4767" w:rsidRDefault="00961843" w:rsidP="00961843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961843" w:rsidRPr="00FC4767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961843" w:rsidRPr="00FC4767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961843" w:rsidRPr="00FC4767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961843" w:rsidRPr="00FC4767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961843" w:rsidRPr="00FC4767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961843" w:rsidRPr="00FC4767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61843" w:rsidRPr="00961843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61843" w:rsidRPr="00961843" w:rsidRDefault="00961843" w:rsidP="00961843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961843">
        <w:rPr>
          <w:rFonts w:ascii="Verdana" w:hAnsi="Verdana"/>
          <w:b/>
          <w:bCs/>
        </w:rPr>
        <w:t>§ 7 Kary umowne</w:t>
      </w:r>
      <w:bookmarkEnd w:id="12"/>
      <w:bookmarkEnd w:id="13"/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96184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961843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</w:t>
      </w:r>
      <w:r w:rsidRPr="00961843">
        <w:rPr>
          <w:rFonts w:ascii="Verdana" w:eastAsia="Arial Unicode MS" w:hAnsi="Verdana"/>
        </w:rPr>
        <w:lastRenderedPageBreak/>
        <w:t xml:space="preserve">terminu dodatkowego, a Wykonawca będzie zobowiązany do zapłaty kary umownej w wysokości 10% (słownie: dziesięć procent) </w:t>
      </w:r>
      <w:r w:rsidRPr="00961843">
        <w:rPr>
          <w:rFonts w:ascii="Verdana" w:hAnsi="Verdana"/>
          <w:iCs/>
        </w:rPr>
        <w:t>wynagrodzenia umownego.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5. Jeżeli kary umowne, o których mowa w </w:t>
      </w:r>
      <w:r w:rsidRPr="00961843">
        <w:rPr>
          <w:rFonts w:ascii="Verdana" w:hAnsi="Verdana"/>
          <w:bCs/>
        </w:rPr>
        <w:t>§ 8</w:t>
      </w:r>
      <w:r w:rsidRPr="0096184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>7.</w:t>
      </w:r>
      <w:r w:rsidRPr="00961843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961843" w:rsidRPr="00961843" w:rsidRDefault="00961843" w:rsidP="00961843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961843">
        <w:rPr>
          <w:rFonts w:ascii="Verdana" w:eastAsia="Arial Unicode MS" w:hAnsi="Verdana"/>
          <w:b/>
        </w:rPr>
        <w:t>§ 8</w:t>
      </w:r>
      <w:r w:rsidRPr="00961843">
        <w:rPr>
          <w:rFonts w:ascii="Verdana" w:eastAsia="Arial Unicode MS" w:hAnsi="Verdana"/>
        </w:rPr>
        <w:t xml:space="preserve"> </w:t>
      </w:r>
      <w:r w:rsidRPr="00961843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:rsidR="00961843" w:rsidRPr="00961843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961843" w:rsidRPr="00FC4767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961843" w:rsidRPr="00FC4767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961843" w:rsidRPr="00FC4767" w:rsidRDefault="00961843" w:rsidP="00961843">
      <w:pPr>
        <w:ind w:left="567"/>
        <w:jc w:val="center"/>
        <w:rPr>
          <w:rFonts w:ascii="Verdana" w:hAnsi="Verdana"/>
          <w:b/>
          <w:bCs/>
        </w:rPr>
      </w:pPr>
    </w:p>
    <w:p w:rsidR="00961843" w:rsidRPr="005A2C30" w:rsidRDefault="00961843" w:rsidP="00961843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961843" w:rsidRPr="0033398D" w:rsidRDefault="00961843" w:rsidP="00961843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961843" w:rsidRPr="0033398D" w:rsidRDefault="00961843" w:rsidP="00961843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961843" w:rsidRPr="0033398D" w:rsidRDefault="00961843" w:rsidP="00961843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961843" w:rsidRPr="0033398D" w:rsidRDefault="00961843" w:rsidP="00961843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961843" w:rsidRPr="0033398D" w:rsidRDefault="00961843" w:rsidP="00961843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961843" w:rsidRPr="0033398D" w:rsidRDefault="00961843" w:rsidP="00961843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961843" w:rsidRPr="0033398D" w:rsidRDefault="00961843" w:rsidP="00961843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961843" w:rsidRPr="0002546C" w:rsidRDefault="00961843" w:rsidP="00961843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961843" w:rsidRPr="0002546C" w:rsidRDefault="00961843" w:rsidP="00961843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961843" w:rsidRPr="0002546C" w:rsidRDefault="00961843" w:rsidP="00961843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961843" w:rsidRPr="00D6747D" w:rsidRDefault="00961843" w:rsidP="00961843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961843" w:rsidRPr="0033398D" w:rsidRDefault="00961843" w:rsidP="00961843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961843" w:rsidRPr="0033398D" w:rsidRDefault="00961843" w:rsidP="00961843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961843" w:rsidRPr="00FC4767" w:rsidRDefault="00961843" w:rsidP="00961843">
      <w:pPr>
        <w:rPr>
          <w:rFonts w:ascii="Verdana" w:hAnsi="Verdana"/>
          <w:b/>
          <w:bCs/>
        </w:rPr>
      </w:pPr>
    </w:p>
    <w:p w:rsidR="00961843" w:rsidRPr="00961843" w:rsidRDefault="00961843" w:rsidP="00961843">
      <w:pPr>
        <w:ind w:left="567"/>
        <w:jc w:val="center"/>
        <w:rPr>
          <w:rFonts w:ascii="Verdana" w:hAnsi="Verdana"/>
          <w:b/>
          <w:bCs/>
        </w:rPr>
      </w:pPr>
      <w:r w:rsidRPr="00961843">
        <w:rPr>
          <w:rFonts w:ascii="Verdana" w:hAnsi="Verdana"/>
          <w:b/>
          <w:bCs/>
        </w:rPr>
        <w:t>§ 10 Postanowienia końcowe</w:t>
      </w:r>
    </w:p>
    <w:p w:rsidR="00961843" w:rsidRPr="00FC4767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961843" w:rsidRPr="00FC4767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961843" w:rsidRPr="00FC4767" w:rsidRDefault="00961843" w:rsidP="0096184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961843" w:rsidRPr="00FC4767" w:rsidRDefault="00961843" w:rsidP="00961843">
      <w:pPr>
        <w:rPr>
          <w:rFonts w:ascii="Verdana" w:hAnsi="Verdana"/>
        </w:rPr>
      </w:pPr>
    </w:p>
    <w:p w:rsidR="00961843" w:rsidRPr="00FC4767" w:rsidRDefault="00961843" w:rsidP="00961843">
      <w:pPr>
        <w:rPr>
          <w:rFonts w:ascii="Verdana" w:hAnsi="Verdana"/>
        </w:rPr>
      </w:pPr>
    </w:p>
    <w:p w:rsidR="00961843" w:rsidRPr="00FC4767" w:rsidRDefault="00961843" w:rsidP="00961843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961843" w:rsidRPr="00FC4767" w:rsidRDefault="00961843" w:rsidP="00961843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961843" w:rsidRPr="00FC4767" w:rsidRDefault="00961843" w:rsidP="00961843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961843" w:rsidRPr="00FC4767" w:rsidRDefault="00961843" w:rsidP="00961843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961843" w:rsidRPr="00515684" w:rsidRDefault="00961843" w:rsidP="00961843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961843" w:rsidRDefault="00961843" w:rsidP="0096184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961843" w:rsidRDefault="00961843" w:rsidP="0096184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61843" w:rsidRDefault="00961843" w:rsidP="0096184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61843" w:rsidRPr="006232F1" w:rsidRDefault="00961843" w:rsidP="0096184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961843" w:rsidRDefault="00961843" w:rsidP="00961843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61843" w:rsidRPr="00BA397C" w:rsidRDefault="00961843" w:rsidP="00961843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961843" w:rsidRPr="00BA397C" w:rsidRDefault="00961843" w:rsidP="00961843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961843" w:rsidRPr="00BA397C" w:rsidRDefault="00961843" w:rsidP="00961843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961843" w:rsidRPr="00BA397C" w:rsidRDefault="00961843" w:rsidP="00961843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961843" w:rsidRPr="00BA397C" w:rsidRDefault="00961843" w:rsidP="00961843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961843" w:rsidRPr="00BA397C" w:rsidRDefault="00961843" w:rsidP="00961843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61843" w:rsidRPr="00BA397C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961843" w:rsidRPr="00BA397C" w:rsidRDefault="00961843" w:rsidP="00961843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961843" w:rsidRPr="00BA397C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961843" w:rsidRPr="00BA397C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961843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961843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961843" w:rsidRPr="00663291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961843" w:rsidRPr="00663291" w:rsidRDefault="00961843" w:rsidP="00961843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961843" w:rsidRPr="00663291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961843" w:rsidRPr="00663291" w:rsidRDefault="00961843" w:rsidP="00961843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 xml:space="preserve">projektu </w:t>
      </w:r>
      <w:r w:rsidRPr="00961843">
        <w:rPr>
          <w:rFonts w:ascii="Verdana" w:hAnsi="Verdana" w:cs="TimesNewRomanPSMT"/>
          <w:color w:val="000000"/>
          <w:sz w:val="20"/>
          <w:szCs w:val="20"/>
        </w:rPr>
        <w:t>POWR.03.05.00-00-Z309/18,współfinansowanego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961843" w:rsidRPr="00663291" w:rsidRDefault="00961843" w:rsidP="00961843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lastRenderedPageBreak/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271/21.</w:t>
      </w:r>
    </w:p>
    <w:p w:rsidR="00961843" w:rsidRPr="00663291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961843" w:rsidRPr="00663291" w:rsidRDefault="00961843" w:rsidP="0096184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961843" w:rsidRPr="00663291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961843" w:rsidRPr="00663291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961843" w:rsidRPr="00EC78F4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961843" w:rsidRPr="004F376A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961843" w:rsidRPr="004F376A" w:rsidRDefault="00961843" w:rsidP="00961843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961843" w:rsidRDefault="00961843" w:rsidP="00961843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961843" w:rsidRPr="00663291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961843" w:rsidRPr="00663291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961843" w:rsidRPr="00663291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961843" w:rsidRPr="00663291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961843" w:rsidRPr="00BA397C" w:rsidRDefault="00961843" w:rsidP="00961843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961843" w:rsidRPr="00BA397C" w:rsidRDefault="00961843" w:rsidP="00961843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961843" w:rsidRPr="00BA397C" w:rsidRDefault="00961843" w:rsidP="00961843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961843" w:rsidRPr="00BA397C" w:rsidRDefault="00961843" w:rsidP="00961843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961843" w:rsidRPr="00BA397C" w:rsidRDefault="00961843" w:rsidP="009618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961843" w:rsidRPr="00BA397C" w:rsidRDefault="00961843" w:rsidP="00961843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961843" w:rsidRPr="00BA397C" w:rsidRDefault="00961843" w:rsidP="00961843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961843" w:rsidRPr="00BA397C" w:rsidRDefault="00961843" w:rsidP="00961843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961843" w:rsidRPr="00BA397C" w:rsidRDefault="00961843" w:rsidP="00961843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961843" w:rsidRPr="00BA397C" w:rsidRDefault="00961843" w:rsidP="00961843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Pr="00BA397C" w:rsidRDefault="00961843" w:rsidP="00961843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961843" w:rsidRPr="00BA397C" w:rsidRDefault="00961843" w:rsidP="00961843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961843" w:rsidRDefault="00961843" w:rsidP="00961843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Default="00961843" w:rsidP="00961843">
      <w:pPr>
        <w:pStyle w:val="Nagwek"/>
        <w:jc w:val="right"/>
      </w:pPr>
      <w:r>
        <w:t>Załącznik nr 1 do umowy powierzenia przetwarzania danych osobowych</w:t>
      </w: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Default="00961843" w:rsidP="00961843">
      <w:pPr>
        <w:jc w:val="center"/>
        <w:rPr>
          <w:rFonts w:ascii="Verdana" w:hAnsi="Verdana"/>
        </w:rPr>
      </w:pPr>
    </w:p>
    <w:p w:rsidR="00961843" w:rsidRPr="00BC2393" w:rsidRDefault="00961843" w:rsidP="00961843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961843" w:rsidRPr="00C71549" w:rsidRDefault="00961843" w:rsidP="00961843">
      <w:pPr>
        <w:rPr>
          <w:rFonts w:ascii="Verdana" w:hAnsi="Verdana" w:cs="Arial"/>
          <w:spacing w:val="-6"/>
        </w:rPr>
      </w:pPr>
    </w:p>
    <w:p w:rsidR="00961843" w:rsidRDefault="00961843" w:rsidP="00961843">
      <w:pPr>
        <w:pStyle w:val="Tekstpodstawowy"/>
        <w:rPr>
          <w:rFonts w:ascii="Verdana" w:hAnsi="Verdana" w:cs="Arial"/>
          <w:spacing w:val="-6"/>
          <w:sz w:val="20"/>
        </w:rPr>
      </w:pPr>
    </w:p>
    <w:p w:rsidR="00961843" w:rsidRPr="004F2773" w:rsidRDefault="00961843" w:rsidP="00961843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961843" w:rsidRPr="004F2773" w:rsidRDefault="00961843" w:rsidP="00961843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961843" w:rsidRPr="004F2773" w:rsidRDefault="00961843" w:rsidP="00961843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961843" w:rsidRPr="004F2773" w:rsidRDefault="00961843" w:rsidP="00961843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961843" w:rsidRDefault="00961843" w:rsidP="00961843">
      <w:pPr>
        <w:pStyle w:val="Tekstpodstawowy"/>
        <w:rPr>
          <w:rFonts w:ascii="Verdana" w:hAnsi="Verdana" w:cs="Arial"/>
          <w:spacing w:val="-6"/>
          <w:sz w:val="20"/>
        </w:rPr>
      </w:pPr>
    </w:p>
    <w:p w:rsidR="00961843" w:rsidRDefault="00961843" w:rsidP="00961843">
      <w:pPr>
        <w:pStyle w:val="Tekstpodstawowy"/>
        <w:rPr>
          <w:rFonts w:ascii="Verdana" w:hAnsi="Verdana" w:cs="Arial"/>
          <w:spacing w:val="-6"/>
          <w:sz w:val="20"/>
        </w:rPr>
      </w:pPr>
    </w:p>
    <w:p w:rsidR="00961843" w:rsidRDefault="00961843" w:rsidP="00961843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961843" w:rsidRDefault="00961843" w:rsidP="00961843">
      <w:pPr>
        <w:jc w:val="both"/>
        <w:rPr>
          <w:rFonts w:ascii="Calibri" w:eastAsia="Calibri" w:hAnsi="Calibri" w:cs="Calibri"/>
        </w:rPr>
      </w:pPr>
    </w:p>
    <w:p w:rsidR="00961843" w:rsidRPr="00BC2393" w:rsidRDefault="00961843" w:rsidP="00961843">
      <w:pPr>
        <w:jc w:val="both"/>
        <w:rPr>
          <w:rFonts w:ascii="Calibri" w:eastAsia="Calibri" w:hAnsi="Calibri" w:cs="Calibri"/>
        </w:rPr>
      </w:pPr>
    </w:p>
    <w:p w:rsidR="00961843" w:rsidRPr="00BC2393" w:rsidRDefault="00961843" w:rsidP="00961843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961843" w:rsidRPr="00BC2393" w:rsidRDefault="00961843" w:rsidP="00961843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961843" w:rsidRPr="00BC2393" w:rsidRDefault="00961843" w:rsidP="00961843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961843" w:rsidRDefault="00961843" w:rsidP="00961843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961843" w:rsidRPr="0075600E" w:rsidRDefault="00961843" w:rsidP="00961843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961843" w:rsidRPr="001E160C" w:rsidRDefault="00961843" w:rsidP="00961843">
      <w:pPr>
        <w:pStyle w:val="Tekstpodstawowy"/>
        <w:rPr>
          <w:rFonts w:ascii="Verdana" w:hAnsi="Verdana" w:cs="Arial"/>
          <w:spacing w:val="-6"/>
          <w:sz w:val="20"/>
        </w:rPr>
      </w:pPr>
    </w:p>
    <w:p w:rsidR="00961843" w:rsidRPr="004C09F6" w:rsidRDefault="00961843" w:rsidP="00961843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961843" w:rsidRPr="004C09F6" w:rsidRDefault="00961843" w:rsidP="00961843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961843" w:rsidRPr="004C09F6" w:rsidRDefault="00961843" w:rsidP="00961843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961843" w:rsidRPr="004C09F6" w:rsidRDefault="00961843" w:rsidP="00961843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961843" w:rsidRPr="004C09F6" w:rsidRDefault="00961843" w:rsidP="00961843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961843" w:rsidRPr="004C09F6" w:rsidRDefault="00961843" w:rsidP="00961843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961843" w:rsidRPr="0075600E" w:rsidRDefault="00961843" w:rsidP="00961843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E49" w:rsidRDefault="00CF6E49">
      <w:r>
        <w:separator/>
      </w:r>
    </w:p>
  </w:endnote>
  <w:endnote w:type="continuationSeparator" w:id="0">
    <w:p w:rsidR="00CF6E49" w:rsidRDefault="00CF6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E49" w:rsidRDefault="00CF6E49">
      <w:r>
        <w:separator/>
      </w:r>
    </w:p>
  </w:footnote>
  <w:footnote w:type="continuationSeparator" w:id="0">
    <w:p w:rsidR="00CF6E49" w:rsidRDefault="00CF6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E49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76D1B"/>
    <w:rsid w:val="007858A8"/>
    <w:rsid w:val="00892E0C"/>
    <w:rsid w:val="008C634A"/>
    <w:rsid w:val="00961843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F6E49"/>
    <w:rsid w:val="00D15551"/>
    <w:rsid w:val="00D4458E"/>
    <w:rsid w:val="00D679EB"/>
    <w:rsid w:val="00D67DB9"/>
    <w:rsid w:val="00DA1BE1"/>
    <w:rsid w:val="00DB133F"/>
    <w:rsid w:val="00E17B33"/>
    <w:rsid w:val="00E32983"/>
    <w:rsid w:val="00E73A2C"/>
    <w:rsid w:val="00ED2BA1"/>
    <w:rsid w:val="00F16EC6"/>
    <w:rsid w:val="00F20D4C"/>
    <w:rsid w:val="00F54208"/>
    <w:rsid w:val="00F5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CBE582"/>
  <w15:chartTrackingRefBased/>
  <w15:docId w15:val="{60E94795-03CE-455C-9C7D-B6211CBA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1843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961843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961843"/>
    <w:rPr>
      <w:sz w:val="24"/>
    </w:rPr>
  </w:style>
  <w:style w:type="character" w:customStyle="1" w:styleId="AkapitzlistZnak">
    <w:name w:val="Akapit z listą Znak"/>
    <w:link w:val="Akapitzlist"/>
    <w:uiPriority w:val="34"/>
    <w:rsid w:val="00961843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961843"/>
  </w:style>
  <w:style w:type="paragraph" w:styleId="Bezodstpw">
    <w:name w:val="No Spacing"/>
    <w:uiPriority w:val="1"/>
    <w:qFormat/>
    <w:rsid w:val="00961843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961843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96184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47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7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A4298-9410-4C0F-8E99-B611BF479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2562</Words>
  <Characters>18727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2021-08-09T08:51:00Z</cp:lastPrinted>
  <dcterms:created xsi:type="dcterms:W3CDTF">2021-08-09T08:51:00Z</dcterms:created>
  <dcterms:modified xsi:type="dcterms:W3CDTF">2021-08-09T08:51:00Z</dcterms:modified>
</cp:coreProperties>
</file>