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B62" w:rsidRDefault="00C60B62" w:rsidP="00C60B62">
      <w:pPr>
        <w:tabs>
          <w:tab w:val="left" w:pos="694"/>
          <w:tab w:val="right" w:pos="9000"/>
        </w:tabs>
      </w:pPr>
      <w:r>
        <w:tab/>
      </w:r>
      <w:r>
        <w:tab/>
      </w:r>
      <w:bookmarkStart w:id="0" w:name="_GoBack"/>
      <w:bookmarkEnd w:id="0"/>
      <w:r w:rsidRPr="00302F4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6" o:title=""/>
          </v:shape>
        </w:pict>
      </w:r>
    </w:p>
    <w:p w:rsidR="00C60B62" w:rsidRDefault="00C60B62" w:rsidP="00C60B62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C60B62" w:rsidRDefault="00C60B62" w:rsidP="00C60B62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C60B62" w:rsidRDefault="00C60B62" w:rsidP="00C60B6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b/>
          <w:sz w:val="24"/>
          <w:szCs w:val="24"/>
        </w:rPr>
        <w:t>6</w:t>
      </w:r>
    </w:p>
    <w:p w:rsidR="00C60B62" w:rsidRPr="00A844AF" w:rsidRDefault="00C60B62" w:rsidP="00C60B62">
      <w:pPr>
        <w:tabs>
          <w:tab w:val="left" w:pos="694"/>
          <w:tab w:val="right" w:pos="9000"/>
        </w:tabs>
        <w:rPr>
          <w:b/>
        </w:rPr>
      </w:pPr>
    </w:p>
    <w:p w:rsidR="00C60B62" w:rsidRDefault="00C60B62" w:rsidP="00C60B6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C60B62" w:rsidRDefault="00C60B62" w:rsidP="00C60B6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C60B62" w:rsidRDefault="00C60B62" w:rsidP="00C60B62">
      <w:pPr>
        <w:tabs>
          <w:tab w:val="right" w:pos="9000"/>
        </w:tabs>
        <w:rPr>
          <w:b/>
          <w:sz w:val="32"/>
        </w:rPr>
      </w:pPr>
    </w:p>
    <w:p w:rsidR="00C60B62" w:rsidRDefault="00C60B62" w:rsidP="00C60B6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C60B62" w:rsidRDefault="00C60B62" w:rsidP="00C60B6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C60B62" w:rsidRDefault="00C60B62" w:rsidP="00C60B62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5940B6">
        <w:rPr>
          <w:b/>
        </w:rPr>
        <w:t>Usługa szkolenia z programu SOLIDWORKS dla kadry dydaktycznej AGH - Kc-zp.272-271/21</w:t>
      </w:r>
    </w:p>
    <w:p w:rsidR="00C60B62" w:rsidRDefault="00C60B62" w:rsidP="00C60B62">
      <w:pPr>
        <w:tabs>
          <w:tab w:val="left" w:pos="0"/>
        </w:tabs>
        <w:jc w:val="both"/>
        <w:rPr>
          <w:b/>
        </w:rPr>
      </w:pPr>
    </w:p>
    <w:p w:rsidR="00C60B62" w:rsidRPr="00AA36AA" w:rsidRDefault="00C60B62" w:rsidP="00C60B62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C60B62" w:rsidRPr="001D740A" w:rsidTr="00407334">
        <w:trPr>
          <w:trHeight w:val="210"/>
        </w:trPr>
        <w:tc>
          <w:tcPr>
            <w:tcW w:w="1701" w:type="dxa"/>
            <w:vAlign w:val="center"/>
          </w:tcPr>
          <w:p w:rsidR="00C60B62" w:rsidRPr="001F3612" w:rsidRDefault="00C60B62" w:rsidP="0040733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C60B62" w:rsidRPr="00760791" w:rsidRDefault="00C60B62" w:rsidP="004073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C60B62" w:rsidRPr="001F3612" w:rsidRDefault="00C60B62" w:rsidP="0040733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C60B62" w:rsidRPr="00DF3D15" w:rsidTr="00407334">
        <w:trPr>
          <w:trHeight w:val="1286"/>
        </w:trPr>
        <w:tc>
          <w:tcPr>
            <w:tcW w:w="1701" w:type="dxa"/>
          </w:tcPr>
          <w:p w:rsidR="00C60B62" w:rsidRPr="00DF3D15" w:rsidRDefault="00C60B62" w:rsidP="004073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C60B62" w:rsidRPr="00431178" w:rsidRDefault="00C60B62" w:rsidP="00407334">
            <w:pPr>
              <w:tabs>
                <w:tab w:val="left" w:pos="0"/>
              </w:tabs>
              <w:jc w:val="both"/>
            </w:pPr>
            <w:r>
              <w:rPr>
                <w:lang w:eastAsia="zh-CN"/>
              </w:rPr>
              <w:t>P</w:t>
            </w:r>
            <w:r w:rsidRPr="00E77354">
              <w:rPr>
                <w:lang w:eastAsia="zh-CN"/>
              </w:rPr>
              <w:t xml:space="preserve">osiada doświadczenie w </w:t>
            </w:r>
            <w:r>
              <w:rPr>
                <w:lang w:eastAsia="zh-CN"/>
              </w:rPr>
              <w:t xml:space="preserve">przeprowadzeniu </w:t>
            </w:r>
            <w:r w:rsidRPr="005940B6">
              <w:rPr>
                <w:highlight w:val="yellow"/>
                <w:lang w:eastAsia="zh-CN"/>
              </w:rPr>
              <w:t>……. (wskazać ilość szkoleń)</w:t>
            </w:r>
            <w:r>
              <w:rPr>
                <w:lang w:eastAsia="zh-CN"/>
              </w:rPr>
              <w:t xml:space="preserve"> szkoleń z oprogramowania </w:t>
            </w:r>
            <w:proofErr w:type="spellStart"/>
            <w:r>
              <w:rPr>
                <w:lang w:eastAsia="zh-CN"/>
              </w:rPr>
              <w:t>Solidworks</w:t>
            </w:r>
            <w:proofErr w:type="spellEnd"/>
            <w:r>
              <w:rPr>
                <w:lang w:eastAsia="zh-CN"/>
              </w:rPr>
              <w:t>.</w:t>
            </w:r>
          </w:p>
          <w:p w:rsidR="00C60B62" w:rsidRPr="00431178" w:rsidRDefault="00C60B62" w:rsidP="00407334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C60B62" w:rsidRPr="00B26774" w:rsidRDefault="00C60B62" w:rsidP="004073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C60B62" w:rsidRDefault="00C60B62" w:rsidP="004073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C60B62" w:rsidRPr="00B26774" w:rsidRDefault="00C60B62" w:rsidP="00407334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C60B62" w:rsidRDefault="00C60B62" w:rsidP="00C60B62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:rsidR="00C60B62" w:rsidRDefault="00C60B62" w:rsidP="00C60B62">
      <w:pPr>
        <w:spacing w:line="360" w:lineRule="auto"/>
        <w:jc w:val="both"/>
      </w:pPr>
    </w:p>
    <w:p w:rsidR="00C60B62" w:rsidRDefault="00C60B62" w:rsidP="00C60B62">
      <w:pPr>
        <w:spacing w:line="360" w:lineRule="auto"/>
        <w:jc w:val="both"/>
      </w:pPr>
    </w:p>
    <w:p w:rsidR="00C60B62" w:rsidRDefault="00C60B62" w:rsidP="00C60B62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C60B62" w:rsidRDefault="00C60B62" w:rsidP="00C60B62">
      <w:pPr>
        <w:rPr>
          <w:sz w:val="16"/>
          <w:szCs w:val="16"/>
        </w:rPr>
      </w:pPr>
    </w:p>
    <w:p w:rsidR="00C60B62" w:rsidRDefault="00C60B62" w:rsidP="00C60B62">
      <w:pPr>
        <w:rPr>
          <w:sz w:val="16"/>
          <w:szCs w:val="16"/>
        </w:rPr>
      </w:pPr>
    </w:p>
    <w:p w:rsidR="00C60B62" w:rsidRPr="00AA36AA" w:rsidRDefault="00C60B62" w:rsidP="00C60B62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C60B62" w:rsidRPr="00AA36AA" w:rsidRDefault="00C60B62" w:rsidP="00C60B62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C60B62" w:rsidRPr="00895426" w:rsidRDefault="00C60B62" w:rsidP="00C60B62"/>
    <w:p w:rsidR="00C60B62" w:rsidRPr="00E77354" w:rsidRDefault="00C60B62" w:rsidP="00C60B62"/>
    <w:p w:rsidR="00C60B62" w:rsidRPr="00A844AF" w:rsidRDefault="00C60B62" w:rsidP="00C60B62"/>
    <w:p w:rsidR="00C60B62" w:rsidRPr="00987E4B" w:rsidRDefault="00C60B62" w:rsidP="00C60B62"/>
    <w:p w:rsidR="00F55B12" w:rsidRPr="00C60B62" w:rsidRDefault="00F55B12" w:rsidP="00C60B62"/>
    <w:sectPr w:rsidR="00F55B12" w:rsidRPr="00C60B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1A6" w:rsidRDefault="00B461A6">
      <w:r>
        <w:separator/>
      </w:r>
    </w:p>
  </w:endnote>
  <w:endnote w:type="continuationSeparator" w:id="0">
    <w:p w:rsidR="00B461A6" w:rsidRDefault="00B4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15C" w:rsidRDefault="004E11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15C" w:rsidRDefault="004E11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15C" w:rsidRDefault="004E11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1A6" w:rsidRDefault="00B461A6">
      <w:r>
        <w:separator/>
      </w:r>
    </w:p>
  </w:footnote>
  <w:footnote w:type="continuationSeparator" w:id="0">
    <w:p w:rsidR="00B461A6" w:rsidRDefault="00B461A6">
      <w:r>
        <w:continuationSeparator/>
      </w:r>
    </w:p>
  </w:footnote>
  <w:footnote w:id="1">
    <w:p w:rsidR="00C60B62" w:rsidRPr="00E60B5C" w:rsidRDefault="00C60B62" w:rsidP="00C60B6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15C" w:rsidRDefault="004E1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15C" w:rsidRDefault="004E11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1A6"/>
    <w:rsid w:val="002328A0"/>
    <w:rsid w:val="002A7F51"/>
    <w:rsid w:val="004E115C"/>
    <w:rsid w:val="00527F15"/>
    <w:rsid w:val="008539D0"/>
    <w:rsid w:val="008E4A55"/>
    <w:rsid w:val="008E66F9"/>
    <w:rsid w:val="009E4F5D"/>
    <w:rsid w:val="00B33027"/>
    <w:rsid w:val="00B461A6"/>
    <w:rsid w:val="00C303B2"/>
    <w:rsid w:val="00C60B6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4359CBBD"/>
  <w15:chartTrackingRefBased/>
  <w15:docId w15:val="{95AD614C-4BCF-40CD-8732-BA0E25534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0B6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E11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115C"/>
  </w:style>
  <w:style w:type="paragraph" w:styleId="Tekstprzypisudolnego">
    <w:name w:val="footnote text"/>
    <w:basedOn w:val="Normalny"/>
    <w:link w:val="TekstprzypisudolnegoZnak"/>
    <w:semiHidden/>
    <w:rsid w:val="00C60B6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60B62"/>
  </w:style>
  <w:style w:type="character" w:styleId="Odwoanieprzypisudolnego">
    <w:name w:val="footnote reference"/>
    <w:semiHidden/>
    <w:rsid w:val="00C60B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2021-07-14T11:39:00Z</dcterms:created>
  <dcterms:modified xsi:type="dcterms:W3CDTF">2021-07-14T11:39:00Z</dcterms:modified>
</cp:coreProperties>
</file>