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3B1B" w:rsidRPr="003D6231" w:rsidRDefault="00AF4DEA" w:rsidP="00AF4DEA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bookmarkStart w:id="0" w:name="_GoBack"/>
      <w:r w:rsidRPr="00302F4F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31" type="#_x0000_t75" style="width:434.25pt;height:39.75pt;visibility:visible;mso-wrap-style:square" filled="t">
            <v:imagedata r:id="rId6" o:title=""/>
          </v:shape>
        </w:pict>
      </w:r>
      <w:bookmarkEnd w:id="0"/>
    </w:p>
    <w:p w:rsidR="00DB3B1B" w:rsidRDefault="00DB3B1B" w:rsidP="00DB3B1B">
      <w:pPr>
        <w:jc w:val="right"/>
        <w:rPr>
          <w:b/>
          <w:sz w:val="24"/>
          <w:szCs w:val="24"/>
        </w:rPr>
      </w:pPr>
    </w:p>
    <w:p w:rsidR="00DB3B1B" w:rsidRDefault="00DB3B1B" w:rsidP="00DB3B1B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DB3B1B" w:rsidRDefault="00DB3B1B" w:rsidP="00DB3B1B"/>
    <w:p w:rsidR="00DB3B1B" w:rsidRDefault="00DB3B1B" w:rsidP="00DB3B1B"/>
    <w:p w:rsidR="00DB3B1B" w:rsidRDefault="00DB3B1B" w:rsidP="00DB3B1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DB3B1B" w:rsidRDefault="00DB3B1B" w:rsidP="00DB3B1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B3B1B" w:rsidRDefault="00DB3B1B" w:rsidP="00DB3B1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B3B1B" w:rsidRDefault="00DB3B1B" w:rsidP="00DB3B1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B3B1B" w:rsidRPr="006B0554" w:rsidRDefault="00DB3B1B" w:rsidP="00DB3B1B">
      <w:pPr>
        <w:tabs>
          <w:tab w:val="left" w:pos="0"/>
        </w:tabs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Pr="006D2449">
        <w:rPr>
          <w:b/>
          <w:sz w:val="22"/>
          <w:szCs w:val="22"/>
        </w:rPr>
        <w:t>Usługa szkolenia z programu SOLIDWORKS dla kadry dydaktycznej AGH - Kc-zp.272-271/21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DB3B1B" w:rsidTr="00407334">
        <w:trPr>
          <w:cantSplit/>
          <w:trHeight w:val="782"/>
        </w:trPr>
        <w:tc>
          <w:tcPr>
            <w:tcW w:w="633" w:type="dxa"/>
            <w:vAlign w:val="center"/>
          </w:tcPr>
          <w:p w:rsidR="00DB3B1B" w:rsidRDefault="00DB3B1B" w:rsidP="00407334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443" w:type="dxa"/>
            <w:vAlign w:val="center"/>
          </w:tcPr>
          <w:p w:rsidR="00DB3B1B" w:rsidRDefault="00DB3B1B" w:rsidP="0040733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:rsidR="00DB3B1B" w:rsidRDefault="00DB3B1B" w:rsidP="0040733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:rsidR="00DB3B1B" w:rsidRDefault="00DB3B1B" w:rsidP="0040733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DB3B1B" w:rsidRDefault="00DB3B1B" w:rsidP="0040733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DB3B1B" w:rsidTr="00407334">
        <w:trPr>
          <w:cantSplit/>
          <w:trHeight w:hRule="exact" w:val="281"/>
        </w:trPr>
        <w:tc>
          <w:tcPr>
            <w:tcW w:w="633" w:type="dxa"/>
            <w:vAlign w:val="center"/>
          </w:tcPr>
          <w:p w:rsidR="00DB3B1B" w:rsidRDefault="00DB3B1B" w:rsidP="00407334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:rsidR="00DB3B1B" w:rsidRDefault="00DB3B1B" w:rsidP="00407334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DB3B1B" w:rsidRDefault="00DB3B1B" w:rsidP="00407334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:rsidR="00DB3B1B" w:rsidRDefault="00DB3B1B" w:rsidP="00407334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DB3B1B" w:rsidTr="00407334">
        <w:trPr>
          <w:cantSplit/>
          <w:trHeight w:val="921"/>
        </w:trPr>
        <w:tc>
          <w:tcPr>
            <w:tcW w:w="633" w:type="dxa"/>
          </w:tcPr>
          <w:p w:rsidR="00DB3B1B" w:rsidRDefault="00DB3B1B" w:rsidP="0040733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DB3B1B" w:rsidRDefault="00DB3B1B" w:rsidP="0040733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DB3B1B" w:rsidRDefault="00DB3B1B" w:rsidP="0040733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DB3B1B" w:rsidRDefault="00DB3B1B" w:rsidP="0040733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B3B1B" w:rsidTr="00407334">
        <w:trPr>
          <w:cantSplit/>
          <w:trHeight w:val="870"/>
        </w:trPr>
        <w:tc>
          <w:tcPr>
            <w:tcW w:w="633" w:type="dxa"/>
          </w:tcPr>
          <w:p w:rsidR="00DB3B1B" w:rsidRDefault="00DB3B1B" w:rsidP="0040733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DB3B1B" w:rsidRDefault="00DB3B1B" w:rsidP="0040733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DB3B1B" w:rsidRDefault="00DB3B1B" w:rsidP="0040733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DB3B1B" w:rsidRDefault="00DB3B1B" w:rsidP="0040733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DB3B1B" w:rsidRDefault="00DB3B1B" w:rsidP="00DB3B1B">
      <w:pPr>
        <w:spacing w:line="360" w:lineRule="auto"/>
        <w:jc w:val="both"/>
        <w:rPr>
          <w:b/>
        </w:rPr>
      </w:pPr>
    </w:p>
    <w:p w:rsidR="00DB3B1B" w:rsidRPr="00BB5634" w:rsidRDefault="00DB3B1B" w:rsidP="00DB3B1B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DB3B1B" w:rsidRDefault="00DB3B1B" w:rsidP="00DB3B1B">
      <w:pPr>
        <w:spacing w:line="360" w:lineRule="auto"/>
        <w:jc w:val="both"/>
      </w:pPr>
    </w:p>
    <w:p w:rsidR="00DB3B1B" w:rsidRDefault="00DB3B1B" w:rsidP="00DB3B1B">
      <w:pPr>
        <w:spacing w:line="360" w:lineRule="auto"/>
        <w:jc w:val="both"/>
      </w:pPr>
    </w:p>
    <w:p w:rsidR="00DB3B1B" w:rsidRDefault="00DB3B1B" w:rsidP="00DB3B1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DB3B1B" w:rsidRPr="005D139C" w:rsidRDefault="00DB3B1B" w:rsidP="00DB3B1B"/>
    <w:p w:rsidR="00DB3B1B" w:rsidRPr="007F6A49" w:rsidRDefault="00DB3B1B" w:rsidP="00DB3B1B"/>
    <w:p w:rsidR="00DB3B1B" w:rsidRPr="001E243C" w:rsidRDefault="00DB3B1B" w:rsidP="00DB3B1B"/>
    <w:p w:rsidR="00DB3B1B" w:rsidRPr="00FC0C79" w:rsidRDefault="00DB3B1B" w:rsidP="00DB3B1B"/>
    <w:p w:rsidR="00DB3B1B" w:rsidRPr="00E40A3C" w:rsidRDefault="00DB3B1B" w:rsidP="00DB3B1B"/>
    <w:p w:rsidR="00F213FB" w:rsidRPr="00DB3B1B" w:rsidRDefault="00F213FB" w:rsidP="00DB3B1B"/>
    <w:sectPr w:rsidR="00F213FB" w:rsidRPr="00DB3B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7287" w:rsidRDefault="00067287">
      <w:r>
        <w:separator/>
      </w:r>
    </w:p>
  </w:endnote>
  <w:endnote w:type="continuationSeparator" w:id="0">
    <w:p w:rsidR="00067287" w:rsidRDefault="00067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581" w:rsidRDefault="005C75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581" w:rsidRDefault="005C758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581" w:rsidRDefault="005C75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7287" w:rsidRDefault="00067287">
      <w:r>
        <w:separator/>
      </w:r>
    </w:p>
  </w:footnote>
  <w:footnote w:type="continuationSeparator" w:id="0">
    <w:p w:rsidR="00067287" w:rsidRDefault="00067287">
      <w:r>
        <w:continuationSeparator/>
      </w:r>
    </w:p>
  </w:footnote>
  <w:footnote w:id="1">
    <w:p w:rsidR="00DB3B1B" w:rsidRDefault="00DB3B1B" w:rsidP="00DB3B1B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581" w:rsidRDefault="005C75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581" w:rsidRDefault="005C75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7287"/>
    <w:rsid w:val="00067287"/>
    <w:rsid w:val="00082E0F"/>
    <w:rsid w:val="00210E8E"/>
    <w:rsid w:val="00276C10"/>
    <w:rsid w:val="005C7581"/>
    <w:rsid w:val="00702A72"/>
    <w:rsid w:val="00AF4DEA"/>
    <w:rsid w:val="00C049BA"/>
    <w:rsid w:val="00C254C7"/>
    <w:rsid w:val="00C34B2E"/>
    <w:rsid w:val="00D11BC3"/>
    <w:rsid w:val="00DB3B1B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3E2A493A"/>
  <w15:chartTrackingRefBased/>
  <w15:docId w15:val="{0995C3CE-4666-4780-92E8-F7B0DACEB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B3B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C7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7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B3B1B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B3B1B"/>
  </w:style>
  <w:style w:type="character" w:styleId="Odwoanieprzypisudolnego">
    <w:name w:val="footnote reference"/>
    <w:uiPriority w:val="99"/>
    <w:semiHidden/>
    <w:unhideWhenUsed/>
    <w:rsid w:val="00DB3B1B"/>
    <w:rPr>
      <w:vertAlign w:val="superscript"/>
    </w:rPr>
  </w:style>
  <w:style w:type="paragraph" w:customStyle="1" w:styleId="Gwka">
    <w:name w:val="Główka"/>
    <w:basedOn w:val="Normalny"/>
    <w:rsid w:val="00DB3B1B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2021-07-14T11:39:00Z</dcterms:created>
  <dcterms:modified xsi:type="dcterms:W3CDTF">2021-07-14T11:39:00Z</dcterms:modified>
</cp:coreProperties>
</file>