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6009" w:rsidRPr="003D6231" w:rsidRDefault="0045598F" w:rsidP="00B5600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25" type="#_x0000_t75" style="width:434.25pt;height:39.75pt;visibility:visible;mso-wrap-style:square" filled="t">
            <v:imagedata r:id="rId8" o:title=""/>
          </v:shape>
        </w:pict>
      </w:r>
    </w:p>
    <w:p w:rsidR="00B56009" w:rsidRPr="00240E71" w:rsidRDefault="00B56009" w:rsidP="00B56009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B56009" w:rsidRDefault="00B56009" w:rsidP="00B56009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B56009" w:rsidRPr="0022732C" w:rsidRDefault="00B56009" w:rsidP="00B56009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B56009" w:rsidRDefault="00B56009" w:rsidP="00B5600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B56009" w:rsidRPr="00FA50AF" w:rsidRDefault="00B56009" w:rsidP="00B5600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:rsidR="00B56009" w:rsidRPr="00FA50AF" w:rsidRDefault="00B56009" w:rsidP="00B56009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B56009" w:rsidRPr="00FA50AF" w:rsidRDefault="00B56009" w:rsidP="00B56009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:rsidR="00B56009" w:rsidRPr="0022732C" w:rsidRDefault="00B56009" w:rsidP="00B56009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:rsidR="00B56009" w:rsidRPr="0022732C" w:rsidRDefault="00B56009" w:rsidP="00B5600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B56009" w:rsidRPr="0022732C" w:rsidRDefault="00B56009" w:rsidP="00B5600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B56009" w:rsidRPr="0022732C" w:rsidRDefault="00B56009" w:rsidP="00B5600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B56009" w:rsidRPr="0022732C" w:rsidRDefault="00B56009" w:rsidP="00B5600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B56009" w:rsidRPr="0022732C" w:rsidRDefault="00B56009" w:rsidP="00B5600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B56009" w:rsidRDefault="00B56009" w:rsidP="00B56009">
      <w:pPr>
        <w:spacing w:line="360" w:lineRule="auto"/>
      </w:pPr>
      <w:r>
        <w:t>Do: Nazwa i siedziba Zamawiającego:</w:t>
      </w:r>
    </w:p>
    <w:p w:rsidR="00B56009" w:rsidRPr="00BB605B" w:rsidRDefault="00B56009" w:rsidP="00B56009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>
        <w:rPr>
          <w:b/>
        </w:rPr>
        <w:t>–</w:t>
      </w:r>
      <w:r w:rsidRPr="008F12C9">
        <w:rPr>
          <w:b/>
        </w:rPr>
        <w:t xml:space="preserve"> Hutnicza</w:t>
      </w:r>
      <w:r>
        <w:rPr>
          <w:b/>
        </w:rPr>
        <w:t xml:space="preserve"> </w:t>
      </w:r>
      <w:r w:rsidRPr="008F12C9">
        <w:rPr>
          <w:b/>
        </w:rPr>
        <w:t>im. Stanisława Staszica w Krakowie</w:t>
      </w:r>
      <w:r>
        <w:rPr>
          <w:b/>
        </w:rPr>
        <w:t xml:space="preserve">, </w:t>
      </w:r>
      <w:r w:rsidRPr="008F12C9">
        <w:rPr>
          <w:b/>
        </w:rPr>
        <w:t>Dział Zamówień Publicznych</w:t>
      </w:r>
      <w:r>
        <w:rPr>
          <w:b/>
        </w:rPr>
        <w:t xml:space="preserve">,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>
        <w:rPr>
          <w:b/>
        </w:rPr>
        <w:t xml:space="preserve">,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:rsidR="00B56009" w:rsidRPr="00BB605B" w:rsidRDefault="00B56009" w:rsidP="00B56009">
      <w:pPr>
        <w:widowControl w:val="0"/>
        <w:ind w:right="1"/>
        <w:jc w:val="both"/>
      </w:pPr>
      <w:r w:rsidRPr="00BB605B">
        <w:t xml:space="preserve">W odpowiedzi na ogłoszenie o zamówieniu dotyczące przetargu nieograniczonego, którego przedmiotem jest </w:t>
      </w:r>
      <w:r w:rsidRPr="000D6057">
        <w:rPr>
          <w:b/>
          <w:bCs/>
          <w:iCs/>
        </w:rPr>
        <w:t xml:space="preserve">usługa </w:t>
      </w:r>
      <w:r w:rsidRPr="00A17109">
        <w:rPr>
          <w:b/>
          <w:bCs/>
          <w:iCs/>
        </w:rPr>
        <w:t>szkolenia z programu SOLIDWORKS dla kadry dydaktycznej AGH - Kc-zp.272-271/21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Zamawiającego, składamy ofertę na wykonanie przedmiotu zamówienia zgodnie z treścią SWZ</w:t>
      </w:r>
      <w:r w:rsidRPr="00BB605B">
        <w:t>.</w:t>
      </w:r>
    </w:p>
    <w:tbl>
      <w:tblPr>
        <w:tblW w:w="77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0"/>
        <w:gridCol w:w="5292"/>
      </w:tblGrid>
      <w:tr w:rsidR="00B56009" w:rsidRPr="00E105B5" w:rsidTr="00407334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009" w:rsidRPr="00E105B5" w:rsidRDefault="00B56009" w:rsidP="00407334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za całość przedmiotu zamówienia</w:t>
            </w:r>
          </w:p>
          <w:p w:rsidR="00B56009" w:rsidRPr="00E105B5" w:rsidRDefault="00B56009" w:rsidP="00407334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009" w:rsidRPr="00E105B5" w:rsidRDefault="00B56009" w:rsidP="00407334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B56009" w:rsidRPr="00E105B5" w:rsidTr="00407334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009" w:rsidRPr="00E105B5" w:rsidRDefault="00B56009" w:rsidP="00407334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za całość przedmiotu zamówienia słownie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009" w:rsidRPr="00E105B5" w:rsidRDefault="00B56009" w:rsidP="00407334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45598F" w:rsidRPr="00E105B5" w:rsidTr="00407334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98F" w:rsidRPr="00E105B5" w:rsidRDefault="0045598F" w:rsidP="00407334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za </w:t>
            </w:r>
            <w:r>
              <w:rPr>
                <w:b/>
                <w:sz w:val="20"/>
                <w:szCs w:val="20"/>
              </w:rPr>
              <w:t>szkolenie 1 osoby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98F" w:rsidRPr="00E105B5" w:rsidRDefault="0045598F" w:rsidP="00407334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B56009" w:rsidRPr="00E105B5" w:rsidTr="00407334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009" w:rsidRPr="00991409" w:rsidRDefault="00B56009" w:rsidP="00407334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Termin realizacji umowy</w:t>
            </w:r>
            <w:r w:rsidRPr="00991409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009" w:rsidRPr="00536FC5" w:rsidRDefault="00B56009" w:rsidP="00407334">
            <w:pPr>
              <w:rPr>
                <w:color w:val="FF0000"/>
                <w:sz w:val="20"/>
                <w:szCs w:val="20"/>
              </w:rPr>
            </w:pPr>
            <w:r w:rsidRPr="00536FC5">
              <w:rPr>
                <w:color w:val="FF0000"/>
                <w:sz w:val="20"/>
                <w:szCs w:val="20"/>
              </w:rPr>
              <w:t xml:space="preserve">do </w:t>
            </w:r>
            <w:r>
              <w:rPr>
                <w:color w:val="FF0000"/>
                <w:sz w:val="20"/>
                <w:szCs w:val="20"/>
              </w:rPr>
              <w:t>7</w:t>
            </w:r>
            <w:r w:rsidRPr="00536FC5">
              <w:rPr>
                <w:color w:val="FF0000"/>
                <w:sz w:val="20"/>
                <w:szCs w:val="20"/>
              </w:rPr>
              <w:t xml:space="preserve"> miesięcy od daty podpisania umowy </w:t>
            </w:r>
          </w:p>
        </w:tc>
      </w:tr>
      <w:tr w:rsidR="00B56009" w:rsidRPr="00E105B5" w:rsidTr="00407334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009" w:rsidRPr="00991409" w:rsidRDefault="00B56009" w:rsidP="00407334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:rsidR="00B56009" w:rsidRPr="00991409" w:rsidRDefault="00B56009" w:rsidP="00407334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Termin płatności</w:t>
            </w:r>
            <w:r w:rsidRPr="00991409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009" w:rsidRPr="00A443E5" w:rsidRDefault="00B56009" w:rsidP="00407334">
            <w:pPr>
              <w:tabs>
                <w:tab w:val="right" w:pos="9000"/>
              </w:tabs>
              <w:rPr>
                <w:color w:val="FF0000"/>
                <w:sz w:val="20"/>
                <w:szCs w:val="20"/>
              </w:rPr>
            </w:pPr>
            <w:r w:rsidRPr="00A443E5">
              <w:rPr>
                <w:color w:val="FF0000"/>
                <w:sz w:val="20"/>
                <w:szCs w:val="20"/>
              </w:rPr>
              <w:t xml:space="preserve">Po </w:t>
            </w:r>
            <w:r>
              <w:rPr>
                <w:color w:val="FF0000"/>
                <w:sz w:val="20"/>
                <w:szCs w:val="20"/>
              </w:rPr>
              <w:t>zrealizowaniu przedmiotu zamówienia</w:t>
            </w:r>
            <w:r w:rsidRPr="00A443E5">
              <w:rPr>
                <w:color w:val="FF0000"/>
                <w:sz w:val="20"/>
                <w:szCs w:val="20"/>
              </w:rPr>
              <w:t>, przelewem w terminie do 21 dni od daty otrzymania faktury przez Zamawiającego na rachunek Wykonawcy umieszczony na dzień zlecenia przelewu w wykazie podmiotów, o których mowa w art. 96b ust. 1) Ustawy o podatku od towarów i usług.</w:t>
            </w:r>
          </w:p>
        </w:tc>
      </w:tr>
      <w:tr w:rsidR="00B56009" w:rsidRPr="00E105B5" w:rsidTr="00407334">
        <w:trPr>
          <w:trHeight w:val="1119"/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009" w:rsidRPr="00991409" w:rsidRDefault="00B56009" w:rsidP="00407334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:rsidR="00B56009" w:rsidRPr="00991409" w:rsidRDefault="00B56009" w:rsidP="00407334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009" w:rsidRPr="00E105B5" w:rsidRDefault="00B56009" w:rsidP="00407334">
            <w:pPr>
              <w:widowControl w:val="0"/>
              <w:jc w:val="both"/>
              <w:rPr>
                <w:b/>
                <w:i/>
                <w:sz w:val="20"/>
                <w:szCs w:val="20"/>
              </w:rPr>
            </w:pPr>
            <w:r w:rsidRPr="00E105B5">
              <w:rPr>
                <w:i/>
                <w:sz w:val="20"/>
                <w:szCs w:val="20"/>
                <w:vertAlign w:val="superscript"/>
              </w:rPr>
              <w:t>1</w:t>
            </w:r>
            <w:r w:rsidRPr="00E105B5">
              <w:rPr>
                <w:i/>
                <w:sz w:val="20"/>
                <w:szCs w:val="20"/>
              </w:rPr>
              <w:t>Usługa szkolenia podlega zwolnieniu z podatku VAT na podstawie § 3 ust. 1 pkt 14 rozporządzenia Ministra Finansów z dnia 20 grudnia 2013 r. w sprawie zwolnień od podatku od towarów i usług oraz warunków stosowania tych zwolnień (</w:t>
            </w:r>
            <w:proofErr w:type="spellStart"/>
            <w:r w:rsidRPr="00E105B5">
              <w:rPr>
                <w:i/>
                <w:sz w:val="20"/>
                <w:szCs w:val="20"/>
              </w:rPr>
              <w:t>t.j</w:t>
            </w:r>
            <w:proofErr w:type="spellEnd"/>
            <w:r w:rsidRPr="00E105B5">
              <w:rPr>
                <w:i/>
                <w:sz w:val="20"/>
                <w:szCs w:val="20"/>
              </w:rPr>
              <w:t>. Dz. U. 2018.701 j.t.)</w:t>
            </w:r>
          </w:p>
        </w:tc>
      </w:tr>
    </w:tbl>
    <w:p w:rsidR="0045598F" w:rsidRDefault="0045598F" w:rsidP="00B56009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:rsidR="0045598F" w:rsidRDefault="0045598F" w:rsidP="00B56009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:rsidR="00B56009" w:rsidRPr="00327CC7" w:rsidRDefault="00B56009" w:rsidP="00B56009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327CC7">
        <w:rPr>
          <w:b/>
          <w:sz w:val="22"/>
          <w:szCs w:val="22"/>
          <w:u w:val="single"/>
        </w:rPr>
        <w:lastRenderedPageBreak/>
        <w:t>Dodatkowe kryterium oceny ofert:</w:t>
      </w:r>
    </w:p>
    <w:p w:rsidR="00B56009" w:rsidRDefault="00B56009" w:rsidP="00B56009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Osoba odpowiedzialna za realizację zamówienia </w:t>
      </w:r>
      <w:proofErr w:type="spellStart"/>
      <w:r>
        <w:rPr>
          <w:sz w:val="22"/>
          <w:szCs w:val="22"/>
        </w:rPr>
        <w:t>tj</w:t>
      </w:r>
      <w:proofErr w:type="spellEnd"/>
      <w:r>
        <w:rPr>
          <w:sz w:val="22"/>
          <w:szCs w:val="22"/>
        </w:rPr>
        <w:t xml:space="preserve"> </w:t>
      </w:r>
      <w:r w:rsidRPr="00A17109">
        <w:rPr>
          <w:sz w:val="22"/>
          <w:szCs w:val="22"/>
          <w:highlight w:val="yellow"/>
        </w:rPr>
        <w:t>…………………….</w:t>
      </w:r>
      <w:r>
        <w:rPr>
          <w:sz w:val="22"/>
          <w:szCs w:val="22"/>
        </w:rPr>
        <w:t xml:space="preserve"> (imię i nazwisko) przeprowadziła </w:t>
      </w:r>
      <w:r w:rsidRPr="00A17109">
        <w:rPr>
          <w:sz w:val="22"/>
          <w:szCs w:val="22"/>
          <w:highlight w:val="yellow"/>
        </w:rPr>
        <w:t>………..</w:t>
      </w:r>
      <w:r>
        <w:rPr>
          <w:sz w:val="22"/>
          <w:szCs w:val="22"/>
        </w:rPr>
        <w:t xml:space="preserve"> (należy podać ilość) </w:t>
      </w:r>
      <w:r w:rsidRPr="00A17109">
        <w:rPr>
          <w:sz w:val="22"/>
          <w:szCs w:val="22"/>
        </w:rPr>
        <w:t xml:space="preserve">szkoleń z oprogramowania </w:t>
      </w:r>
      <w:proofErr w:type="spellStart"/>
      <w:r w:rsidRPr="00A17109">
        <w:rPr>
          <w:sz w:val="22"/>
          <w:szCs w:val="22"/>
        </w:rPr>
        <w:t>Solidworks</w:t>
      </w:r>
      <w:proofErr w:type="spellEnd"/>
      <w:r w:rsidRPr="00A17109">
        <w:rPr>
          <w:sz w:val="22"/>
          <w:szCs w:val="22"/>
        </w:rPr>
        <w:t>;</w:t>
      </w:r>
    </w:p>
    <w:p w:rsidR="00B56009" w:rsidRDefault="00B56009" w:rsidP="00B56009">
      <w:pPr>
        <w:rPr>
          <w:b/>
          <w:sz w:val="22"/>
          <w:szCs w:val="22"/>
          <w:u w:val="single"/>
        </w:rPr>
      </w:pPr>
    </w:p>
    <w:p w:rsidR="00B56009" w:rsidRDefault="00B56009" w:rsidP="00B56009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:rsidR="00B56009" w:rsidRPr="00344D98" w:rsidRDefault="00B56009" w:rsidP="00B56009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>
        <w:rPr>
          <w:sz w:val="22"/>
          <w:szCs w:val="22"/>
          <w:lang w:eastAsia="ar-SA"/>
        </w:rPr>
        <w:t>okres wskazany w SWZ</w:t>
      </w:r>
      <w:r w:rsidRPr="00344D98">
        <w:rPr>
          <w:sz w:val="22"/>
          <w:szCs w:val="22"/>
          <w:lang w:eastAsia="ar-SA"/>
        </w:rPr>
        <w:t>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:rsidR="00B56009" w:rsidRPr="000D6057" w:rsidRDefault="00B56009" w:rsidP="00B5600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:rsidR="00B56009" w:rsidRDefault="00B56009" w:rsidP="00B56009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RODO*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postępowaniu.* * </w:t>
      </w:r>
    </w:p>
    <w:p w:rsidR="00B56009" w:rsidRPr="001973F4" w:rsidRDefault="00B56009" w:rsidP="00B5600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:rsidR="00B56009" w:rsidRPr="001973F4" w:rsidRDefault="00B56009" w:rsidP="00B56009">
      <w:pPr>
        <w:ind w:left="360"/>
        <w:jc w:val="both"/>
        <w:rPr>
          <w:i/>
          <w:sz w:val="22"/>
          <w:szCs w:val="22"/>
        </w:rPr>
      </w:pPr>
      <w:r w:rsidRPr="001973F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56009" w:rsidRDefault="00B56009" w:rsidP="00B5600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:rsidR="00B56009" w:rsidRPr="001D671E" w:rsidRDefault="00B56009" w:rsidP="00B5600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 powierzyć realizację następujących części zamówien</w:t>
      </w:r>
      <w:r w:rsidRPr="001D671E">
        <w:rPr>
          <w:sz w:val="22"/>
          <w:szCs w:val="22"/>
        </w:rPr>
        <w:t>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56009" w:rsidRPr="00FE545C" w:rsidTr="0040733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009" w:rsidRPr="00FE545C" w:rsidRDefault="00B56009" w:rsidP="0040733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009" w:rsidRPr="00FE545C" w:rsidRDefault="00B56009" w:rsidP="0040733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B56009" w:rsidRPr="00FE545C" w:rsidRDefault="00B56009" w:rsidP="0040733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56009" w:rsidRPr="00FE545C" w:rsidRDefault="00B56009" w:rsidP="0040733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B56009" w:rsidRPr="00FE545C" w:rsidTr="0040733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6009" w:rsidRPr="00FE545C" w:rsidRDefault="00B56009" w:rsidP="0040733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6009" w:rsidRPr="00FE545C" w:rsidRDefault="00B56009" w:rsidP="0040733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6009" w:rsidRPr="00FE545C" w:rsidRDefault="00B56009" w:rsidP="0040733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B56009" w:rsidRPr="00FE545C" w:rsidTr="00407334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6009" w:rsidRPr="00FE545C" w:rsidRDefault="00B56009" w:rsidP="0040733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6009" w:rsidRPr="00FE545C" w:rsidRDefault="00B56009" w:rsidP="0040733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6009" w:rsidRPr="00FE545C" w:rsidRDefault="00B56009" w:rsidP="0040733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B56009" w:rsidRPr="00A67735" w:rsidRDefault="00B56009" w:rsidP="00B56009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:rsidR="00B56009" w:rsidRPr="00A67735" w:rsidRDefault="00B56009" w:rsidP="00B56009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:rsidR="00B56009" w:rsidRPr="00A67735" w:rsidRDefault="00B56009" w:rsidP="00B5600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B56009" w:rsidRPr="00A67735" w:rsidRDefault="00B56009" w:rsidP="00B5600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:rsidR="00B56009" w:rsidRPr="00A67735" w:rsidRDefault="00B56009" w:rsidP="00B5600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B56009" w:rsidRPr="00A67735" w:rsidRDefault="00B56009" w:rsidP="00B5600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:rsidR="00B56009" w:rsidRPr="00A67735" w:rsidRDefault="00B56009" w:rsidP="00B5600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B56009" w:rsidRPr="00A67735" w:rsidRDefault="00B56009" w:rsidP="00B56009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:rsidR="00B56009" w:rsidRPr="00C34D4B" w:rsidRDefault="00B56009" w:rsidP="00B56009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:rsidR="00B56009" w:rsidRPr="00C34D4B" w:rsidRDefault="00B56009" w:rsidP="00B5600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:rsidR="00B56009" w:rsidRPr="00C34D4B" w:rsidRDefault="00B56009" w:rsidP="00B5600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:rsidR="00B56009" w:rsidRPr="00C34D4B" w:rsidRDefault="00B56009" w:rsidP="00B5600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B56009" w:rsidRPr="00C34D4B" w:rsidRDefault="00B56009" w:rsidP="00B5600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:rsidR="00B56009" w:rsidRPr="00C34D4B" w:rsidRDefault="00B56009" w:rsidP="00B5600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:rsidR="00B56009" w:rsidRPr="00A17109" w:rsidRDefault="00B56009" w:rsidP="00B56009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:rsidR="00B56009" w:rsidRPr="00645C19" w:rsidRDefault="00B56009" w:rsidP="00B56009">
      <w:pPr>
        <w:jc w:val="center"/>
        <w:rPr>
          <w:i/>
          <w:color w:val="FF0000"/>
          <w:sz w:val="22"/>
          <w:szCs w:val="22"/>
        </w:rPr>
      </w:pPr>
    </w:p>
    <w:p w:rsidR="00B56009" w:rsidRPr="00645C19" w:rsidRDefault="00B56009" w:rsidP="00B56009">
      <w:pPr>
        <w:jc w:val="center"/>
        <w:rPr>
          <w:i/>
          <w:color w:val="FF0000"/>
          <w:sz w:val="20"/>
          <w:szCs w:val="20"/>
        </w:rPr>
      </w:pPr>
      <w:r w:rsidRPr="00645C19">
        <w:rPr>
          <w:i/>
          <w:color w:val="FF0000"/>
          <w:sz w:val="22"/>
          <w:szCs w:val="22"/>
        </w:rPr>
        <w:t>Formularz Oferty należy podpisać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:rsidR="00FE545C" w:rsidRPr="00B56009" w:rsidRDefault="00FE545C" w:rsidP="00B56009">
      <w:bookmarkStart w:id="0" w:name="_GoBack"/>
      <w:bookmarkEnd w:id="0"/>
    </w:p>
    <w:sectPr w:rsidR="00FE545C" w:rsidRPr="00B5600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2D87" w:rsidRDefault="00D82D87">
      <w:r>
        <w:separator/>
      </w:r>
    </w:p>
  </w:endnote>
  <w:endnote w:type="continuationSeparator" w:id="0">
    <w:p w:rsidR="00D82D87" w:rsidRDefault="00D82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025" w:rsidRDefault="00F640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025" w:rsidRDefault="00F640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2D87" w:rsidRDefault="00D82D87">
      <w:r>
        <w:separator/>
      </w:r>
    </w:p>
  </w:footnote>
  <w:footnote w:type="continuationSeparator" w:id="0">
    <w:p w:rsidR="00D82D87" w:rsidRDefault="00D82D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025" w:rsidRDefault="00F640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025" w:rsidRDefault="00F640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2D87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5598F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56009"/>
    <w:rsid w:val="00B774DC"/>
    <w:rsid w:val="00C969A6"/>
    <w:rsid w:val="00CA7D36"/>
    <w:rsid w:val="00D24208"/>
    <w:rsid w:val="00D60C38"/>
    <w:rsid w:val="00D66893"/>
    <w:rsid w:val="00D82D87"/>
    <w:rsid w:val="00D90ACB"/>
    <w:rsid w:val="00DC1500"/>
    <w:rsid w:val="00E44371"/>
    <w:rsid w:val="00E949B0"/>
    <w:rsid w:val="00F00591"/>
    <w:rsid w:val="00F51688"/>
    <w:rsid w:val="00F53146"/>
    <w:rsid w:val="00F64025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68EB193"/>
  <w15:chartTrackingRefBased/>
  <w15:docId w15:val="{D4462FB1-B348-4120-A435-D07915BE8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5600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B56009"/>
    <w:rPr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D27E95-9A32-4316-966E-5262130FD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547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2021-08-05T07:41:00Z</cp:lastPrinted>
  <dcterms:created xsi:type="dcterms:W3CDTF">2021-08-05T07:41:00Z</dcterms:created>
  <dcterms:modified xsi:type="dcterms:W3CDTF">2021-08-05T07:41:00Z</dcterms:modified>
</cp:coreProperties>
</file>