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3DC" w:rsidRPr="008523DC" w:rsidRDefault="003B7042" w:rsidP="003B7042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bookmarkStart w:id="0" w:name="_GoBack"/>
      <w:r w:rsidRPr="00302F4F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31" type="#_x0000_t75" style="width:434.25pt;height:39.75pt;visibility:visible;mso-wrap-style:square" filled="t">
            <v:imagedata r:id="rId8" o:title=""/>
          </v:shape>
        </w:pict>
      </w:r>
      <w:bookmarkEnd w:id="0"/>
    </w:p>
    <w:p w:rsidR="008523DC" w:rsidRPr="008523DC" w:rsidRDefault="008523DC" w:rsidP="008523DC">
      <w:pPr>
        <w:suppressAutoHyphens/>
        <w:spacing w:line="254" w:lineRule="auto"/>
        <w:rPr>
          <w:lang w:eastAsia="zh-CN"/>
        </w:rPr>
      </w:pPr>
    </w:p>
    <w:p w:rsidR="008523DC" w:rsidRPr="008523DC" w:rsidRDefault="008523DC" w:rsidP="008523DC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8523DC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8523DC" w:rsidRPr="008523DC" w:rsidRDefault="008523DC" w:rsidP="008523DC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8523DC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8523DC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8523DC" w:rsidRPr="008523DC" w:rsidRDefault="008523DC" w:rsidP="008523DC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>Akademia Górniczo-Hutnicza</w:t>
      </w:r>
    </w:p>
    <w:p w:rsidR="008523DC" w:rsidRPr="008523DC" w:rsidRDefault="008523DC" w:rsidP="008523DC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 xml:space="preserve"> im. St. Staszica w Krakowie</w:t>
      </w:r>
    </w:p>
    <w:p w:rsidR="008523DC" w:rsidRPr="008523DC" w:rsidRDefault="008523DC" w:rsidP="008523DC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 xml:space="preserve">Al. Mickiewicza 30, </w:t>
      </w:r>
      <w:r w:rsidRPr="008523DC">
        <w:rPr>
          <w:rFonts w:ascii="Times New Roman" w:hAnsi="Times New Roman"/>
          <w:b/>
          <w:lang w:eastAsia="zh-CN"/>
        </w:rPr>
        <w:br/>
        <w:t>30-059 Kraków</w:t>
      </w:r>
    </w:p>
    <w:p w:rsidR="008523DC" w:rsidRPr="008523DC" w:rsidRDefault="008523DC" w:rsidP="008523DC">
      <w:pPr>
        <w:suppressAutoHyphens/>
        <w:spacing w:after="0" w:line="240" w:lineRule="auto"/>
        <w:rPr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8523DC" w:rsidRPr="008523DC" w:rsidRDefault="008523DC" w:rsidP="008523DC">
      <w:pPr>
        <w:suppressAutoHyphens/>
        <w:spacing w:after="0" w:line="240" w:lineRule="auto"/>
        <w:ind w:right="5954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8523DC" w:rsidRPr="008523DC" w:rsidRDefault="008523DC" w:rsidP="008523DC">
      <w:pPr>
        <w:suppressAutoHyphens/>
        <w:spacing w:after="0" w:line="240" w:lineRule="auto"/>
        <w:ind w:right="5953"/>
        <w:rPr>
          <w:lang w:eastAsia="zh-CN"/>
        </w:rPr>
      </w:pPr>
      <w:r w:rsidRPr="008523DC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8523DC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8523DC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8523DC" w:rsidRPr="008523DC" w:rsidRDefault="008523DC" w:rsidP="008523DC">
      <w:pPr>
        <w:suppressAutoHyphens/>
        <w:spacing w:after="0" w:line="240" w:lineRule="auto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8523DC" w:rsidRPr="008523DC" w:rsidRDefault="008523DC" w:rsidP="008523DC">
      <w:pPr>
        <w:suppressAutoHyphens/>
        <w:spacing w:after="0" w:line="240" w:lineRule="auto"/>
        <w:ind w:right="5954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8523DC" w:rsidRPr="008523DC" w:rsidRDefault="008523DC" w:rsidP="008523DC">
      <w:pPr>
        <w:suppressAutoHyphens/>
        <w:spacing w:after="0" w:line="240" w:lineRule="auto"/>
        <w:ind w:right="5953"/>
        <w:rPr>
          <w:lang w:eastAsia="zh-CN"/>
        </w:rPr>
      </w:pPr>
      <w:r w:rsidRPr="008523DC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8523DC" w:rsidRPr="008523DC" w:rsidRDefault="008523DC" w:rsidP="008523D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8523DC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8523DC" w:rsidRPr="008523DC" w:rsidRDefault="008523DC" w:rsidP="008523D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523DC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523DC" w:rsidRPr="008523DC" w:rsidRDefault="008523DC" w:rsidP="008523D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523DC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8523DC">
        <w:rPr>
          <w:rFonts w:eastAsia="Times New Roman" w:cs="Calibri"/>
          <w:b/>
          <w:lang w:eastAsia="pl-PL"/>
        </w:rPr>
        <w:t>Pzp</w:t>
      </w:r>
      <w:proofErr w:type="spellEnd"/>
      <w:r w:rsidRPr="008523DC">
        <w:rPr>
          <w:rFonts w:eastAsia="Times New Roman" w:cs="Calibri"/>
          <w:b/>
          <w:lang w:eastAsia="pl-PL"/>
        </w:rPr>
        <w:t>)</w:t>
      </w:r>
    </w:p>
    <w:p w:rsidR="008523DC" w:rsidRPr="008523DC" w:rsidRDefault="008523DC" w:rsidP="008523DC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8523DC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8523DC" w:rsidRPr="008523DC" w:rsidRDefault="008523DC" w:rsidP="008523DC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8523DC">
        <w:rPr>
          <w:rFonts w:ascii="Arial" w:hAnsi="Arial" w:cs="Arial"/>
          <w:b/>
          <w:sz w:val="21"/>
          <w:szCs w:val="21"/>
          <w:lang w:eastAsia="zh-CN"/>
        </w:rPr>
        <w:t>Usługa szkolenia z programu SOLIDWORKS dla kadry dydaktycznej AGH - Kc-zp.272-271/21</w:t>
      </w:r>
      <w:r w:rsidRPr="008523DC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8523DC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8523DC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8523DC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8523DC" w:rsidRPr="008523DC" w:rsidRDefault="008523DC" w:rsidP="008523DC">
      <w:pPr>
        <w:suppressAutoHyphens/>
        <w:spacing w:after="0" w:line="360" w:lineRule="auto"/>
        <w:jc w:val="both"/>
        <w:rPr>
          <w:b/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8523DC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8523DC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8523DC" w:rsidRPr="008523DC" w:rsidRDefault="008523DC" w:rsidP="008523DC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8523DC" w:rsidRPr="008523DC" w:rsidRDefault="008523DC" w:rsidP="008523DC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8523DC" w:rsidRPr="008523DC" w:rsidRDefault="008523DC" w:rsidP="008523DC">
      <w:pPr>
        <w:suppressAutoHyphens/>
        <w:spacing w:line="360" w:lineRule="auto"/>
        <w:jc w:val="both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8523DC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8523DC" w:rsidRPr="008523DC" w:rsidRDefault="008523DC" w:rsidP="008523DC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8523DC" w:rsidRPr="008523DC" w:rsidRDefault="008523DC" w:rsidP="008523DC">
      <w:pPr>
        <w:jc w:val="center"/>
        <w:rPr>
          <w:lang w:eastAsia="zh-CN"/>
        </w:rPr>
      </w:pPr>
      <w:r w:rsidRPr="008523DC">
        <w:rPr>
          <w:bCs/>
          <w:i/>
          <w:iCs/>
          <w:color w:val="FF0000"/>
        </w:rPr>
        <w:t>Dokument należy sporządzić w postaci elektronicznej i podpisać kwalifikowanym</w:t>
      </w:r>
      <w:r w:rsidRPr="008523DC">
        <w:rPr>
          <w:bCs/>
          <w:i/>
          <w:iCs/>
          <w:color w:val="FF0000"/>
        </w:rPr>
        <w:br/>
        <w:t xml:space="preserve"> podpisem elektronicznym 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652" w:rsidRDefault="00E16652" w:rsidP="0038231F">
      <w:pPr>
        <w:spacing w:after="0" w:line="240" w:lineRule="auto"/>
      </w:pPr>
      <w:r>
        <w:separator/>
      </w:r>
    </w:p>
  </w:endnote>
  <w:endnote w:type="continuationSeparator" w:id="0">
    <w:p w:rsidR="00E16652" w:rsidRDefault="00E166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155" w:rsidRDefault="00160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155" w:rsidRDefault="001601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652" w:rsidRDefault="00E16652" w:rsidP="0038231F">
      <w:pPr>
        <w:spacing w:after="0" w:line="240" w:lineRule="auto"/>
      </w:pPr>
      <w:r>
        <w:separator/>
      </w:r>
    </w:p>
  </w:footnote>
  <w:footnote w:type="continuationSeparator" w:id="0">
    <w:p w:rsidR="00E16652" w:rsidRDefault="00E166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155" w:rsidRDefault="00160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60155">
      <w:rPr>
        <w:rFonts w:ascii="Times New Roman" w:hAnsi="Times New Roman"/>
        <w:sz w:val="20"/>
        <w:szCs w:val="20"/>
      </w:rPr>
      <w:t>Kc-zp.272-271/21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155" w:rsidRDefault="001601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652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60155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042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523D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665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430CDB8-281C-499C-B1EB-8A5FB8D3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FC521-0D21-41AF-91DF-D3008112D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2021-07-14T11:39:00Z</dcterms:created>
  <dcterms:modified xsi:type="dcterms:W3CDTF">2021-07-14T11:39:00Z</dcterms:modified>
</cp:coreProperties>
</file>