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73D" w:rsidRDefault="001D48F0" w:rsidP="007D073D">
      <w:pPr>
        <w:keepNext/>
        <w:spacing w:after="0" w:line="360" w:lineRule="auto"/>
        <w:ind w:left="567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434.25pt;height:39.75pt;visibility:visible;mso-wrap-style:square" filled="t">
            <v:imagedata r:id="rId8" o:title=""/>
          </v:shape>
        </w:pict>
      </w:r>
    </w:p>
    <w:p w:rsidR="00095B3A" w:rsidRPr="009475A8" w:rsidRDefault="00095B3A" w:rsidP="00095B3A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095B3A" w:rsidRPr="009475A8" w:rsidRDefault="00095B3A" w:rsidP="00095B3A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095B3A" w:rsidRPr="009475A8" w:rsidRDefault="00095B3A" w:rsidP="00095B3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095B3A" w:rsidRPr="009475A8" w:rsidRDefault="00095B3A" w:rsidP="00095B3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095B3A" w:rsidRPr="009475A8" w:rsidRDefault="00095B3A" w:rsidP="00095B3A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095B3A" w:rsidRPr="009475A8" w:rsidRDefault="00095B3A" w:rsidP="00095B3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95B3A" w:rsidRPr="009475A8" w:rsidRDefault="00095B3A" w:rsidP="00095B3A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095B3A" w:rsidRPr="009475A8" w:rsidRDefault="00095B3A" w:rsidP="00095B3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095B3A" w:rsidRPr="009475A8" w:rsidRDefault="00095B3A" w:rsidP="00095B3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095B3A" w:rsidRPr="009475A8" w:rsidRDefault="00095B3A" w:rsidP="00095B3A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095B3A" w:rsidRPr="009475A8" w:rsidRDefault="00095B3A" w:rsidP="00095B3A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095B3A" w:rsidRPr="009475A8" w:rsidRDefault="00095B3A" w:rsidP="00095B3A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095B3A" w:rsidRPr="009475A8" w:rsidRDefault="00095B3A" w:rsidP="00095B3A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095B3A" w:rsidRPr="00095B3A" w:rsidRDefault="00095B3A" w:rsidP="00095B3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95B3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095B3A" w:rsidRPr="00095B3A" w:rsidRDefault="00095B3A" w:rsidP="00095B3A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95B3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95B3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95B3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095B3A" w:rsidRPr="00D52EEE" w:rsidRDefault="00095B3A" w:rsidP="00095B3A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095B3A" w:rsidRPr="00D52EEE" w:rsidRDefault="00095B3A" w:rsidP="00095B3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95B3A" w:rsidRPr="00D52EEE" w:rsidRDefault="00095B3A" w:rsidP="00095B3A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B67745">
        <w:rPr>
          <w:rFonts w:ascii="Arial" w:eastAsia="Times New Roman" w:hAnsi="Arial" w:cs="Arial"/>
          <w:b/>
          <w:sz w:val="20"/>
          <w:szCs w:val="20"/>
          <w:lang w:eastAsia="pl-PL"/>
        </w:rPr>
        <w:t>Usługa szkolenia z programu SOLIDWORKS dla kadry dydaktycznej AGH - Kc-zp.272-271/21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095B3A" w:rsidRPr="00D52EEE" w:rsidRDefault="00095B3A" w:rsidP="00095B3A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095B3A" w:rsidRPr="00D52EEE" w:rsidRDefault="00095B3A" w:rsidP="00095B3A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95B3A" w:rsidRPr="00D52EEE" w:rsidRDefault="00095B3A" w:rsidP="00095B3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095B3A" w:rsidRPr="00635952" w:rsidRDefault="00095B3A" w:rsidP="00095B3A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:rsidR="00095B3A" w:rsidRPr="00D52EEE" w:rsidRDefault="00095B3A" w:rsidP="00095B3A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095B3A" w:rsidRPr="00D52EEE" w:rsidRDefault="00095B3A" w:rsidP="00095B3A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095B3A" w:rsidRPr="00D52EEE" w:rsidRDefault="00095B3A" w:rsidP="00095B3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95B3A" w:rsidRPr="00D52EEE" w:rsidRDefault="00095B3A" w:rsidP="00095B3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095B3A" w:rsidRPr="00D52EEE" w:rsidRDefault="00095B3A" w:rsidP="00095B3A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095B3A" w:rsidRPr="00D52EEE" w:rsidRDefault="00095B3A" w:rsidP="00095B3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95B3A" w:rsidRPr="00D52EEE" w:rsidRDefault="00095B3A" w:rsidP="00095B3A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95B3A" w:rsidRPr="00FD003F" w:rsidRDefault="00095B3A" w:rsidP="00095B3A">
      <w:pPr>
        <w:jc w:val="right"/>
        <w:rPr>
          <w:rFonts w:ascii="Arial" w:hAnsi="Arial" w:cs="Arial"/>
          <w:sz w:val="20"/>
          <w:szCs w:val="20"/>
        </w:rPr>
      </w:pPr>
    </w:p>
    <w:p w:rsidR="00095B3A" w:rsidRPr="00FD003F" w:rsidRDefault="00095B3A" w:rsidP="00095B3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bookmarkStart w:id="0" w:name="_GoBack"/>
      <w:bookmarkEnd w:id="0"/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:rsidR="00095B3A" w:rsidRPr="009475A8" w:rsidRDefault="00095B3A" w:rsidP="00095B3A"/>
    <w:p w:rsidR="00095B3A" w:rsidRPr="009475A8" w:rsidRDefault="00095B3A" w:rsidP="00095B3A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6A4B" w:rsidRDefault="002C6A4B" w:rsidP="0038231F">
      <w:pPr>
        <w:spacing w:after="0" w:line="240" w:lineRule="auto"/>
      </w:pPr>
      <w:r>
        <w:separator/>
      </w:r>
    </w:p>
  </w:endnote>
  <w:endnote w:type="continuationSeparator" w:id="0">
    <w:p w:rsidR="002C6A4B" w:rsidRDefault="002C6A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84F" w:rsidRDefault="009E28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84F" w:rsidRDefault="009E28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6A4B" w:rsidRDefault="002C6A4B" w:rsidP="0038231F">
      <w:pPr>
        <w:spacing w:after="0" w:line="240" w:lineRule="auto"/>
      </w:pPr>
      <w:r>
        <w:separator/>
      </w:r>
    </w:p>
  </w:footnote>
  <w:footnote w:type="continuationSeparator" w:id="0">
    <w:p w:rsidR="002C6A4B" w:rsidRDefault="002C6A4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84F" w:rsidRDefault="009E28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84F" w:rsidRDefault="009E28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84F" w:rsidRDefault="009E28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6A4B"/>
    <w:rsid w:val="00023477"/>
    <w:rsid w:val="000247FF"/>
    <w:rsid w:val="00025C8D"/>
    <w:rsid w:val="000303EE"/>
    <w:rsid w:val="00073C3D"/>
    <w:rsid w:val="000805B5"/>
    <w:rsid w:val="000809B6"/>
    <w:rsid w:val="00091A4B"/>
    <w:rsid w:val="00095B3A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48F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C6A4B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73D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84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201951E"/>
  <w15:chartTrackingRefBased/>
  <w15:docId w15:val="{D662242A-0F07-42F3-BD97-2BD201D64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5B3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CE1B6-A0FF-4B5E-BC6F-B6A4A62E2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2021-08-05T07:42:00Z</cp:lastPrinted>
  <dcterms:created xsi:type="dcterms:W3CDTF">2021-08-05T07:42:00Z</dcterms:created>
  <dcterms:modified xsi:type="dcterms:W3CDTF">2021-08-05T07:42:00Z</dcterms:modified>
</cp:coreProperties>
</file>