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7464C5" w14:textId="77777777" w:rsidR="00267C1A" w:rsidRPr="009475A8" w:rsidRDefault="00267C1A" w:rsidP="00267C1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64AD25A" w14:textId="77777777" w:rsidR="00267C1A" w:rsidRPr="009475A8" w:rsidRDefault="00267C1A" w:rsidP="00267C1A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F74990B" w14:textId="77777777" w:rsidR="00267C1A" w:rsidRPr="009475A8" w:rsidRDefault="00267C1A" w:rsidP="00267C1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720065F" w14:textId="77777777" w:rsidR="00267C1A" w:rsidRPr="009475A8" w:rsidRDefault="00267C1A" w:rsidP="00267C1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2A16061" w14:textId="77777777" w:rsidR="00267C1A" w:rsidRPr="009475A8" w:rsidRDefault="00267C1A" w:rsidP="00267C1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03FB1201" w14:textId="77777777" w:rsidR="00267C1A" w:rsidRPr="009475A8" w:rsidRDefault="00267C1A" w:rsidP="00267C1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1EE5CA6" w14:textId="77777777" w:rsidR="00267C1A" w:rsidRPr="009475A8" w:rsidRDefault="00267C1A" w:rsidP="00267C1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40652430" w14:textId="77777777" w:rsidR="00267C1A" w:rsidRPr="009475A8" w:rsidRDefault="00267C1A" w:rsidP="00267C1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32A1278" w14:textId="77777777" w:rsidR="00267C1A" w:rsidRPr="009475A8" w:rsidRDefault="00267C1A" w:rsidP="00267C1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0132E95" w14:textId="77777777" w:rsidR="00267C1A" w:rsidRPr="009475A8" w:rsidRDefault="00267C1A" w:rsidP="00267C1A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AEECB51" w14:textId="77777777" w:rsidR="00267C1A" w:rsidRPr="009475A8" w:rsidRDefault="00267C1A" w:rsidP="00267C1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5FAD450" w14:textId="77777777" w:rsidR="00267C1A" w:rsidRPr="009475A8" w:rsidRDefault="00267C1A" w:rsidP="00267C1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2AFCD90" w14:textId="77777777" w:rsidR="00267C1A" w:rsidRPr="009475A8" w:rsidRDefault="00267C1A" w:rsidP="00267C1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5D6DF89C" w14:textId="77777777" w:rsidR="00267C1A" w:rsidRPr="00267C1A" w:rsidRDefault="00267C1A" w:rsidP="00267C1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67C1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EE756B5" w14:textId="77777777" w:rsidR="00267C1A" w:rsidRPr="00267C1A" w:rsidRDefault="00267C1A" w:rsidP="00267C1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67C1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267C1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267C1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BF63604" w14:textId="77777777" w:rsidR="00267C1A" w:rsidRPr="00D52EEE" w:rsidRDefault="00267C1A" w:rsidP="00267C1A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F83369B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FC9D777" w14:textId="77777777" w:rsidR="00254BB3" w:rsidRPr="00254BB3" w:rsidRDefault="00267C1A" w:rsidP="00254BB3">
      <w:pPr>
        <w:spacing w:after="0" w:line="360" w:lineRule="auto"/>
        <w:ind w:firstLine="708"/>
        <w:jc w:val="both"/>
        <w:rPr>
          <w:b/>
          <w:bCs/>
          <w:iCs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254BB3" w:rsidRPr="00254BB3">
        <w:rPr>
          <w:b/>
          <w:bCs/>
          <w:iCs/>
        </w:rPr>
        <w:t>dostawa koców, kołder, poduszek antyalergicznych, materacy z pokrowcami, pokrowców na materace i bielizny pościelowej do domów studenckich Miasteczka Studenckiego AGH w Krakowie-</w:t>
      </w:r>
    </w:p>
    <w:p w14:paraId="47D2BB97" w14:textId="61DA2D26" w:rsidR="00267C1A" w:rsidRPr="00D52EEE" w:rsidRDefault="00254BB3" w:rsidP="00254BB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  <w:r w:rsidRPr="00254BB3">
        <w:rPr>
          <w:b/>
          <w:bCs/>
          <w:iCs/>
        </w:rPr>
        <w:t>KC-zp.272-336/21</w:t>
      </w:r>
      <w:r>
        <w:rPr>
          <w:b/>
          <w:bCs/>
          <w:iCs/>
        </w:rPr>
        <w:t xml:space="preserve"> </w:t>
      </w:r>
      <w:r w:rsidR="00267C1A"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267C1A"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="00267C1A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="00267C1A"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7A735D2E" w14:textId="77777777" w:rsidR="00267C1A" w:rsidRPr="00D52EEE" w:rsidRDefault="00267C1A" w:rsidP="00267C1A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6CA98EF" w14:textId="77777777" w:rsidR="00267C1A" w:rsidRPr="00D52EEE" w:rsidRDefault="00267C1A" w:rsidP="00267C1A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59DFF8" w14:textId="77777777" w:rsidR="00267C1A" w:rsidRPr="00D52EEE" w:rsidRDefault="00267C1A" w:rsidP="00267C1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33F1EA16" w14:textId="77777777" w:rsidR="00267C1A" w:rsidRPr="00635952" w:rsidRDefault="00267C1A" w:rsidP="00267C1A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62AE2249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D66319F" w14:textId="77777777" w:rsidR="00267C1A" w:rsidRPr="00D52EEE" w:rsidRDefault="00267C1A" w:rsidP="00267C1A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648A7833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323BC2" w14:textId="5860E4EA" w:rsidR="00267C1A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83AD9D3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52B454A" w14:textId="77777777" w:rsidR="00267C1A" w:rsidRPr="00D52EEE" w:rsidRDefault="00267C1A" w:rsidP="00267C1A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80DEA1E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8DB709E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57C3093" w14:textId="77777777" w:rsidR="00267C1A" w:rsidRPr="00FD003F" w:rsidRDefault="00267C1A" w:rsidP="00267C1A">
      <w:pPr>
        <w:jc w:val="right"/>
        <w:rPr>
          <w:rFonts w:ascii="Arial" w:hAnsi="Arial" w:cs="Arial"/>
          <w:sz w:val="20"/>
          <w:szCs w:val="20"/>
        </w:rPr>
      </w:pPr>
    </w:p>
    <w:p w14:paraId="08601C59" w14:textId="77777777" w:rsidR="00267C1A" w:rsidRPr="006D3BA0" w:rsidRDefault="00267C1A" w:rsidP="006D3BA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color w:val="FF0000"/>
          <w:sz w:val="20"/>
          <w:szCs w:val="20"/>
          <w:lang w:eastAsia="zh-CN"/>
        </w:rPr>
      </w:pP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Oferta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powinna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być sporządzona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>.</w:t>
      </w:r>
    </w:p>
    <w:p w14:paraId="6A2C247F" w14:textId="77777777" w:rsidR="00267C1A" w:rsidRPr="009475A8" w:rsidRDefault="00267C1A" w:rsidP="00267C1A"/>
    <w:p w14:paraId="43C1D4CC" w14:textId="77777777" w:rsidR="005103B9" w:rsidRPr="00267C1A" w:rsidRDefault="005103B9" w:rsidP="00267C1A"/>
    <w:sectPr w:rsidR="005103B9" w:rsidRPr="00267C1A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75CAAD" w14:textId="77777777" w:rsidR="00495B66" w:rsidRDefault="00495B66" w:rsidP="0038231F">
      <w:pPr>
        <w:spacing w:after="0" w:line="240" w:lineRule="auto"/>
      </w:pPr>
      <w:r>
        <w:separator/>
      </w:r>
    </w:p>
  </w:endnote>
  <w:endnote w:type="continuationSeparator" w:id="0">
    <w:p w14:paraId="39E139F5" w14:textId="77777777" w:rsidR="00495B66" w:rsidRDefault="00495B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692E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F9E703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75340D" w14:textId="77777777" w:rsidR="00495B66" w:rsidRDefault="00495B66" w:rsidP="0038231F">
      <w:pPr>
        <w:spacing w:after="0" w:line="240" w:lineRule="auto"/>
      </w:pPr>
      <w:r>
        <w:separator/>
      </w:r>
    </w:p>
  </w:footnote>
  <w:footnote w:type="continuationSeparator" w:id="0">
    <w:p w14:paraId="37912B66" w14:textId="77777777" w:rsidR="00495B66" w:rsidRDefault="00495B6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8C5"/>
    <w:rsid w:val="00023477"/>
    <w:rsid w:val="000247FF"/>
    <w:rsid w:val="00025C8D"/>
    <w:rsid w:val="000303EE"/>
    <w:rsid w:val="0003080E"/>
    <w:rsid w:val="000459A8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79E8"/>
    <w:rsid w:val="001902D2"/>
    <w:rsid w:val="001C6945"/>
    <w:rsid w:val="001F027E"/>
    <w:rsid w:val="00203A40"/>
    <w:rsid w:val="002168A8"/>
    <w:rsid w:val="002426FF"/>
    <w:rsid w:val="00254BB3"/>
    <w:rsid w:val="00255142"/>
    <w:rsid w:val="00256CEC"/>
    <w:rsid w:val="00262D61"/>
    <w:rsid w:val="00267C1A"/>
    <w:rsid w:val="00284368"/>
    <w:rsid w:val="00290B01"/>
    <w:rsid w:val="00292198"/>
    <w:rsid w:val="002B2AD9"/>
    <w:rsid w:val="002C1C7B"/>
    <w:rsid w:val="002C4948"/>
    <w:rsid w:val="002E4A44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2DB6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5B66"/>
    <w:rsid w:val="004C4854"/>
    <w:rsid w:val="004D7E48"/>
    <w:rsid w:val="004E5BDC"/>
    <w:rsid w:val="004F23F7"/>
    <w:rsid w:val="004F40EF"/>
    <w:rsid w:val="005103B9"/>
    <w:rsid w:val="00520174"/>
    <w:rsid w:val="005641F0"/>
    <w:rsid w:val="005C39CA"/>
    <w:rsid w:val="005D3FBA"/>
    <w:rsid w:val="005E176A"/>
    <w:rsid w:val="005F4DA5"/>
    <w:rsid w:val="00634311"/>
    <w:rsid w:val="00641874"/>
    <w:rsid w:val="006676AE"/>
    <w:rsid w:val="006A3A1F"/>
    <w:rsid w:val="006A52B6"/>
    <w:rsid w:val="006D3BA0"/>
    <w:rsid w:val="006F0034"/>
    <w:rsid w:val="006F3D32"/>
    <w:rsid w:val="007118F0"/>
    <w:rsid w:val="0072560B"/>
    <w:rsid w:val="00736E4D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09C6"/>
    <w:rsid w:val="008757E1"/>
    <w:rsid w:val="00892E48"/>
    <w:rsid w:val="00894017"/>
    <w:rsid w:val="008A38A4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28C5"/>
    <w:rsid w:val="00A1589F"/>
    <w:rsid w:val="00A15F7E"/>
    <w:rsid w:val="00A166B0"/>
    <w:rsid w:val="00A22DCF"/>
    <w:rsid w:val="00A24C2D"/>
    <w:rsid w:val="00A276E4"/>
    <w:rsid w:val="00A3062E"/>
    <w:rsid w:val="00A347DE"/>
    <w:rsid w:val="00AA55A8"/>
    <w:rsid w:val="00AB59C3"/>
    <w:rsid w:val="00AE6FF2"/>
    <w:rsid w:val="00B0088C"/>
    <w:rsid w:val="00B15219"/>
    <w:rsid w:val="00B15FD3"/>
    <w:rsid w:val="00B34079"/>
    <w:rsid w:val="00B8005E"/>
    <w:rsid w:val="00B90E42"/>
    <w:rsid w:val="00BA415A"/>
    <w:rsid w:val="00BB0C3C"/>
    <w:rsid w:val="00C014B5"/>
    <w:rsid w:val="00C113BF"/>
    <w:rsid w:val="00C4103F"/>
    <w:rsid w:val="00C57DEB"/>
    <w:rsid w:val="00C737A7"/>
    <w:rsid w:val="00C81012"/>
    <w:rsid w:val="00C94046"/>
    <w:rsid w:val="00CD0851"/>
    <w:rsid w:val="00D23F3D"/>
    <w:rsid w:val="00D34D9A"/>
    <w:rsid w:val="00D409DE"/>
    <w:rsid w:val="00D42C9B"/>
    <w:rsid w:val="00D531D5"/>
    <w:rsid w:val="00D63268"/>
    <w:rsid w:val="00D7532C"/>
    <w:rsid w:val="00DA6EC7"/>
    <w:rsid w:val="00DD146A"/>
    <w:rsid w:val="00DD3E9D"/>
    <w:rsid w:val="00DD5AB0"/>
    <w:rsid w:val="00E022A1"/>
    <w:rsid w:val="00E21B42"/>
    <w:rsid w:val="00E24546"/>
    <w:rsid w:val="00E26D6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2FF5"/>
    <w:rsid w:val="00FB4E16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2445BA"/>
  <w15:chartTrackingRefBased/>
  <w15:docId w15:val="{3F25F76E-158E-4447-8640-03E07369B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7C1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056B3-44E5-4C17-8285-79E4671AE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cp:lastModifiedBy>Jolata Oleksy</cp:lastModifiedBy>
  <cp:revision>3</cp:revision>
  <cp:lastPrinted>2021-02-25T09:30:00Z</cp:lastPrinted>
  <dcterms:created xsi:type="dcterms:W3CDTF">2021-08-06T11:11:00Z</dcterms:created>
  <dcterms:modified xsi:type="dcterms:W3CDTF">2021-08-10T06:36:00Z</dcterms:modified>
</cp:coreProperties>
</file>