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7BA1" w:rsidRDefault="00847BA1" w:rsidP="00847BA1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  <w:r w:rsidR="00C16C2E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8.5pt;visibility:visible;mso-wrap-style:square">
            <v:imagedata r:id="rId8" o:title="FE_POWER_poziom_pl-1_rgb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</w:t>
      </w:r>
    </w:p>
    <w:p w:rsidR="00847BA1" w:rsidRDefault="00847BA1" w:rsidP="00847BA1">
      <w:pPr>
        <w:keepNext/>
        <w:jc w:val="right"/>
        <w:outlineLvl w:val="0"/>
        <w:rPr>
          <w:rFonts w:ascii="Verdana" w:hAnsi="Verdana"/>
          <w:b/>
        </w:rPr>
      </w:pPr>
    </w:p>
    <w:p w:rsidR="00847BA1" w:rsidRPr="00FC4767" w:rsidRDefault="00847BA1" w:rsidP="00847BA1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847BA1" w:rsidRPr="00FC4767" w:rsidRDefault="00847BA1" w:rsidP="00847B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847BA1" w:rsidRPr="00FC4767" w:rsidRDefault="00847BA1" w:rsidP="00847B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847BA1" w:rsidRPr="00FC4767" w:rsidRDefault="00847BA1" w:rsidP="00847BA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bookmarkStart w:id="0" w:name="_Toc470857623"/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847BA1" w:rsidRPr="00FC4767" w:rsidRDefault="00847BA1" w:rsidP="00847BA1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847BA1" w:rsidRPr="00FC4767" w:rsidRDefault="00847BA1" w:rsidP="00847BA1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847BA1" w:rsidRPr="00FC4767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847BA1" w:rsidRPr="00FC4767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0"/>
    </w:p>
    <w:p w:rsidR="00847BA1" w:rsidRPr="00FC4767" w:rsidRDefault="00847BA1" w:rsidP="00847BA1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847BA1" w:rsidRDefault="00847BA1" w:rsidP="00847BA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:rsidR="00847BA1" w:rsidRPr="00FC4767" w:rsidRDefault="00847BA1" w:rsidP="00847BA1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 xml:space="preserve">w ramach projektu </w:t>
      </w:r>
      <w:r>
        <w:rPr>
          <w:rFonts w:ascii="Verdana" w:eastAsia="Arial Unicode MS" w:hAnsi="Verdana"/>
        </w:rPr>
        <w:t>……………………</w:t>
      </w:r>
      <w:r w:rsidRPr="00FC4767">
        <w:rPr>
          <w:rFonts w:ascii="Verdana" w:eastAsia="Arial Unicode MS" w:hAnsi="Verdana"/>
        </w:rPr>
        <w:t>.</w:t>
      </w:r>
    </w:p>
    <w:p w:rsidR="00847BA1" w:rsidRPr="00FC4767" w:rsidRDefault="00847BA1" w:rsidP="00847BA1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847BA1" w:rsidRPr="00FC4767" w:rsidRDefault="00847BA1" w:rsidP="00847BA1">
      <w:pPr>
        <w:ind w:left="426"/>
        <w:rPr>
          <w:rFonts w:ascii="Verdana" w:eastAsia="Arial Unicode MS" w:hAnsi="Verdana"/>
        </w:rPr>
      </w:pPr>
    </w:p>
    <w:p w:rsidR="00847BA1" w:rsidRPr="00FC4767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FC4767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847BA1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847BA1" w:rsidRPr="00FC4767" w:rsidRDefault="00847BA1" w:rsidP="00847BA1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3" w:name="_Toc447696300"/>
    </w:p>
    <w:p w:rsidR="00847BA1" w:rsidRPr="00FC4767" w:rsidRDefault="00847BA1" w:rsidP="00847BA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847BA1" w:rsidRPr="00FC4767" w:rsidRDefault="00847BA1" w:rsidP="00847BA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847BA1" w:rsidRDefault="00847BA1" w:rsidP="00847BA1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847BA1" w:rsidRPr="00FC4767" w:rsidRDefault="00847BA1" w:rsidP="00847BA1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>2. Cena brutto za przeprowadzenie</w:t>
      </w:r>
      <w:r w:rsidRPr="00FC4767">
        <w:rPr>
          <w:rFonts w:ascii="Verdana" w:hAnsi="Verdana"/>
          <w:bCs/>
          <w:iCs/>
          <w:lang w:eastAsia="zh-CN"/>
        </w:rPr>
        <w:t xml:space="preserve"> szkolenia</w:t>
      </w:r>
      <w:r>
        <w:rPr>
          <w:rFonts w:ascii="Verdana" w:hAnsi="Verdana"/>
          <w:bCs/>
          <w:iCs/>
          <w:lang w:eastAsia="zh-CN"/>
        </w:rPr>
        <w:t xml:space="preserve"> </w:t>
      </w:r>
      <w:r w:rsidRPr="00C945BB">
        <w:rPr>
          <w:rFonts w:ascii="Verdana" w:hAnsi="Verdana"/>
          <w:bCs/>
          <w:iCs/>
          <w:lang w:eastAsia="zh-CN"/>
        </w:rPr>
        <w:t xml:space="preserve">dla 1 </w:t>
      </w:r>
      <w:r>
        <w:rPr>
          <w:rFonts w:ascii="Verdana" w:hAnsi="Verdana"/>
          <w:bCs/>
          <w:iCs/>
          <w:lang w:eastAsia="zh-CN"/>
        </w:rPr>
        <w:t>grupy</w:t>
      </w:r>
      <w:r w:rsidRPr="00C945BB">
        <w:rPr>
          <w:rFonts w:ascii="Verdana" w:hAnsi="Verdana"/>
          <w:bCs/>
          <w:iCs/>
          <w:lang w:eastAsia="zh-CN"/>
        </w:rPr>
        <w:t xml:space="preserve"> wynosi ……………………………………..………….</w:t>
      </w:r>
    </w:p>
    <w:p w:rsidR="00847BA1" w:rsidRPr="00FC4767" w:rsidRDefault="00847BA1" w:rsidP="00847BA1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color w:val="000000" w:themeColor="text1"/>
          <w:lang w:eastAsia="zh-CN"/>
        </w:rPr>
      </w:pPr>
      <w:r w:rsidRPr="00C945BB">
        <w:rPr>
          <w:rFonts w:ascii="Verdana" w:hAnsi="Verdana" w:cs="Verdana"/>
          <w:lang w:eastAsia="zh-CN"/>
        </w:rPr>
        <w:t xml:space="preserve">4. Płatność nastąpi po przeprowadzeniu każdorazowego szkolenia, dla faktycznej ilości </w:t>
      </w:r>
      <w:r>
        <w:rPr>
          <w:rFonts w:ascii="Verdana" w:hAnsi="Verdana" w:cs="Verdana"/>
          <w:lang w:eastAsia="zh-CN"/>
        </w:rPr>
        <w:t xml:space="preserve">grup </w:t>
      </w:r>
      <w:r w:rsidRPr="00847BA1">
        <w:rPr>
          <w:rFonts w:ascii="Verdana" w:hAnsi="Verdana" w:cs="Verdana"/>
          <w:color w:val="000000" w:themeColor="text1"/>
          <w:lang w:eastAsia="zh-CN"/>
        </w:rPr>
        <w:t>szkoleniowych, przelewem w ciągu 21 dni od daty otrzymania faktury przez Zamawiającego,</w:t>
      </w:r>
      <w:r w:rsidRPr="00847BA1">
        <w:rPr>
          <w:color w:val="000000" w:themeColor="text1"/>
        </w:rPr>
        <w:t xml:space="preserve"> </w:t>
      </w:r>
      <w:r w:rsidRPr="00847BA1">
        <w:rPr>
          <w:rFonts w:ascii="Verdana" w:hAnsi="Verdana" w:cs="Verdana"/>
          <w:color w:val="000000" w:themeColor="text1"/>
          <w:lang w:eastAsia="zh-CN"/>
        </w:rPr>
        <w:t>na rachunek Wykonawcy umieszczony na dzień zlecenia przelewu w wykazie podmiotów, o których mowa w art. 96b ust. 1) Ustawy o podatku od towarów i usług</w:t>
      </w:r>
      <w:r w:rsidRPr="00847BA1">
        <w:rPr>
          <w:rStyle w:val="Odwoaniedokomentarza"/>
          <w:color w:val="000000" w:themeColor="text1"/>
        </w:rPr>
        <w:t>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t>5. Na fakturze Wykonawca umieści numer niniejszej umowy.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lastRenderedPageBreak/>
        <w:t xml:space="preserve">6. Zapłata wynagrodzenia zostanie dokonana przez Zamawiającego przelewem bankowym na rachunek bankowy Wykonawcy prowadzony przez </w:t>
      </w:r>
      <w:r w:rsidRPr="00847BA1">
        <w:rPr>
          <w:rFonts w:ascii="Verdana" w:eastAsia="Arial Unicode MS" w:hAnsi="Verdana"/>
          <w:b/>
          <w:iCs/>
          <w:color w:val="000000" w:themeColor="text1"/>
        </w:rPr>
        <w:t xml:space="preserve">…………… </w:t>
      </w:r>
      <w:r w:rsidRPr="00847BA1">
        <w:rPr>
          <w:rFonts w:ascii="Verdana" w:eastAsia="Arial Unicode MS" w:hAnsi="Verdana"/>
          <w:iCs/>
          <w:color w:val="000000" w:themeColor="text1"/>
        </w:rPr>
        <w:t xml:space="preserve">nr rachunku </w:t>
      </w:r>
      <w:r w:rsidRPr="00847BA1">
        <w:rPr>
          <w:rFonts w:ascii="Verdana" w:eastAsia="Arial Unicode MS" w:hAnsi="Verdana"/>
          <w:b/>
          <w:iCs/>
          <w:color w:val="000000" w:themeColor="text1"/>
        </w:rPr>
        <w:t>…………….</w:t>
      </w:r>
      <w:r w:rsidRPr="00847BA1">
        <w:rPr>
          <w:rFonts w:ascii="Verdana" w:eastAsia="Arial Unicode MS" w:hAnsi="Verdana"/>
          <w:iCs/>
          <w:color w:val="000000" w:themeColor="text1"/>
        </w:rPr>
        <w:t>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t>7.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t>8. Za dzień zapłaty uważa się dzień obciążenia rachunku bankowego Zamawiającego poleceniem przelewu na rachunek bankowy Wykonawcy.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t xml:space="preserve">9. Za niedotrzymanie terminu płatności faktury Wykonawca może naliczyć odsetki </w:t>
      </w:r>
      <w:r w:rsidRPr="00847BA1">
        <w:rPr>
          <w:rFonts w:ascii="Verdana" w:eastAsia="Arial Unicode MS" w:hAnsi="Verdana"/>
          <w:iCs/>
          <w:color w:val="000000" w:themeColor="text1"/>
        </w:rPr>
        <w:br/>
        <w:t>w ustawowej wysokości.</w:t>
      </w:r>
    </w:p>
    <w:p w:rsidR="00847BA1" w:rsidRPr="00847BA1" w:rsidRDefault="00847BA1" w:rsidP="00847BA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iCs/>
          <w:color w:val="000000" w:themeColor="text1"/>
        </w:rPr>
        <w:t>10. Zamawiający nie wyraża zgody na cesję wierzytelności wynikającą z realizacji niniejszej umowy.</w:t>
      </w:r>
    </w:p>
    <w:p w:rsidR="00847BA1" w:rsidRPr="00847BA1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  <w:bookmarkStart w:id="4" w:name="_Toc447696301"/>
      <w:bookmarkStart w:id="5" w:name="_Toc470857625"/>
    </w:p>
    <w:p w:rsidR="00847BA1" w:rsidRPr="00847BA1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color w:val="000000" w:themeColor="text1"/>
        </w:rPr>
      </w:pPr>
      <w:r w:rsidRPr="00847BA1">
        <w:rPr>
          <w:rFonts w:ascii="Verdana" w:hAnsi="Verdana"/>
          <w:b/>
          <w:bCs/>
          <w:color w:val="000000" w:themeColor="text1"/>
        </w:rPr>
        <w:t>§ 4 Oświadczenia stron</w:t>
      </w:r>
      <w:bookmarkEnd w:id="4"/>
      <w:bookmarkEnd w:id="5"/>
    </w:p>
    <w:p w:rsidR="00847BA1" w:rsidRPr="00847BA1" w:rsidRDefault="00847BA1" w:rsidP="00847BA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>1. Wykonawca zobowiązuje się do wykonania przedmiotu Umowy ze szczególną starannością, przestrzegając wszelkich wymaganych prawem przepisów, stosownych norm.</w:t>
      </w:r>
    </w:p>
    <w:p w:rsidR="00847BA1" w:rsidRPr="00847BA1" w:rsidRDefault="00847BA1" w:rsidP="00847BA1">
      <w:pPr>
        <w:contextualSpacing/>
        <w:jc w:val="both"/>
        <w:outlineLvl w:val="0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>2. Wykonawca oświadcza, że posiada odpowiednią wiedzę, umiejętności i uprawnienia konieczne dla prawidłowego wykonywania Umowy.</w:t>
      </w:r>
    </w:p>
    <w:p w:rsidR="00847BA1" w:rsidRPr="00847BA1" w:rsidRDefault="00847BA1" w:rsidP="00847BA1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>3. Wykonawca zapewni kadrę prowadzącą zajęcia, gwarantującą odpowiedni poziom merytoryczny szkolenia.</w:t>
      </w:r>
    </w:p>
    <w:p w:rsidR="00847BA1" w:rsidRPr="00847BA1" w:rsidRDefault="00847BA1" w:rsidP="00847BA1">
      <w:pPr>
        <w:tabs>
          <w:tab w:val="left" w:pos="300"/>
        </w:tabs>
        <w:rPr>
          <w:rFonts w:ascii="Verdana" w:hAnsi="Verdana"/>
          <w:b/>
          <w:bCs/>
          <w:color w:val="000000" w:themeColor="text1"/>
        </w:rPr>
      </w:pP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847BA1" w:rsidRPr="00847BA1" w:rsidRDefault="00847BA1" w:rsidP="00847BA1">
      <w:pPr>
        <w:jc w:val="center"/>
        <w:rPr>
          <w:rFonts w:ascii="Verdana" w:hAnsi="Verdana"/>
          <w:b/>
          <w:bCs/>
          <w:color w:val="000000" w:themeColor="text1"/>
        </w:rPr>
      </w:pPr>
      <w:r w:rsidRPr="00847BA1">
        <w:rPr>
          <w:rFonts w:ascii="Verdana" w:hAnsi="Verdana"/>
          <w:b/>
          <w:bCs/>
          <w:color w:val="000000" w:themeColor="text1"/>
        </w:rPr>
        <w:t>§ 5 Dane osobowe</w:t>
      </w:r>
    </w:p>
    <w:p w:rsidR="00847BA1" w:rsidRPr="00847BA1" w:rsidRDefault="00847BA1" w:rsidP="00847BA1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>1.</w:t>
      </w:r>
      <w:r w:rsidRPr="00847BA1">
        <w:rPr>
          <w:color w:val="000000" w:themeColor="text1"/>
          <w:sz w:val="24"/>
          <w:szCs w:val="24"/>
        </w:rPr>
        <w:t xml:space="preserve"> </w:t>
      </w:r>
      <w:r w:rsidRPr="00847BA1">
        <w:rPr>
          <w:rFonts w:ascii="Verdana" w:hAnsi="Verdana"/>
          <w:color w:val="000000" w:themeColor="text1"/>
        </w:rPr>
        <w:t>Warunki powierzenia przetwarzania danych osobowych  pracowników określa umowa  powierzenia przetwarzania danych osobowych stanowiąca załącznik nr 2 do niniejszej umowy.</w:t>
      </w:r>
    </w:p>
    <w:p w:rsidR="00847BA1" w:rsidRPr="00847BA1" w:rsidRDefault="00847BA1" w:rsidP="00847BA1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847BA1" w:rsidRPr="00847BA1" w:rsidRDefault="00847BA1" w:rsidP="00847BA1">
      <w:pPr>
        <w:shd w:val="clear" w:color="auto" w:fill="FFFFFF"/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847BA1" w:rsidRPr="00847BA1" w:rsidRDefault="00847BA1" w:rsidP="00847BA1">
      <w:pPr>
        <w:shd w:val="clear" w:color="auto" w:fill="FFFFFF"/>
        <w:ind w:left="284" w:hanging="284"/>
        <w:jc w:val="both"/>
        <w:rPr>
          <w:rFonts w:ascii="Verdana" w:hAnsi="Verdana"/>
          <w:b/>
          <w:bCs/>
          <w:color w:val="000000" w:themeColor="text1"/>
        </w:rPr>
      </w:pPr>
    </w:p>
    <w:p w:rsidR="00847BA1" w:rsidRPr="00847BA1" w:rsidRDefault="00847BA1" w:rsidP="00847BA1">
      <w:pPr>
        <w:jc w:val="center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b/>
          <w:bCs/>
          <w:color w:val="000000" w:themeColor="text1"/>
        </w:rPr>
        <w:t>§ 6 Klauzula poufności</w:t>
      </w:r>
    </w:p>
    <w:p w:rsidR="00847BA1" w:rsidRPr="00847BA1" w:rsidRDefault="00847BA1" w:rsidP="00847BA1">
      <w:pPr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847BA1" w:rsidRPr="00847BA1" w:rsidRDefault="00847BA1" w:rsidP="00847BA1">
      <w:pPr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847BA1" w:rsidRPr="00847BA1" w:rsidRDefault="00847BA1" w:rsidP="00847BA1">
      <w:pPr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 xml:space="preserve">3. Wykonawca zobowiązuje się do wykorzystania uzyskanych, powyższych informacji jedynie w celu wykonania przedmiotu umowy. </w:t>
      </w:r>
    </w:p>
    <w:p w:rsidR="00847BA1" w:rsidRPr="00847BA1" w:rsidRDefault="00847BA1" w:rsidP="00847BA1">
      <w:pPr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847BA1" w:rsidRPr="00847BA1" w:rsidRDefault="00847BA1" w:rsidP="00847BA1">
      <w:pPr>
        <w:jc w:val="both"/>
        <w:rPr>
          <w:rFonts w:ascii="Verdana" w:hAnsi="Verdana"/>
          <w:color w:val="000000" w:themeColor="text1"/>
        </w:rPr>
      </w:pPr>
      <w:r w:rsidRPr="00847BA1">
        <w:rPr>
          <w:rFonts w:ascii="Verdana" w:hAnsi="Verdana"/>
          <w:color w:val="000000" w:themeColor="text1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847BA1" w:rsidRPr="00847BA1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</w:p>
    <w:p w:rsidR="00847BA1" w:rsidRPr="00847BA1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</w:p>
    <w:p w:rsidR="00847BA1" w:rsidRPr="00847BA1" w:rsidRDefault="00847BA1" w:rsidP="00847BA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color w:val="000000" w:themeColor="text1"/>
        </w:rPr>
      </w:pPr>
      <w:r w:rsidRPr="00847BA1">
        <w:rPr>
          <w:rFonts w:ascii="Verdana" w:hAnsi="Verdana"/>
          <w:b/>
          <w:bCs/>
          <w:color w:val="000000" w:themeColor="text1"/>
        </w:rPr>
        <w:t>§ 7 Kary umowne</w:t>
      </w:r>
      <w:bookmarkEnd w:id="9"/>
      <w:bookmarkEnd w:id="10"/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bookmarkStart w:id="11" w:name="_§_9_Odstąpienie"/>
      <w:bookmarkStart w:id="12" w:name="_Toc447696306"/>
      <w:bookmarkStart w:id="13" w:name="_Toc470857629"/>
      <w:bookmarkEnd w:id="11"/>
      <w:r w:rsidRPr="00847BA1">
        <w:rPr>
          <w:rFonts w:ascii="Verdana" w:eastAsia="Arial Unicode MS" w:hAnsi="Verdana"/>
          <w:color w:val="000000" w:themeColor="text1"/>
        </w:rPr>
        <w:t xml:space="preserve">1. Wykonawca zapłaci na rzecz Zamawiającego, karę umowną za niedotrzymanie uzgodnionego </w:t>
      </w:r>
      <w:r w:rsidRPr="00847BA1">
        <w:rPr>
          <w:rFonts w:ascii="Verdana" w:hAnsi="Verdana"/>
          <w:iCs/>
          <w:color w:val="000000" w:themeColor="text1"/>
        </w:rPr>
        <w:t>terminu realizacji szkoleń w wysokości 1% wynagrodzenia umownego, za każdy rozpoczęty dzień kalendarzowy zwłoki.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847BA1">
        <w:rPr>
          <w:rFonts w:ascii="Verdana" w:hAnsi="Verdana"/>
          <w:iCs/>
          <w:color w:val="000000" w:themeColor="text1"/>
        </w:rPr>
        <w:t>wynagrodzenia umownego.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hAnsi="Verdana"/>
          <w:iCs/>
          <w:color w:val="000000" w:themeColor="text1"/>
        </w:rPr>
        <w:lastRenderedPageBreak/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hAnsi="Verdana"/>
          <w:iCs/>
          <w:color w:val="000000" w:themeColor="text1"/>
        </w:rPr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 xml:space="preserve">5. Jeżeli kary umowne, o których mowa w </w:t>
      </w:r>
      <w:r w:rsidRPr="00847BA1">
        <w:rPr>
          <w:rFonts w:ascii="Verdana" w:hAnsi="Verdana"/>
          <w:bCs/>
          <w:color w:val="000000" w:themeColor="text1"/>
        </w:rPr>
        <w:t>§ 8</w:t>
      </w:r>
      <w:r w:rsidRPr="00847BA1">
        <w:rPr>
          <w:rFonts w:ascii="Verdana" w:eastAsia="Arial Unicode MS" w:hAnsi="Verdana"/>
          <w:color w:val="000000" w:themeColor="text1"/>
        </w:rPr>
        <w:t xml:space="preserve"> nie pokryją rzeczywistej szkody Zamawiającego, to przysługuje mu prawo żądania odszkodowania na zasadach ogólnych Kodeksu cywilnego.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 xml:space="preserve">6. Kary umowne są płatne w terminie 14 dni od daty otrzymania wezwania lub poprzez potrącenie z wynagrodzenia Wykonawcy. 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>7.</w:t>
      </w:r>
      <w:r w:rsidRPr="00847BA1">
        <w:rPr>
          <w:rFonts w:ascii="Verdana" w:eastAsia="Arial Unicode MS" w:hAnsi="Verdana"/>
          <w:color w:val="000000" w:themeColor="text1"/>
        </w:rPr>
        <w:tab/>
        <w:t>Łączna maksymalna wysokość kar umownych, których mogą dochodzić Strony nie może przekroczyć 20% wynagrodzenia netto o którym mowa w § 3 ust. 1 umowy.</w:t>
      </w: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  <w:color w:val="000000" w:themeColor="text1"/>
        </w:rPr>
      </w:pPr>
    </w:p>
    <w:p w:rsidR="00847BA1" w:rsidRPr="00847BA1" w:rsidRDefault="00847BA1" w:rsidP="00847BA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color w:val="000000" w:themeColor="text1"/>
        </w:rPr>
      </w:pPr>
      <w:r w:rsidRPr="00847BA1">
        <w:rPr>
          <w:rFonts w:ascii="Verdana" w:eastAsia="Arial Unicode MS" w:hAnsi="Verdana"/>
          <w:b/>
          <w:color w:val="000000" w:themeColor="text1"/>
        </w:rPr>
        <w:t>§ 8</w:t>
      </w:r>
      <w:r w:rsidRPr="00847BA1">
        <w:rPr>
          <w:rFonts w:ascii="Verdana" w:eastAsia="Arial Unicode MS" w:hAnsi="Verdana"/>
          <w:color w:val="000000" w:themeColor="text1"/>
        </w:rPr>
        <w:t xml:space="preserve"> </w:t>
      </w:r>
      <w:r w:rsidRPr="00847BA1">
        <w:rPr>
          <w:rFonts w:ascii="Verdana" w:hAnsi="Verdana"/>
          <w:b/>
          <w:bCs/>
          <w:color w:val="000000" w:themeColor="text1"/>
        </w:rPr>
        <w:t>Odstąpienie i wypowiedzenie Umowy</w:t>
      </w:r>
      <w:bookmarkEnd w:id="12"/>
      <w:bookmarkEnd w:id="13"/>
    </w:p>
    <w:p w:rsidR="00847BA1" w:rsidRPr="00847BA1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847BA1" w:rsidRPr="00847BA1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000000" w:themeColor="text1"/>
        </w:rPr>
      </w:pPr>
      <w:r w:rsidRPr="00847BA1">
        <w:rPr>
          <w:rFonts w:ascii="Verdana" w:eastAsia="Arial Unicode MS" w:hAnsi="Verdana"/>
          <w:color w:val="000000" w:themeColor="text1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847BA1" w:rsidRPr="00FC4767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47BA1">
        <w:rPr>
          <w:rFonts w:ascii="Verdana" w:eastAsia="Arial Unicode MS" w:hAnsi="Verdana"/>
          <w:color w:val="000000" w:themeColor="text1"/>
        </w:rPr>
        <w:t>3. Odstąpienie i wypowiedzenie Umowy wymaga pisemnego oświadczenia z podaniem uzasadnienia pod rygorem nieważności w terminie do 14 dni od wystąpienia okoliczności lub powzięcia informacji o wystąpieniu okoliczności,</w:t>
      </w:r>
      <w:r w:rsidRPr="00FC4767">
        <w:rPr>
          <w:rFonts w:ascii="Verdana" w:eastAsia="Arial Unicode MS" w:hAnsi="Verdana"/>
        </w:rPr>
        <w:t xml:space="preserve"> o których mowa w ust.1-3.</w:t>
      </w:r>
    </w:p>
    <w:p w:rsidR="00847BA1" w:rsidRPr="00FC4767" w:rsidRDefault="00847BA1" w:rsidP="00847BA1">
      <w:pPr>
        <w:ind w:left="567"/>
        <w:jc w:val="center"/>
        <w:rPr>
          <w:rFonts w:ascii="Verdana" w:hAnsi="Verdana"/>
          <w:b/>
          <w:bCs/>
        </w:rPr>
      </w:pPr>
    </w:p>
    <w:p w:rsidR="00847BA1" w:rsidRPr="005A2C30" w:rsidRDefault="00847BA1" w:rsidP="00847BA1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847BA1" w:rsidRPr="0033398D" w:rsidRDefault="00847BA1" w:rsidP="00847BA1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847BA1" w:rsidRPr="0033398D" w:rsidRDefault="00847BA1" w:rsidP="00847BA1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847BA1" w:rsidRPr="0033398D" w:rsidRDefault="00847BA1" w:rsidP="00847BA1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847BA1" w:rsidRPr="0033398D" w:rsidRDefault="00847BA1" w:rsidP="00847BA1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847BA1" w:rsidRPr="0033398D" w:rsidRDefault="00847BA1" w:rsidP="00847BA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847BA1" w:rsidRPr="0033398D" w:rsidRDefault="00847BA1" w:rsidP="00847BA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847BA1" w:rsidRPr="0033398D" w:rsidRDefault="00847BA1" w:rsidP="00847BA1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847BA1" w:rsidRPr="0002546C" w:rsidRDefault="00847BA1" w:rsidP="00847BA1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847BA1" w:rsidRPr="0002546C" w:rsidRDefault="00847BA1" w:rsidP="00847BA1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847BA1" w:rsidRPr="0002546C" w:rsidRDefault="00847BA1" w:rsidP="00847BA1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847BA1" w:rsidRPr="00D6747D" w:rsidRDefault="00847BA1" w:rsidP="00847BA1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847BA1" w:rsidRPr="0033398D" w:rsidRDefault="00847BA1" w:rsidP="00847BA1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847BA1" w:rsidRPr="0033398D" w:rsidRDefault="00847BA1" w:rsidP="00847BA1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847BA1" w:rsidRPr="00FC4767" w:rsidRDefault="00847BA1" w:rsidP="00847BA1">
      <w:pPr>
        <w:rPr>
          <w:rFonts w:ascii="Verdana" w:hAnsi="Verdana"/>
          <w:b/>
          <w:bCs/>
        </w:rPr>
      </w:pPr>
    </w:p>
    <w:p w:rsidR="00847BA1" w:rsidRPr="00D2476E" w:rsidRDefault="00847BA1" w:rsidP="00847BA1">
      <w:pPr>
        <w:ind w:left="567"/>
        <w:jc w:val="center"/>
        <w:rPr>
          <w:rFonts w:ascii="Verdana" w:hAnsi="Verdana"/>
          <w:b/>
          <w:bCs/>
          <w:color w:val="FF0000"/>
        </w:rPr>
      </w:pPr>
      <w:r w:rsidRPr="00D2476E">
        <w:rPr>
          <w:rFonts w:ascii="Verdana" w:hAnsi="Verdana"/>
          <w:b/>
          <w:bCs/>
          <w:color w:val="FF0000"/>
        </w:rPr>
        <w:t>§ 10 Postanowienia końcowe</w:t>
      </w:r>
    </w:p>
    <w:p w:rsidR="00847BA1" w:rsidRPr="00FC4767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847BA1" w:rsidRPr="00FC4767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847BA1" w:rsidRPr="00FC4767" w:rsidRDefault="00847BA1" w:rsidP="00847BA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847BA1" w:rsidRPr="00FC4767" w:rsidRDefault="00847BA1" w:rsidP="00847BA1">
      <w:pPr>
        <w:rPr>
          <w:rFonts w:ascii="Verdana" w:hAnsi="Verdana"/>
        </w:rPr>
      </w:pPr>
    </w:p>
    <w:p w:rsidR="00847BA1" w:rsidRPr="00FC4767" w:rsidRDefault="00847BA1" w:rsidP="00847BA1">
      <w:pPr>
        <w:rPr>
          <w:rFonts w:ascii="Verdana" w:hAnsi="Verdana"/>
        </w:rPr>
      </w:pPr>
    </w:p>
    <w:p w:rsidR="00847BA1" w:rsidRPr="00FC4767" w:rsidRDefault="00847BA1" w:rsidP="00847BA1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Verdana" w:hAnsi="Verdana"/>
        </w:rPr>
        <w:tab/>
      </w:r>
      <w:r w:rsidRPr="00FC4767">
        <w:rPr>
          <w:rFonts w:ascii="Bookman Old Style" w:hAnsi="Bookman Old Style"/>
          <w:sz w:val="22"/>
          <w:szCs w:val="22"/>
        </w:rPr>
        <w:t xml:space="preserve">      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847BA1" w:rsidRPr="00FC4767" w:rsidRDefault="00847BA1" w:rsidP="00847BA1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847BA1" w:rsidRPr="00FC4767" w:rsidRDefault="00847BA1" w:rsidP="00847BA1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847BA1" w:rsidRPr="00FC4767" w:rsidRDefault="00847BA1" w:rsidP="00847BA1">
      <w:pPr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847BA1" w:rsidRPr="00515684" w:rsidRDefault="00847BA1" w:rsidP="00847BA1">
      <w:pPr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          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847BA1" w:rsidRDefault="00847BA1" w:rsidP="00847BA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847BA1" w:rsidRDefault="00847BA1" w:rsidP="00847BA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847BA1" w:rsidRDefault="00847BA1" w:rsidP="00847BA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847BA1" w:rsidRPr="006232F1" w:rsidRDefault="00847BA1" w:rsidP="00847BA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847BA1" w:rsidRDefault="00847BA1" w:rsidP="00847BA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847BA1" w:rsidRPr="00BA397C" w:rsidRDefault="00847BA1" w:rsidP="00847BA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847BA1" w:rsidRPr="00BA397C" w:rsidRDefault="00847BA1" w:rsidP="00847BA1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847BA1" w:rsidRPr="00BA397C" w:rsidRDefault="00847BA1" w:rsidP="00847BA1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847BA1" w:rsidRPr="00BA397C" w:rsidRDefault="00847BA1" w:rsidP="00847BA1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847BA1" w:rsidRPr="00BA397C" w:rsidRDefault="00847BA1" w:rsidP="00847BA1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847BA1" w:rsidRPr="00BA397C" w:rsidRDefault="00847BA1" w:rsidP="00847BA1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847BA1" w:rsidRPr="00BA397C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847BA1" w:rsidRPr="00BA397C" w:rsidRDefault="00847BA1" w:rsidP="00847BA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847BA1" w:rsidRPr="00BA397C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847BA1" w:rsidRPr="00BA397C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847BA1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847BA1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847BA1" w:rsidRPr="00663291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847BA1" w:rsidRPr="00663291" w:rsidRDefault="00847BA1" w:rsidP="00847BA1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847BA1" w:rsidRPr="00663291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847BA1" w:rsidRPr="00663291" w:rsidRDefault="00847BA1" w:rsidP="00847BA1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847BA1" w:rsidRPr="00663291" w:rsidRDefault="00847BA1" w:rsidP="00847BA1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lastRenderedPageBreak/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="00C16C2E">
        <w:rPr>
          <w:rFonts w:ascii="Verdana" w:hAnsi="Verdana" w:cs="TimesNewRomanPSMT"/>
          <w:color w:val="000000"/>
          <w:sz w:val="20"/>
          <w:szCs w:val="20"/>
        </w:rPr>
        <w:t>…………………………</w:t>
      </w:r>
      <w:bookmarkStart w:id="14" w:name="_GoBack"/>
      <w:bookmarkEnd w:id="14"/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:rsidR="00847BA1" w:rsidRPr="00663291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847BA1" w:rsidRPr="00663291" w:rsidRDefault="00847BA1" w:rsidP="00847BA1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847BA1" w:rsidRPr="00663291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847BA1" w:rsidRPr="00663291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847BA1" w:rsidRPr="00EC78F4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847BA1" w:rsidRPr="004F376A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847BA1" w:rsidRPr="004F376A" w:rsidRDefault="00847BA1" w:rsidP="00847BA1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847BA1" w:rsidRDefault="00847BA1" w:rsidP="00847BA1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847BA1" w:rsidRPr="00663291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847BA1" w:rsidRPr="00663291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847BA1" w:rsidRPr="00663291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847BA1" w:rsidRPr="00663291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847BA1" w:rsidRPr="00BA397C" w:rsidRDefault="00847BA1" w:rsidP="00847BA1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847BA1" w:rsidRPr="00BA397C" w:rsidRDefault="00847BA1" w:rsidP="00847BA1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847BA1" w:rsidRPr="00BA397C" w:rsidRDefault="00847BA1" w:rsidP="00847BA1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847BA1" w:rsidRPr="00BA397C" w:rsidRDefault="00847BA1" w:rsidP="00847BA1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847BA1" w:rsidRPr="00BA397C" w:rsidRDefault="00847BA1" w:rsidP="00847BA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847BA1" w:rsidRPr="00BA397C" w:rsidRDefault="00847BA1" w:rsidP="00847BA1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847BA1" w:rsidRPr="00BA397C" w:rsidRDefault="00847BA1" w:rsidP="00847B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847BA1" w:rsidRPr="00BA397C" w:rsidRDefault="00847BA1" w:rsidP="00847B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847BA1" w:rsidRPr="00BA397C" w:rsidRDefault="00847BA1" w:rsidP="00847B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847BA1" w:rsidRPr="00BA397C" w:rsidRDefault="00847BA1" w:rsidP="00847BA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Pr="00BA397C" w:rsidRDefault="00847BA1" w:rsidP="00847BA1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847BA1" w:rsidRPr="00BA397C" w:rsidRDefault="00847BA1" w:rsidP="00847BA1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847BA1" w:rsidRDefault="00847BA1" w:rsidP="00847BA1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Default="00847BA1" w:rsidP="00847BA1">
      <w:pPr>
        <w:pStyle w:val="Nagwek"/>
        <w:jc w:val="right"/>
      </w:pPr>
      <w:r>
        <w:t>Załącznik nr 1 do umowy powierzenia przetwarzania danych osobowych</w:t>
      </w: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Default="00847BA1" w:rsidP="00847BA1">
      <w:pPr>
        <w:jc w:val="center"/>
        <w:rPr>
          <w:rFonts w:ascii="Verdana" w:hAnsi="Verdana"/>
        </w:rPr>
      </w:pPr>
    </w:p>
    <w:p w:rsidR="00847BA1" w:rsidRPr="00BC2393" w:rsidRDefault="00847BA1" w:rsidP="00847BA1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847BA1" w:rsidRPr="00C71549" w:rsidRDefault="00847BA1" w:rsidP="00847BA1">
      <w:pPr>
        <w:rPr>
          <w:rFonts w:ascii="Verdana" w:hAnsi="Verdana" w:cs="Arial"/>
          <w:spacing w:val="-6"/>
        </w:rPr>
      </w:pPr>
    </w:p>
    <w:p w:rsidR="00847BA1" w:rsidRDefault="00847BA1" w:rsidP="00847BA1">
      <w:pPr>
        <w:pStyle w:val="Tekstpodstawowy"/>
        <w:rPr>
          <w:rFonts w:ascii="Verdana" w:hAnsi="Verdana" w:cs="Arial"/>
          <w:spacing w:val="-6"/>
          <w:sz w:val="20"/>
        </w:rPr>
      </w:pPr>
    </w:p>
    <w:p w:rsidR="00847BA1" w:rsidRPr="004F2773" w:rsidRDefault="00847BA1" w:rsidP="00847B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847BA1" w:rsidRPr="004F2773" w:rsidRDefault="00847BA1" w:rsidP="00847BA1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847BA1" w:rsidRPr="004F2773" w:rsidRDefault="00847BA1" w:rsidP="00847B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847BA1" w:rsidRPr="004F2773" w:rsidRDefault="00847BA1" w:rsidP="00847BA1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847BA1" w:rsidRDefault="00847BA1" w:rsidP="00847BA1">
      <w:pPr>
        <w:pStyle w:val="Tekstpodstawowy"/>
        <w:rPr>
          <w:rFonts w:ascii="Verdana" w:hAnsi="Verdana" w:cs="Arial"/>
          <w:spacing w:val="-6"/>
          <w:sz w:val="20"/>
        </w:rPr>
      </w:pPr>
    </w:p>
    <w:p w:rsidR="00847BA1" w:rsidRDefault="00847BA1" w:rsidP="00847BA1">
      <w:pPr>
        <w:pStyle w:val="Tekstpodstawowy"/>
        <w:rPr>
          <w:rFonts w:ascii="Verdana" w:hAnsi="Verdana" w:cs="Arial"/>
          <w:spacing w:val="-6"/>
          <w:sz w:val="20"/>
        </w:rPr>
      </w:pPr>
    </w:p>
    <w:p w:rsidR="00847BA1" w:rsidRDefault="00847BA1" w:rsidP="00847BA1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847BA1" w:rsidRDefault="00847BA1" w:rsidP="00847BA1">
      <w:pPr>
        <w:jc w:val="both"/>
        <w:rPr>
          <w:rFonts w:ascii="Calibri" w:eastAsia="Calibri" w:hAnsi="Calibri" w:cs="Calibri"/>
        </w:rPr>
      </w:pPr>
    </w:p>
    <w:p w:rsidR="00847BA1" w:rsidRPr="00BC2393" w:rsidRDefault="00847BA1" w:rsidP="00847BA1">
      <w:pPr>
        <w:jc w:val="both"/>
        <w:rPr>
          <w:rFonts w:ascii="Calibri" w:eastAsia="Calibri" w:hAnsi="Calibri" w:cs="Calibri"/>
        </w:rPr>
      </w:pPr>
    </w:p>
    <w:p w:rsidR="00847BA1" w:rsidRPr="00BC2393" w:rsidRDefault="00847BA1" w:rsidP="00847BA1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847BA1" w:rsidRPr="00BC2393" w:rsidRDefault="00847BA1" w:rsidP="00847BA1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847BA1" w:rsidRPr="00BC2393" w:rsidRDefault="00847BA1" w:rsidP="00847BA1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847BA1" w:rsidRDefault="00847BA1" w:rsidP="00847BA1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847BA1" w:rsidRPr="0075600E" w:rsidRDefault="00847BA1" w:rsidP="00847BA1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847BA1" w:rsidRPr="001E160C" w:rsidRDefault="00847BA1" w:rsidP="00847BA1">
      <w:pPr>
        <w:pStyle w:val="Tekstpodstawowy"/>
        <w:rPr>
          <w:rFonts w:ascii="Verdana" w:hAnsi="Verdana" w:cs="Arial"/>
          <w:spacing w:val="-6"/>
          <w:sz w:val="20"/>
        </w:rPr>
      </w:pPr>
    </w:p>
    <w:p w:rsidR="00847BA1" w:rsidRPr="004C09F6" w:rsidRDefault="00847BA1" w:rsidP="00847B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847BA1" w:rsidRPr="004C09F6" w:rsidRDefault="00847BA1" w:rsidP="00847B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847BA1" w:rsidRPr="004C09F6" w:rsidRDefault="00847BA1" w:rsidP="00847BA1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847BA1" w:rsidRPr="004C09F6" w:rsidRDefault="00847BA1" w:rsidP="00847BA1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847BA1" w:rsidRPr="004C09F6" w:rsidRDefault="00847BA1" w:rsidP="00847BA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847BA1" w:rsidRPr="004C09F6" w:rsidRDefault="00847BA1" w:rsidP="00847BA1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847BA1" w:rsidRPr="0075600E" w:rsidRDefault="00847BA1" w:rsidP="00847BA1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514" w:rsidRDefault="00AE4514">
      <w:r>
        <w:separator/>
      </w:r>
    </w:p>
  </w:endnote>
  <w:endnote w:type="continuationSeparator" w:id="0">
    <w:p w:rsidR="00AE4514" w:rsidRDefault="00AE4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514" w:rsidRDefault="00AE4514">
      <w:r>
        <w:separator/>
      </w:r>
    </w:p>
  </w:footnote>
  <w:footnote w:type="continuationSeparator" w:id="0">
    <w:p w:rsidR="00AE4514" w:rsidRDefault="00AE4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514"/>
    <w:rsid w:val="000B6493"/>
    <w:rsid w:val="000E6EAF"/>
    <w:rsid w:val="001836C1"/>
    <w:rsid w:val="001B682A"/>
    <w:rsid w:val="001E7E2E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47BA1"/>
    <w:rsid w:val="00892E0C"/>
    <w:rsid w:val="008C634A"/>
    <w:rsid w:val="00976B68"/>
    <w:rsid w:val="009D554D"/>
    <w:rsid w:val="00A326F9"/>
    <w:rsid w:val="00A82F98"/>
    <w:rsid w:val="00AE4514"/>
    <w:rsid w:val="00AE506E"/>
    <w:rsid w:val="00AF42D3"/>
    <w:rsid w:val="00B46AF2"/>
    <w:rsid w:val="00B75500"/>
    <w:rsid w:val="00B8264E"/>
    <w:rsid w:val="00B93047"/>
    <w:rsid w:val="00C16C2E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083F6DC"/>
  <w15:chartTrackingRefBased/>
  <w15:docId w15:val="{42C1B216-D0FC-4910-9343-6F8F00C40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47BA1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847BA1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847BA1"/>
    <w:rPr>
      <w:sz w:val="24"/>
    </w:rPr>
  </w:style>
  <w:style w:type="character" w:customStyle="1" w:styleId="AkapitzlistZnak">
    <w:name w:val="Akapit z listą Znak"/>
    <w:link w:val="Akapitzlist"/>
    <w:uiPriority w:val="34"/>
    <w:rsid w:val="00847BA1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847BA1"/>
  </w:style>
  <w:style w:type="paragraph" w:styleId="Bezodstpw">
    <w:name w:val="No Spacing"/>
    <w:uiPriority w:val="1"/>
    <w:qFormat/>
    <w:rsid w:val="00847BA1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847BA1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847BA1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16C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6003D-BC66-40E1-AE5F-CF51F7292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2511</Words>
  <Characters>18410</Characters>
  <Application>Microsoft Office Word</Application>
  <DocSecurity>0</DocSecurity>
  <Lines>153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2021-08-05T08:08:00Z</cp:lastPrinted>
  <dcterms:created xsi:type="dcterms:W3CDTF">2021-08-05T08:08:00Z</dcterms:created>
  <dcterms:modified xsi:type="dcterms:W3CDTF">2021-08-05T08:08:00Z</dcterms:modified>
</cp:coreProperties>
</file>