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407" w:rsidRPr="003D6231" w:rsidRDefault="006F6407" w:rsidP="006F6407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Hlk77161737"/>
    </w:p>
    <w:p w:rsidR="006F6407" w:rsidRPr="00240E71" w:rsidRDefault="006F6407" w:rsidP="006F6407">
      <w:pPr>
        <w:pStyle w:val="Nagwek3"/>
        <w:jc w:val="right"/>
        <w:rPr>
          <w:rFonts w:ascii="Times New Roman" w:hAnsi="Times New Roman"/>
        </w:rPr>
      </w:pPr>
      <w:r w:rsidRPr="0089648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31" type="#_x0000_t75" style="width:453pt;height:58.5pt;visibility:visible;mso-wrap-style:square">
            <v:imagedata r:id="rId8" o:title="FE_POWER_poziom_pl-1_rgb"/>
          </v:shape>
        </w:pict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6F6407" w:rsidRDefault="006F6407" w:rsidP="006F640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F6407" w:rsidRPr="0022732C" w:rsidRDefault="006F6407" w:rsidP="006F640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F6407" w:rsidRDefault="006F6407" w:rsidP="006F640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F6407" w:rsidRPr="00FA50AF" w:rsidRDefault="006F6407" w:rsidP="006F64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6F6407" w:rsidRPr="00FA50AF" w:rsidRDefault="006F6407" w:rsidP="006F640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6F6407" w:rsidRPr="00FA50AF" w:rsidRDefault="006F6407" w:rsidP="006F6407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6F6407" w:rsidRPr="0022732C" w:rsidRDefault="006F6407" w:rsidP="006F6407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6F6407" w:rsidRPr="0022732C" w:rsidRDefault="006F6407" w:rsidP="006F64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6F6407" w:rsidRPr="0022732C" w:rsidRDefault="006F6407" w:rsidP="006F64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6F6407" w:rsidRPr="0022732C" w:rsidRDefault="006F6407" w:rsidP="006F64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6F6407" w:rsidRPr="0022732C" w:rsidRDefault="006F6407" w:rsidP="006F64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6F6407" w:rsidRPr="0022732C" w:rsidRDefault="006F6407" w:rsidP="006F64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6F6407" w:rsidRDefault="006F6407" w:rsidP="006F6407">
      <w:pPr>
        <w:spacing w:line="360" w:lineRule="auto"/>
      </w:pPr>
      <w:r>
        <w:t>Do: Nazwa i siedziba Zamawiającego:</w:t>
      </w:r>
    </w:p>
    <w:p w:rsidR="006F6407" w:rsidRPr="00BB605B" w:rsidRDefault="006F6407" w:rsidP="006F6407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6F6407" w:rsidRPr="00BB605B" w:rsidRDefault="006F6407" w:rsidP="006F6407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>
        <w:rPr>
          <w:b/>
          <w:bCs/>
          <w:iCs/>
        </w:rPr>
        <w:t>u</w:t>
      </w:r>
      <w:r w:rsidRPr="0000175D">
        <w:rPr>
          <w:b/>
          <w:bCs/>
          <w:iCs/>
        </w:rPr>
        <w:t xml:space="preserve">sługa przeprowadzenia kursów dla 6 pracowników BON (2 grupy szkoleniowe po 3 osoby) przygotowującego do korzystania z programów: Photoshop, </w:t>
      </w:r>
      <w:proofErr w:type="spellStart"/>
      <w:r w:rsidRPr="0000175D">
        <w:rPr>
          <w:b/>
          <w:bCs/>
          <w:iCs/>
        </w:rPr>
        <w:t>CorelDraw</w:t>
      </w:r>
      <w:proofErr w:type="spellEnd"/>
      <w:r w:rsidRPr="0000175D">
        <w:rPr>
          <w:b/>
          <w:bCs/>
          <w:iCs/>
        </w:rPr>
        <w:t xml:space="preserve">, </w:t>
      </w:r>
      <w:proofErr w:type="spellStart"/>
      <w:r w:rsidRPr="0000175D">
        <w:rPr>
          <w:b/>
          <w:bCs/>
          <w:iCs/>
        </w:rPr>
        <w:t>InDesign</w:t>
      </w:r>
      <w:proofErr w:type="spellEnd"/>
      <w:r w:rsidRPr="0000175D">
        <w:rPr>
          <w:b/>
          <w:bCs/>
          <w:iCs/>
        </w:rPr>
        <w:t xml:space="preserve">, </w:t>
      </w:r>
      <w:proofErr w:type="spellStart"/>
      <w:r w:rsidRPr="0000175D">
        <w:rPr>
          <w:b/>
          <w:bCs/>
          <w:iCs/>
        </w:rPr>
        <w:t>Illustrator</w:t>
      </w:r>
      <w:proofErr w:type="spellEnd"/>
      <w:r w:rsidRPr="0000175D">
        <w:rPr>
          <w:b/>
          <w:bCs/>
          <w:iCs/>
        </w:rPr>
        <w:t xml:space="preserve"> - Kc-zp.272-287/21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5292"/>
      </w:tblGrid>
      <w:tr w:rsidR="006F6407" w:rsidRPr="00E105B5" w:rsidTr="00830DAB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E105B5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6F6407" w:rsidRPr="00E105B5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E105B5" w:rsidRDefault="006F6407" w:rsidP="00830DAB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6F6407" w:rsidRPr="00E105B5" w:rsidTr="00830DAB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E105B5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E105B5" w:rsidRDefault="006F6407" w:rsidP="00830DAB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6F6407" w:rsidRPr="00E105B5" w:rsidTr="00830DAB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E105B5" w:rsidRDefault="006F6407" w:rsidP="006F640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</w:t>
            </w:r>
            <w:r>
              <w:rPr>
                <w:b/>
                <w:sz w:val="20"/>
                <w:szCs w:val="20"/>
              </w:rPr>
              <w:t>szkolenie jednej grupy</w:t>
            </w:r>
            <w:bookmarkStart w:id="1" w:name="_GoBack"/>
            <w:bookmarkEnd w:id="1"/>
          </w:p>
          <w:p w:rsidR="006F6407" w:rsidRPr="00E105B5" w:rsidRDefault="006F6407" w:rsidP="006F640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E105B5" w:rsidRDefault="006F6407" w:rsidP="00830DAB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6F6407" w:rsidRPr="00E105B5" w:rsidTr="00830DAB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991409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536FC5" w:rsidRDefault="006F6407" w:rsidP="00830DAB">
            <w:pPr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>
              <w:rPr>
                <w:color w:val="FF0000"/>
                <w:sz w:val="20"/>
                <w:szCs w:val="20"/>
              </w:rPr>
              <w:t xml:space="preserve">6 </w:t>
            </w:r>
            <w:r w:rsidRPr="00536FC5">
              <w:rPr>
                <w:color w:val="FF0000"/>
                <w:sz w:val="20"/>
                <w:szCs w:val="20"/>
              </w:rPr>
              <w:t xml:space="preserve">miesięcy od daty podpisania umowy </w:t>
            </w:r>
          </w:p>
        </w:tc>
      </w:tr>
      <w:tr w:rsidR="006F6407" w:rsidRPr="00E105B5" w:rsidTr="00830DAB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991409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6F6407" w:rsidRPr="00991409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A443E5" w:rsidRDefault="006F6407" w:rsidP="00830DAB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 xml:space="preserve">Po </w:t>
            </w:r>
            <w:r>
              <w:rPr>
                <w:color w:val="FF0000"/>
                <w:sz w:val="20"/>
                <w:szCs w:val="20"/>
              </w:rPr>
              <w:t>zrealizowaniu przedmiotu zamówienia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usług.</w:t>
            </w:r>
          </w:p>
        </w:tc>
      </w:tr>
      <w:tr w:rsidR="006F6407" w:rsidRPr="00E105B5" w:rsidTr="00830DAB">
        <w:trPr>
          <w:trHeight w:val="1119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991409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6F6407" w:rsidRPr="00991409" w:rsidRDefault="006F6407" w:rsidP="00830DAB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407" w:rsidRPr="00E105B5" w:rsidRDefault="006F6407" w:rsidP="00830DAB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6F6407" w:rsidRPr="00327CC7" w:rsidRDefault="006F6407" w:rsidP="006F6407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7CC7">
        <w:rPr>
          <w:b/>
          <w:sz w:val="22"/>
          <w:szCs w:val="22"/>
          <w:u w:val="single"/>
        </w:rPr>
        <w:t>Dodatkowe kryterium oceny ofert:</w:t>
      </w:r>
    </w:p>
    <w:p w:rsidR="006F6407" w:rsidRDefault="006F6407" w:rsidP="006F640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A17109">
        <w:rPr>
          <w:sz w:val="22"/>
          <w:szCs w:val="22"/>
          <w:highlight w:val="yellow"/>
        </w:rPr>
        <w:t>…………………….</w:t>
      </w:r>
      <w:r>
        <w:rPr>
          <w:sz w:val="22"/>
          <w:szCs w:val="22"/>
        </w:rPr>
        <w:t xml:space="preserve"> (imię i nazwisko) przeprowadziła </w:t>
      </w:r>
      <w:r w:rsidRPr="00A17109">
        <w:rPr>
          <w:sz w:val="22"/>
          <w:szCs w:val="22"/>
          <w:highlight w:val="yellow"/>
        </w:rPr>
        <w:t>………..</w:t>
      </w:r>
      <w:r>
        <w:rPr>
          <w:sz w:val="22"/>
          <w:szCs w:val="22"/>
        </w:rPr>
        <w:t xml:space="preserve"> (należy podać ilość) </w:t>
      </w:r>
      <w:r w:rsidRPr="006F6407">
        <w:rPr>
          <w:sz w:val="22"/>
          <w:szCs w:val="22"/>
        </w:rPr>
        <w:t>w zakresie grafiki komputerowej</w:t>
      </w:r>
      <w:r>
        <w:rPr>
          <w:sz w:val="22"/>
          <w:szCs w:val="22"/>
        </w:rPr>
        <w:t>.</w:t>
      </w:r>
    </w:p>
    <w:p w:rsidR="006F6407" w:rsidRDefault="006F6407" w:rsidP="006F6407">
      <w:pPr>
        <w:rPr>
          <w:b/>
          <w:sz w:val="22"/>
          <w:szCs w:val="22"/>
          <w:u w:val="single"/>
        </w:rPr>
      </w:pPr>
    </w:p>
    <w:p w:rsidR="006F6407" w:rsidRDefault="006F6407" w:rsidP="006F640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6F6407" w:rsidRPr="00344D98" w:rsidRDefault="006F6407" w:rsidP="006F640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344D98">
        <w:rPr>
          <w:sz w:val="22"/>
          <w:szCs w:val="22"/>
          <w:lang w:eastAsia="ar-SA"/>
        </w:rPr>
        <w:t>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6F6407" w:rsidRPr="000D6057" w:rsidRDefault="006F6407" w:rsidP="006F64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6F6407" w:rsidRDefault="006F6407" w:rsidP="006F6407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6F6407" w:rsidRPr="001973F4" w:rsidRDefault="006F6407" w:rsidP="006F640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6F6407" w:rsidRPr="001973F4" w:rsidRDefault="006F6407" w:rsidP="006F6407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F6407" w:rsidRDefault="006F6407" w:rsidP="006F64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6F6407" w:rsidRPr="001D671E" w:rsidRDefault="006F6407" w:rsidP="006F64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6407" w:rsidRPr="00FE545C" w:rsidTr="00830DA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6F6407" w:rsidRPr="00FE545C" w:rsidRDefault="006F6407" w:rsidP="00830D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6F6407" w:rsidRPr="00FE545C" w:rsidTr="00830DA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F6407" w:rsidRPr="00FE545C" w:rsidTr="00830DAB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6407" w:rsidRPr="00FE545C" w:rsidRDefault="006F6407" w:rsidP="00830D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F6407" w:rsidRPr="00A67735" w:rsidRDefault="006F6407" w:rsidP="006F6407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6F6407" w:rsidRPr="00A67735" w:rsidRDefault="006F6407" w:rsidP="006F6407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6F6407" w:rsidRPr="00A67735" w:rsidRDefault="006F6407" w:rsidP="006F640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F6407" w:rsidRPr="00A67735" w:rsidRDefault="006F6407" w:rsidP="006F64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6F6407" w:rsidRPr="00A67735" w:rsidRDefault="006F6407" w:rsidP="006F64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F6407" w:rsidRPr="00A67735" w:rsidRDefault="006F6407" w:rsidP="006F64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6F6407" w:rsidRPr="00A67735" w:rsidRDefault="006F6407" w:rsidP="006F64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F6407" w:rsidRPr="00A67735" w:rsidRDefault="006F6407" w:rsidP="006F6407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6F6407" w:rsidRPr="00C34D4B" w:rsidRDefault="006F6407" w:rsidP="006F6407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6F6407" w:rsidRPr="00C34D4B" w:rsidRDefault="006F6407" w:rsidP="006F640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6F6407" w:rsidRPr="00C34D4B" w:rsidRDefault="006F6407" w:rsidP="006F640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6F6407" w:rsidRPr="00C34D4B" w:rsidRDefault="006F6407" w:rsidP="006F640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6F6407" w:rsidRPr="00C34D4B" w:rsidRDefault="006F6407" w:rsidP="006F640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6F6407" w:rsidRPr="00C34D4B" w:rsidRDefault="006F6407" w:rsidP="006F640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:rsidR="006F6407" w:rsidRPr="00A17109" w:rsidRDefault="006F6407" w:rsidP="006F640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6F6407" w:rsidRPr="00645C19" w:rsidRDefault="006F6407" w:rsidP="006F6407">
      <w:pPr>
        <w:jc w:val="center"/>
        <w:rPr>
          <w:i/>
          <w:color w:val="FF0000"/>
          <w:sz w:val="22"/>
          <w:szCs w:val="22"/>
        </w:rPr>
      </w:pPr>
    </w:p>
    <w:p w:rsidR="006F6407" w:rsidRPr="00645C19" w:rsidRDefault="006F6407" w:rsidP="006F6407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bookmarkEnd w:id="0"/>
    <w:p w:rsidR="006F6407" w:rsidRPr="00C573D1" w:rsidRDefault="006F6407" w:rsidP="006F6407"/>
    <w:p w:rsidR="00FE545C" w:rsidRPr="006F6407" w:rsidRDefault="00FE545C" w:rsidP="006F6407"/>
    <w:sectPr w:rsidR="00FE545C" w:rsidRPr="006F64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658" w:rsidRDefault="00573658">
      <w:r>
        <w:separator/>
      </w:r>
    </w:p>
  </w:endnote>
  <w:endnote w:type="continuationSeparator" w:id="0">
    <w:p w:rsidR="00573658" w:rsidRDefault="00573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DF4" w:rsidRDefault="00912D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DF4" w:rsidRDefault="00912D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658" w:rsidRDefault="00573658">
      <w:r>
        <w:separator/>
      </w:r>
    </w:p>
  </w:footnote>
  <w:footnote w:type="continuationSeparator" w:id="0">
    <w:p w:rsidR="00573658" w:rsidRDefault="00573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DF4" w:rsidRDefault="00912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DF4" w:rsidRDefault="00912D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65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73658"/>
    <w:rsid w:val="00595C87"/>
    <w:rsid w:val="005D2C65"/>
    <w:rsid w:val="005E6D94"/>
    <w:rsid w:val="0063384F"/>
    <w:rsid w:val="00643C6F"/>
    <w:rsid w:val="00646202"/>
    <w:rsid w:val="0065290F"/>
    <w:rsid w:val="006815F6"/>
    <w:rsid w:val="006F6407"/>
    <w:rsid w:val="007748F0"/>
    <w:rsid w:val="007A4321"/>
    <w:rsid w:val="00833933"/>
    <w:rsid w:val="00853083"/>
    <w:rsid w:val="008B2F0C"/>
    <w:rsid w:val="008B4928"/>
    <w:rsid w:val="008D2AB8"/>
    <w:rsid w:val="008F1C66"/>
    <w:rsid w:val="00912DF4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DD11E47"/>
  <w15:chartTrackingRefBased/>
  <w15:docId w15:val="{0553E208-2EB2-4AD2-BD5D-C6068B6A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64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6F6407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45D8-5368-46C7-B2DA-9F64BC47C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4334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2021-07-16T09:43:00Z</dcterms:created>
  <dcterms:modified xsi:type="dcterms:W3CDTF">2021-07-16T09:43:00Z</dcterms:modified>
</cp:coreProperties>
</file>