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7F8A" w:rsidRDefault="00407977" w:rsidP="005B7F8A">
      <w:pPr>
        <w:keepNext/>
        <w:spacing w:after="0" w:line="360" w:lineRule="auto"/>
        <w:ind w:left="567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58.5pt;visibility:visible;mso-wrap-style:square">
            <v:imagedata r:id="rId8" o:title="FE_POWER_poziom_pl-1_rgb"/>
          </v:shape>
        </w:pict>
      </w:r>
    </w:p>
    <w:p w:rsidR="008721B5" w:rsidRPr="009475A8" w:rsidRDefault="008721B5" w:rsidP="008721B5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721B5" w:rsidRPr="009475A8" w:rsidRDefault="008721B5" w:rsidP="008721B5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8721B5" w:rsidRPr="009475A8" w:rsidRDefault="008721B5" w:rsidP="008721B5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8721B5" w:rsidRPr="009475A8" w:rsidRDefault="008721B5" w:rsidP="008721B5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8721B5" w:rsidRPr="009475A8" w:rsidRDefault="008721B5" w:rsidP="008721B5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8721B5" w:rsidRPr="009475A8" w:rsidRDefault="008721B5" w:rsidP="008721B5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721B5" w:rsidRPr="009475A8" w:rsidRDefault="008721B5" w:rsidP="008721B5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8721B5" w:rsidRPr="009475A8" w:rsidRDefault="008721B5" w:rsidP="008721B5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8721B5" w:rsidRPr="009475A8" w:rsidRDefault="008721B5" w:rsidP="008721B5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721B5" w:rsidRPr="009475A8" w:rsidRDefault="008721B5" w:rsidP="008721B5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8721B5" w:rsidRPr="009475A8" w:rsidRDefault="008721B5" w:rsidP="008721B5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8721B5" w:rsidRPr="009475A8" w:rsidRDefault="008721B5" w:rsidP="008721B5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8721B5" w:rsidRPr="009475A8" w:rsidRDefault="008721B5" w:rsidP="008721B5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8721B5" w:rsidRPr="008721B5" w:rsidRDefault="008721B5" w:rsidP="008721B5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8721B5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8721B5" w:rsidRPr="008721B5" w:rsidRDefault="008721B5" w:rsidP="008721B5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8721B5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8721B5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8721B5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8721B5" w:rsidRPr="00D52EEE" w:rsidRDefault="008721B5" w:rsidP="008721B5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8721B5" w:rsidRPr="00D52EEE" w:rsidRDefault="008721B5" w:rsidP="008721B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721B5" w:rsidRPr="00D52EEE" w:rsidRDefault="008721B5" w:rsidP="008721B5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3304A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przeprowadzenia kursów dla 6 pracowników BON (2 grupy szkoleniowe po 3 osoby) przygotowującego do korzystania z programów: Photoshop, </w:t>
      </w:r>
      <w:proofErr w:type="spellStart"/>
      <w:r w:rsidRPr="003304AF">
        <w:rPr>
          <w:rFonts w:ascii="Arial" w:eastAsia="Times New Roman" w:hAnsi="Arial" w:cs="Arial"/>
          <w:b/>
          <w:sz w:val="20"/>
          <w:szCs w:val="20"/>
          <w:lang w:eastAsia="pl-PL"/>
        </w:rPr>
        <w:t>CorelDraw</w:t>
      </w:r>
      <w:proofErr w:type="spellEnd"/>
      <w:r w:rsidRPr="003304A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proofErr w:type="spellStart"/>
      <w:r w:rsidRPr="003304AF">
        <w:rPr>
          <w:rFonts w:ascii="Arial" w:eastAsia="Times New Roman" w:hAnsi="Arial" w:cs="Arial"/>
          <w:b/>
          <w:sz w:val="20"/>
          <w:szCs w:val="20"/>
          <w:lang w:eastAsia="pl-PL"/>
        </w:rPr>
        <w:t>InDesign</w:t>
      </w:r>
      <w:proofErr w:type="spellEnd"/>
      <w:r w:rsidRPr="003304A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proofErr w:type="spellStart"/>
      <w:r w:rsidRPr="003304AF">
        <w:rPr>
          <w:rFonts w:ascii="Arial" w:eastAsia="Times New Roman" w:hAnsi="Arial" w:cs="Arial"/>
          <w:b/>
          <w:sz w:val="20"/>
          <w:szCs w:val="20"/>
          <w:lang w:eastAsia="pl-PL"/>
        </w:rPr>
        <w:t>Illustrator</w:t>
      </w:r>
      <w:proofErr w:type="spellEnd"/>
      <w:r w:rsidRPr="003304A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Kc-zp..272-287/21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8721B5" w:rsidRPr="00D52EEE" w:rsidRDefault="008721B5" w:rsidP="008721B5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8721B5" w:rsidRPr="00D52EEE" w:rsidRDefault="008721B5" w:rsidP="008721B5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721B5" w:rsidRPr="00D52EEE" w:rsidRDefault="008721B5" w:rsidP="008721B5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8721B5" w:rsidRPr="00635952" w:rsidRDefault="008721B5" w:rsidP="008721B5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8721B5" w:rsidRPr="00D52EEE" w:rsidRDefault="008721B5" w:rsidP="008721B5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8721B5" w:rsidRPr="00D52EEE" w:rsidRDefault="008721B5" w:rsidP="008721B5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>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8721B5" w:rsidRPr="00D52EEE" w:rsidRDefault="008721B5" w:rsidP="008721B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721B5" w:rsidRPr="00D52EEE" w:rsidRDefault="008721B5" w:rsidP="008721B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721B5" w:rsidRPr="00D52EEE" w:rsidRDefault="008721B5" w:rsidP="008721B5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8721B5" w:rsidRPr="00D52EEE" w:rsidRDefault="008721B5" w:rsidP="008721B5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721B5" w:rsidRPr="00D52EEE" w:rsidRDefault="008721B5" w:rsidP="008721B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721B5" w:rsidRPr="00FD003F" w:rsidRDefault="008721B5" w:rsidP="008721B5">
      <w:pPr>
        <w:jc w:val="right"/>
        <w:rPr>
          <w:rFonts w:ascii="Arial" w:hAnsi="Arial" w:cs="Arial"/>
          <w:sz w:val="20"/>
          <w:szCs w:val="20"/>
        </w:rPr>
      </w:pPr>
    </w:p>
    <w:p w:rsidR="008721B5" w:rsidRPr="00FD003F" w:rsidRDefault="008721B5" w:rsidP="008721B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407977"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  <w:bookmarkStart w:id="0" w:name="_GoBack"/>
      <w:bookmarkEnd w:id="0"/>
    </w:p>
    <w:p w:rsidR="008721B5" w:rsidRPr="009475A8" w:rsidRDefault="008721B5" w:rsidP="008721B5"/>
    <w:p w:rsidR="008721B5" w:rsidRPr="009475A8" w:rsidRDefault="008721B5" w:rsidP="008721B5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6B3D" w:rsidRDefault="00116B3D" w:rsidP="0038231F">
      <w:pPr>
        <w:spacing w:after="0" w:line="240" w:lineRule="auto"/>
      </w:pPr>
      <w:r>
        <w:separator/>
      </w:r>
    </w:p>
  </w:endnote>
  <w:endnote w:type="continuationSeparator" w:id="0">
    <w:p w:rsidR="00116B3D" w:rsidRDefault="00116B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F16" w:rsidRDefault="00453F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F16" w:rsidRDefault="00453F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6B3D" w:rsidRDefault="00116B3D" w:rsidP="0038231F">
      <w:pPr>
        <w:spacing w:after="0" w:line="240" w:lineRule="auto"/>
      </w:pPr>
      <w:r>
        <w:separator/>
      </w:r>
    </w:p>
  </w:footnote>
  <w:footnote w:type="continuationSeparator" w:id="0">
    <w:p w:rsidR="00116B3D" w:rsidRDefault="00116B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F16" w:rsidRDefault="00453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F16" w:rsidRDefault="00453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F16" w:rsidRDefault="00453F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B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B3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7977"/>
    <w:rsid w:val="00434CC2"/>
    <w:rsid w:val="00453F1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7F8A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21B5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2A648D"/>
  <w15:chartTrackingRefBased/>
  <w15:docId w15:val="{BC022D1C-8D96-456E-BE85-A54D38A31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21B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A97ED-3FCC-4EFA-BE80-ADDC114EB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2021-08-05T08:07:00Z</cp:lastPrinted>
  <dcterms:created xsi:type="dcterms:W3CDTF">2021-08-05T08:07:00Z</dcterms:created>
  <dcterms:modified xsi:type="dcterms:W3CDTF">2021-08-05T08:07:00Z</dcterms:modified>
</cp:coreProperties>
</file>