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6A02D8" w14:textId="627C81A8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61FBF022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9383620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1C812113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20DE9944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14:paraId="16AA847F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14:paraId="26A9B7D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14:paraId="57FF1D7B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14:paraId="711AD81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4B7EFC">
        <w:rPr>
          <w:sz w:val="22"/>
          <w:lang w:val="en-US"/>
        </w:rPr>
        <w:t>……………………………………………………………………………………………..</w:t>
      </w:r>
    </w:p>
    <w:p w14:paraId="2DE1C7F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4B7EFC">
        <w:rPr>
          <w:sz w:val="22"/>
          <w:lang w:val="en-US"/>
        </w:rPr>
        <w:t>…………………………………………………………………………………………….</w:t>
      </w:r>
    </w:p>
    <w:p w14:paraId="49C1639D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B1754CE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691D2359" w14:textId="77777777"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DE1F63C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00B01AAA" w14:textId="77777777" w:rsidR="00DD68E6" w:rsidRPr="00DD68E6" w:rsidRDefault="00DD68E6" w:rsidP="008D2AB8">
      <w:pPr>
        <w:ind w:right="-110"/>
        <w:rPr>
          <w:b/>
        </w:rPr>
      </w:pPr>
      <w:r w:rsidRPr="00DD68E6">
        <w:rPr>
          <w:b/>
        </w:rPr>
        <w:t>Akademia Górniczo - Hutnicza</w:t>
      </w:r>
    </w:p>
    <w:p w14:paraId="7EFBAE71" w14:textId="77777777" w:rsidR="00DD68E6" w:rsidRPr="00DD68E6" w:rsidRDefault="00DD68E6" w:rsidP="008D2AB8">
      <w:pPr>
        <w:ind w:right="-110"/>
        <w:rPr>
          <w:b/>
        </w:rPr>
      </w:pPr>
      <w:r w:rsidRPr="00DD68E6">
        <w:rPr>
          <w:b/>
        </w:rPr>
        <w:t>im. Stanisława Staszica w Krakowie</w:t>
      </w:r>
    </w:p>
    <w:p w14:paraId="18601838" w14:textId="77777777" w:rsidR="008D2AB8" w:rsidRDefault="00DD68E6" w:rsidP="008D2AB8">
      <w:pPr>
        <w:ind w:right="-110"/>
        <w:rPr>
          <w:b/>
        </w:rPr>
      </w:pPr>
      <w:r w:rsidRPr="00DD68E6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398DE267" w14:textId="77777777" w:rsidR="008D2AB8" w:rsidRDefault="00DD68E6" w:rsidP="008D2AB8">
      <w:pPr>
        <w:ind w:right="-110"/>
        <w:rPr>
          <w:b/>
        </w:rPr>
      </w:pPr>
      <w:r w:rsidRPr="00DD68E6">
        <w:rPr>
          <w:b/>
        </w:rPr>
        <w:t>Al. Mickiewicza</w:t>
      </w:r>
      <w:r w:rsidR="008D2AB8">
        <w:rPr>
          <w:b/>
        </w:rPr>
        <w:t xml:space="preserve"> </w:t>
      </w:r>
      <w:r w:rsidRPr="00DD68E6">
        <w:rPr>
          <w:b/>
        </w:rPr>
        <w:t>30</w:t>
      </w:r>
      <w:r w:rsidR="008D2AB8">
        <w:rPr>
          <w:b/>
        </w:rPr>
        <w:t xml:space="preserve"> </w:t>
      </w:r>
    </w:p>
    <w:p w14:paraId="13335CE4" w14:textId="77777777" w:rsidR="008D2AB8" w:rsidRDefault="00DD68E6" w:rsidP="008D2AB8">
      <w:pPr>
        <w:rPr>
          <w:b/>
        </w:rPr>
      </w:pPr>
      <w:r w:rsidRPr="00DD68E6">
        <w:rPr>
          <w:b/>
        </w:rPr>
        <w:t>30-059</w:t>
      </w:r>
      <w:r w:rsidR="008D2AB8">
        <w:rPr>
          <w:b/>
        </w:rPr>
        <w:t xml:space="preserve"> </w:t>
      </w:r>
      <w:r w:rsidRPr="00DD68E6">
        <w:rPr>
          <w:b/>
        </w:rPr>
        <w:t>Kraków</w:t>
      </w:r>
      <w:r w:rsidR="008D2AB8">
        <w:rPr>
          <w:b/>
        </w:rPr>
        <w:t xml:space="preserve">,  </w:t>
      </w:r>
    </w:p>
    <w:p w14:paraId="347F57A4" w14:textId="77777777" w:rsidR="008D2AB8" w:rsidRDefault="008D2AB8" w:rsidP="008D2AB8">
      <w:pPr>
        <w:ind w:firstLine="3969"/>
        <w:rPr>
          <w:b/>
        </w:rPr>
      </w:pPr>
    </w:p>
    <w:p w14:paraId="2AC91AA8" w14:textId="670648CF" w:rsidR="008D2AB8" w:rsidRDefault="008D2AB8" w:rsidP="00295DE0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DD68E6" w:rsidRPr="00DD68E6">
        <w:rPr>
          <w:b/>
        </w:rPr>
        <w:t>Dostawa i montaż wyposażenia dla dydaktycznego laboratorium komputerowego dla WFiIS - KC-zp.272-368/21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warunków zamówienia.</w:t>
      </w:r>
    </w:p>
    <w:tbl>
      <w:tblPr>
        <w:tblW w:w="9975" w:type="dxa"/>
        <w:tblInd w:w="-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64"/>
        <w:gridCol w:w="2126"/>
        <w:gridCol w:w="1701"/>
        <w:gridCol w:w="709"/>
        <w:gridCol w:w="992"/>
        <w:gridCol w:w="142"/>
        <w:gridCol w:w="992"/>
        <w:gridCol w:w="748"/>
        <w:gridCol w:w="2001"/>
      </w:tblGrid>
      <w:tr w:rsidR="00316DE2" w:rsidRPr="002A16E2" w14:paraId="0B5740EA" w14:textId="77777777" w:rsidTr="009D32F3">
        <w:trPr>
          <w:trHeight w:val="645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40449C5" w14:textId="77777777" w:rsidR="00316DE2" w:rsidRPr="002A16E2" w:rsidRDefault="00316DE2" w:rsidP="009D32F3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L.p.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238EDC3E" w14:textId="77777777" w:rsidR="00316DE2" w:rsidRPr="002A16E2" w:rsidRDefault="00316DE2" w:rsidP="009D32F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Nazwa elementu</w:t>
            </w:r>
          </w:p>
          <w:p w14:paraId="3AA3E98D" w14:textId="77777777" w:rsidR="00316DE2" w:rsidRPr="002A16E2" w:rsidRDefault="00316DE2" w:rsidP="009D32F3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3D439473" w14:textId="77777777" w:rsidR="00316DE2" w:rsidRPr="002A16E2" w:rsidRDefault="00316DE2" w:rsidP="009D32F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Nazwa producenta/typ/model </w:t>
            </w: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4A2CB87" w14:textId="77777777" w:rsidR="00316DE2" w:rsidRPr="002A16E2" w:rsidRDefault="00316DE2" w:rsidP="009D32F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Ilość</w:t>
            </w:r>
          </w:p>
          <w:p w14:paraId="5466EC62" w14:textId="77777777" w:rsidR="00316DE2" w:rsidRPr="002A16E2" w:rsidRDefault="00316DE2" w:rsidP="009D32F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Szt.</w:t>
            </w: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0B874C7D" w14:textId="77777777" w:rsidR="00316DE2" w:rsidRPr="002A16E2" w:rsidRDefault="00316DE2" w:rsidP="009D32F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Cena jednostkowa netto </w:t>
            </w: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  <w:hideMark/>
          </w:tcPr>
          <w:p w14:paraId="608E0590" w14:textId="77777777" w:rsidR="00316DE2" w:rsidRPr="002A16E2" w:rsidRDefault="00316DE2" w:rsidP="009D32F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Wartość netto</w:t>
            </w:r>
          </w:p>
          <w:p w14:paraId="43786152" w14:textId="77777777" w:rsidR="00316DE2" w:rsidRPr="002A16E2" w:rsidRDefault="00316DE2" w:rsidP="009D32F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7C3A51DD" w14:textId="77777777" w:rsidR="00316DE2" w:rsidRPr="002A16E2" w:rsidRDefault="00316DE2" w:rsidP="009D32F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VAT</w:t>
            </w:r>
          </w:p>
          <w:p w14:paraId="64638BA3" w14:textId="77777777" w:rsidR="00316DE2" w:rsidRPr="002A16E2" w:rsidRDefault="00316DE2" w:rsidP="009D32F3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[%]</w:t>
            </w:r>
          </w:p>
          <w:p w14:paraId="59F0CBE6" w14:textId="77777777" w:rsidR="00316DE2" w:rsidRPr="002A16E2" w:rsidRDefault="00316DE2" w:rsidP="009D32F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14:paraId="05CB0EAD" w14:textId="77777777" w:rsidR="00316DE2" w:rsidRPr="002A16E2" w:rsidRDefault="00316DE2" w:rsidP="009D32F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 xml:space="preserve">Wartość brutto </w:t>
            </w:r>
          </w:p>
          <w:p w14:paraId="59FEA756" w14:textId="77777777" w:rsidR="00316DE2" w:rsidRPr="002A16E2" w:rsidRDefault="00316DE2" w:rsidP="009D32F3">
            <w:pPr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[PLN]</w:t>
            </w:r>
          </w:p>
          <w:p w14:paraId="196679B1" w14:textId="77777777" w:rsidR="00316DE2" w:rsidRPr="002A16E2" w:rsidRDefault="00316DE2" w:rsidP="009D32F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 (z doliczonym </w:t>
            </w:r>
            <w:r w:rsidRPr="002A16E2">
              <w:rPr>
                <w:b/>
                <w:bCs/>
                <w:sz w:val="22"/>
                <w:szCs w:val="22"/>
              </w:rPr>
              <w:t>VAT)</w:t>
            </w:r>
          </w:p>
        </w:tc>
      </w:tr>
      <w:tr w:rsidR="00316DE2" w:rsidRPr="002A16E2" w14:paraId="480A9EE5" w14:textId="77777777" w:rsidTr="009D32F3">
        <w:trPr>
          <w:trHeight w:val="234"/>
        </w:trPr>
        <w:tc>
          <w:tcPr>
            <w:tcW w:w="564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D61FAAB" w14:textId="77777777" w:rsidR="00316DE2" w:rsidRPr="002A16E2" w:rsidRDefault="00316DE2" w:rsidP="009D32F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2DA4BAA" w14:textId="77777777" w:rsidR="00316DE2" w:rsidRPr="002A16E2" w:rsidRDefault="00316DE2" w:rsidP="009D32F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2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B956E8F" w14:textId="77777777" w:rsidR="00316DE2" w:rsidRPr="002A16E2" w:rsidRDefault="00316DE2" w:rsidP="009D32F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1EBF2776" w14:textId="77777777" w:rsidR="00316DE2" w:rsidRPr="002A16E2" w:rsidRDefault="00316DE2" w:rsidP="009D32F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2659A698" w14:textId="77777777" w:rsidR="00316DE2" w:rsidRPr="002A16E2" w:rsidRDefault="00316DE2" w:rsidP="009D32F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5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hideMark/>
          </w:tcPr>
          <w:p w14:paraId="5858EF0E" w14:textId="77777777" w:rsidR="00316DE2" w:rsidRPr="002A16E2" w:rsidRDefault="00316DE2" w:rsidP="009D32F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66D7E41E" w14:textId="77777777" w:rsidR="00316DE2" w:rsidRPr="002A16E2" w:rsidRDefault="00316DE2" w:rsidP="009D32F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hideMark/>
          </w:tcPr>
          <w:p w14:paraId="035752A8" w14:textId="77777777" w:rsidR="00316DE2" w:rsidRPr="002A16E2" w:rsidRDefault="00316DE2" w:rsidP="009D32F3">
            <w:pPr>
              <w:jc w:val="center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8</w:t>
            </w:r>
          </w:p>
        </w:tc>
      </w:tr>
      <w:tr w:rsidR="00316DE2" w:rsidRPr="002A16E2" w14:paraId="1324B28F" w14:textId="77777777" w:rsidTr="009D32F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5A7E82F1" w14:textId="77777777" w:rsidR="00316DE2" w:rsidRPr="002A16E2" w:rsidRDefault="00316DE2" w:rsidP="009D32F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1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7249E4" w14:textId="2AA9DA4A" w:rsidR="00316DE2" w:rsidRPr="002A16E2" w:rsidRDefault="00316DE2" w:rsidP="009D32F3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Monitor interaktywny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8990B6" w14:textId="77777777" w:rsidR="00316DE2" w:rsidRPr="002A16E2" w:rsidRDefault="00316DE2" w:rsidP="009D32F3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16AA2" w14:textId="77777777" w:rsidR="00316DE2" w:rsidRPr="002A16E2" w:rsidRDefault="00316DE2" w:rsidP="009D32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 </w:t>
            </w:r>
            <w:r w:rsidRPr="002A16E2">
              <w:rPr>
                <w:sz w:val="22"/>
                <w:szCs w:val="22"/>
              </w:rPr>
              <w:t>szt.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E4C4DB" w14:textId="77777777" w:rsidR="00316DE2" w:rsidRPr="002A16E2" w:rsidRDefault="00316DE2" w:rsidP="009D32F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0F714" w14:textId="77777777" w:rsidR="00316DE2" w:rsidRPr="002A16E2" w:rsidRDefault="00316DE2" w:rsidP="009D32F3">
            <w:pPr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DF374F0" w14:textId="77777777" w:rsidR="00316DE2" w:rsidRPr="002A16E2" w:rsidRDefault="00316DE2" w:rsidP="009D32F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6FD9D747" w14:textId="77777777" w:rsidR="00316DE2" w:rsidRPr="002A16E2" w:rsidRDefault="00316DE2" w:rsidP="009D32F3">
            <w:pPr>
              <w:ind w:right="425"/>
              <w:rPr>
                <w:sz w:val="22"/>
                <w:szCs w:val="22"/>
              </w:rPr>
            </w:pPr>
          </w:p>
        </w:tc>
      </w:tr>
      <w:tr w:rsidR="00316DE2" w:rsidRPr="002A16E2" w14:paraId="0900AA5D" w14:textId="77777777" w:rsidTr="009D32F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01E2E3DB" w14:textId="77777777" w:rsidR="00316DE2" w:rsidRPr="002A16E2" w:rsidRDefault="00316DE2" w:rsidP="009D32F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2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396D1" w14:textId="5D4C3BF0" w:rsidR="00316DE2" w:rsidRPr="002A16E2" w:rsidRDefault="00316DE2" w:rsidP="00316DE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Uchwyt monitora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3567E" w14:textId="1F12C20D" w:rsidR="00316DE2" w:rsidRPr="002A16E2" w:rsidRDefault="00316DE2" w:rsidP="00316DE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  <w:p w14:paraId="3E248A58" w14:textId="5A3E31A2" w:rsidR="00316DE2" w:rsidRPr="002A16E2" w:rsidRDefault="00316DE2" w:rsidP="009D32F3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C334E" w14:textId="77777777" w:rsidR="00316DE2" w:rsidRPr="002A16E2" w:rsidRDefault="00316DE2" w:rsidP="009D32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2A16E2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E8F1" w14:textId="77777777" w:rsidR="00316DE2" w:rsidRPr="002A16E2" w:rsidRDefault="00316DE2" w:rsidP="009D32F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D2278" w14:textId="77777777" w:rsidR="00316DE2" w:rsidRPr="002A16E2" w:rsidRDefault="00316DE2" w:rsidP="009D32F3">
            <w:pPr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2022EB" w14:textId="77777777" w:rsidR="00316DE2" w:rsidRPr="002A16E2" w:rsidRDefault="00316DE2" w:rsidP="009D32F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3E87C99" w14:textId="77777777" w:rsidR="00316DE2" w:rsidRPr="002A16E2" w:rsidRDefault="00316DE2" w:rsidP="009D32F3">
            <w:pPr>
              <w:ind w:right="425"/>
              <w:rPr>
                <w:sz w:val="22"/>
                <w:szCs w:val="22"/>
              </w:rPr>
            </w:pPr>
          </w:p>
        </w:tc>
      </w:tr>
      <w:tr w:rsidR="00316DE2" w:rsidRPr="002A16E2" w14:paraId="63E60868" w14:textId="77777777" w:rsidTr="009D32F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EF1576E" w14:textId="0ADD6DF4" w:rsidR="00316DE2" w:rsidRPr="002A16E2" w:rsidRDefault="00316DE2" w:rsidP="009D32F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404B2" w14:textId="0E43413E" w:rsidR="00316DE2" w:rsidRDefault="00316DE2" w:rsidP="00316DE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Przełącznik HDMI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4E7ED" w14:textId="77777777" w:rsidR="00316DE2" w:rsidRPr="002A16E2" w:rsidRDefault="00316DE2" w:rsidP="00316DE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2189B" w14:textId="0867B6DF" w:rsidR="00316DE2" w:rsidRDefault="00AB73B8" w:rsidP="009D32F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  <w:r w:rsidR="00316DE2">
              <w:rPr>
                <w:sz w:val="22"/>
                <w:szCs w:val="22"/>
              </w:rPr>
              <w:t xml:space="preserve"> szt.</w:t>
            </w: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6E447" w14:textId="77777777" w:rsidR="00316DE2" w:rsidRPr="002A16E2" w:rsidRDefault="00316DE2" w:rsidP="009D32F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035D5" w14:textId="77777777" w:rsidR="00316DE2" w:rsidRPr="002A16E2" w:rsidRDefault="00316DE2" w:rsidP="009D32F3">
            <w:pPr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01E1581" w14:textId="77777777" w:rsidR="00316DE2" w:rsidRPr="002A16E2" w:rsidRDefault="00316DE2" w:rsidP="009D32F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D2BC9B6" w14:textId="77777777" w:rsidR="00316DE2" w:rsidRPr="002A16E2" w:rsidRDefault="00316DE2" w:rsidP="009D32F3">
            <w:pPr>
              <w:ind w:right="425"/>
              <w:rPr>
                <w:sz w:val="22"/>
                <w:szCs w:val="22"/>
              </w:rPr>
            </w:pPr>
          </w:p>
        </w:tc>
      </w:tr>
      <w:tr w:rsidR="00075E0B" w:rsidRPr="002A16E2" w14:paraId="53BECF6C" w14:textId="77777777" w:rsidTr="009D32F3">
        <w:trPr>
          <w:trHeight w:val="163"/>
        </w:trPr>
        <w:tc>
          <w:tcPr>
            <w:tcW w:w="56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42B1A10B" w14:textId="5A284D15" w:rsidR="00075E0B" w:rsidRDefault="00075E0B" w:rsidP="009D32F3">
            <w:pPr>
              <w:autoSpaceDE w:val="0"/>
              <w:autoSpaceDN w:val="0"/>
              <w:adjustRightIn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26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C0142" w14:textId="3651BEF7" w:rsidR="00075E0B" w:rsidRDefault="00075E0B" w:rsidP="00316DE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  <w:r>
              <w:rPr>
                <w:b/>
                <w:sz w:val="22"/>
                <w:szCs w:val="22"/>
                <w:lang w:eastAsia="zh-CN"/>
              </w:rPr>
              <w:t>Montaż i uruchomienie</w:t>
            </w:r>
          </w:p>
        </w:tc>
        <w:tc>
          <w:tcPr>
            <w:tcW w:w="170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907C9" w14:textId="77777777" w:rsidR="00075E0B" w:rsidRPr="002A16E2" w:rsidRDefault="00075E0B" w:rsidP="00316DE2">
            <w:pPr>
              <w:suppressAutoHyphens/>
              <w:spacing w:after="120"/>
              <w:rPr>
                <w:b/>
                <w:sz w:val="22"/>
                <w:szCs w:val="22"/>
                <w:lang w:eastAsia="zh-CN"/>
              </w:rPr>
            </w:pPr>
          </w:p>
        </w:tc>
        <w:tc>
          <w:tcPr>
            <w:tcW w:w="709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C7673" w14:textId="77777777" w:rsidR="00075E0B" w:rsidRDefault="00075E0B" w:rsidP="009D32F3">
            <w:pPr>
              <w:rPr>
                <w:sz w:val="22"/>
                <w:szCs w:val="22"/>
              </w:rPr>
            </w:pPr>
          </w:p>
        </w:tc>
        <w:tc>
          <w:tcPr>
            <w:tcW w:w="992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8D7BE" w14:textId="77777777" w:rsidR="00075E0B" w:rsidRPr="002A16E2" w:rsidRDefault="00075E0B" w:rsidP="009D32F3">
            <w:pPr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9762E" w14:textId="77777777" w:rsidR="00075E0B" w:rsidRPr="002A16E2" w:rsidRDefault="00075E0B" w:rsidP="009D32F3">
            <w:pPr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3D79A99" w14:textId="77777777" w:rsidR="00075E0B" w:rsidRPr="002A16E2" w:rsidRDefault="00075E0B" w:rsidP="009D32F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3152E242" w14:textId="77777777" w:rsidR="00075E0B" w:rsidRPr="002A16E2" w:rsidRDefault="00075E0B" w:rsidP="009D32F3">
            <w:pPr>
              <w:ind w:right="425"/>
              <w:rPr>
                <w:sz w:val="22"/>
                <w:szCs w:val="22"/>
              </w:rPr>
            </w:pPr>
          </w:p>
        </w:tc>
      </w:tr>
      <w:tr w:rsidR="00316DE2" w:rsidRPr="002A16E2" w14:paraId="7C44BC09" w14:textId="77777777" w:rsidTr="009D32F3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9946EC6" w14:textId="77777777" w:rsidR="00316DE2" w:rsidRDefault="00316DE2" w:rsidP="009D32F3">
            <w:pPr>
              <w:ind w:right="425"/>
              <w:rPr>
                <w:sz w:val="22"/>
                <w:szCs w:val="22"/>
              </w:rPr>
            </w:pPr>
          </w:p>
          <w:p w14:paraId="4E6A9C96" w14:textId="77777777" w:rsidR="00316DE2" w:rsidRDefault="00316DE2" w:rsidP="009D32F3">
            <w:pPr>
              <w:ind w:right="425"/>
              <w:rPr>
                <w:sz w:val="22"/>
                <w:szCs w:val="22"/>
              </w:rPr>
            </w:pPr>
          </w:p>
          <w:p w14:paraId="6B060DAB" w14:textId="77777777" w:rsidR="00316DE2" w:rsidRPr="002A16E2" w:rsidRDefault="00316DE2" w:rsidP="009D32F3">
            <w:pPr>
              <w:ind w:right="425"/>
              <w:rPr>
                <w:sz w:val="22"/>
                <w:szCs w:val="22"/>
              </w:rPr>
            </w:pPr>
          </w:p>
          <w:p w14:paraId="62473787" w14:textId="77777777" w:rsidR="00316DE2" w:rsidRDefault="00316DE2" w:rsidP="009D32F3">
            <w:pPr>
              <w:ind w:right="425"/>
              <w:jc w:val="right"/>
              <w:rPr>
                <w:b/>
                <w:bCs/>
                <w:sz w:val="22"/>
                <w:szCs w:val="22"/>
              </w:rPr>
            </w:pPr>
            <w:r w:rsidRPr="002A16E2">
              <w:rPr>
                <w:b/>
                <w:bCs/>
                <w:sz w:val="22"/>
                <w:szCs w:val="22"/>
              </w:rPr>
              <w:t>RAZEM:</w:t>
            </w:r>
          </w:p>
          <w:p w14:paraId="612A3126" w14:textId="77777777" w:rsidR="00316DE2" w:rsidRPr="002A16E2" w:rsidRDefault="00316DE2" w:rsidP="009D32F3">
            <w:pPr>
              <w:ind w:right="425"/>
              <w:jc w:val="right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AC695B" w14:textId="77777777" w:rsidR="00316DE2" w:rsidRPr="002A16E2" w:rsidRDefault="00316DE2" w:rsidP="009D32F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335286C6" w14:textId="77777777" w:rsidR="00316DE2" w:rsidRPr="002A16E2" w:rsidRDefault="00316DE2" w:rsidP="009D32F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12" w:space="0" w:color="auto"/>
            </w:tcBorders>
          </w:tcPr>
          <w:p w14:paraId="0009350C" w14:textId="77777777" w:rsidR="00316DE2" w:rsidRPr="002A16E2" w:rsidRDefault="00316DE2" w:rsidP="009D32F3">
            <w:pPr>
              <w:ind w:right="425"/>
              <w:rPr>
                <w:sz w:val="22"/>
                <w:szCs w:val="22"/>
              </w:rPr>
            </w:pPr>
          </w:p>
        </w:tc>
      </w:tr>
      <w:tr w:rsidR="00316DE2" w:rsidRPr="002A16E2" w14:paraId="22BFFCA2" w14:textId="77777777" w:rsidTr="009D32F3">
        <w:trPr>
          <w:trHeight w:val="163"/>
        </w:trPr>
        <w:tc>
          <w:tcPr>
            <w:tcW w:w="6092" w:type="dxa"/>
            <w:gridSpan w:val="5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73EEABB0" w14:textId="77777777" w:rsidR="00316DE2" w:rsidRPr="002A16E2" w:rsidRDefault="00316DE2" w:rsidP="009D32F3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Cena netto za całość zamówienia /słownie: </w:t>
            </w:r>
            <w:r w:rsidRPr="002A16E2">
              <w:rPr>
                <w:sz w:val="22"/>
                <w:szCs w:val="22"/>
              </w:rPr>
              <w:lastRenderedPageBreak/>
              <w:t>……………………………………………………………/</w:t>
            </w:r>
          </w:p>
          <w:p w14:paraId="263D87AF" w14:textId="77777777" w:rsidR="00316DE2" w:rsidRPr="002A16E2" w:rsidRDefault="00316DE2" w:rsidP="009D32F3">
            <w:pPr>
              <w:rPr>
                <w:sz w:val="22"/>
                <w:szCs w:val="22"/>
              </w:rPr>
            </w:pPr>
          </w:p>
          <w:p w14:paraId="218B0B15" w14:textId="77777777" w:rsidR="00316DE2" w:rsidRPr="002A16E2" w:rsidRDefault="00316DE2" w:rsidP="009D32F3">
            <w:pPr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Cena brutto za całość zamówienia/słownie: ……………………………………………………………/</w:t>
            </w:r>
          </w:p>
          <w:p w14:paraId="6E34FB8B" w14:textId="77777777" w:rsidR="00316DE2" w:rsidRPr="002A16E2" w:rsidRDefault="00316DE2" w:rsidP="009D32F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2F850" w14:textId="77777777" w:rsidR="00316DE2" w:rsidRPr="002A16E2" w:rsidRDefault="00316DE2" w:rsidP="009D32F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7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41CCF6E" w14:textId="77777777" w:rsidR="00316DE2" w:rsidRPr="002A16E2" w:rsidRDefault="00316DE2" w:rsidP="009D32F3">
            <w:pPr>
              <w:ind w:right="425"/>
              <w:rPr>
                <w:sz w:val="22"/>
                <w:szCs w:val="22"/>
              </w:rPr>
            </w:pPr>
          </w:p>
        </w:tc>
        <w:tc>
          <w:tcPr>
            <w:tcW w:w="2001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404E9BE8" w14:textId="77777777" w:rsidR="00316DE2" w:rsidRPr="002A16E2" w:rsidRDefault="00316DE2" w:rsidP="009D32F3">
            <w:pPr>
              <w:ind w:right="425"/>
              <w:rPr>
                <w:sz w:val="22"/>
                <w:szCs w:val="22"/>
              </w:rPr>
            </w:pPr>
          </w:p>
        </w:tc>
      </w:tr>
    </w:tbl>
    <w:p w14:paraId="11CC55DA" w14:textId="77777777" w:rsidR="00295DE0" w:rsidRDefault="00295DE0" w:rsidP="00E675F2">
      <w:pPr>
        <w:rPr>
          <w:i/>
          <w:iCs/>
          <w:sz w:val="22"/>
          <w:szCs w:val="22"/>
        </w:rPr>
      </w:pPr>
    </w:p>
    <w:p w14:paraId="5A29B267" w14:textId="51E9CF8E" w:rsidR="00E675F2" w:rsidRPr="002A16E2" w:rsidRDefault="00E675F2" w:rsidP="00E675F2">
      <w:pPr>
        <w:rPr>
          <w:i/>
          <w:iCs/>
          <w:sz w:val="22"/>
          <w:szCs w:val="22"/>
        </w:rPr>
      </w:pPr>
      <w:r w:rsidRPr="002A16E2">
        <w:rPr>
          <w:i/>
          <w:iCs/>
          <w:sz w:val="22"/>
          <w:szCs w:val="22"/>
        </w:rPr>
        <w:t xml:space="preserve">Zamawiający oświadcza, że zgodnie z Ustawą z dnia 11 marca 2004 r. o podatku od towarów i usług (Dz.U. z dnia 5 kwietnia 2004 r.) będzie ubiegał się o zgodę na zastosowanie stawki podatku VAT w wysokości 0% </w:t>
      </w:r>
      <w:r w:rsidRPr="002A16E2">
        <w:rPr>
          <w:b/>
          <w:bCs/>
          <w:i/>
          <w:iCs/>
          <w:sz w:val="22"/>
          <w:szCs w:val="22"/>
        </w:rPr>
        <w:t xml:space="preserve">na </w:t>
      </w:r>
      <w:r>
        <w:rPr>
          <w:b/>
          <w:bCs/>
          <w:i/>
          <w:iCs/>
          <w:sz w:val="22"/>
          <w:szCs w:val="22"/>
        </w:rPr>
        <w:t>monitor</w:t>
      </w:r>
      <w:r w:rsidRPr="002A16E2">
        <w:rPr>
          <w:b/>
          <w:bCs/>
          <w:i/>
          <w:iCs/>
          <w:sz w:val="22"/>
          <w:szCs w:val="22"/>
        </w:rPr>
        <w:t xml:space="preserve"> </w:t>
      </w:r>
      <w:r w:rsidRPr="002A16E2">
        <w:rPr>
          <w:i/>
          <w:iCs/>
          <w:sz w:val="22"/>
          <w:szCs w:val="22"/>
        </w:rPr>
        <w:t>wchodząc</w:t>
      </w:r>
      <w:r>
        <w:rPr>
          <w:i/>
          <w:iCs/>
          <w:sz w:val="22"/>
          <w:szCs w:val="22"/>
        </w:rPr>
        <w:t>y</w:t>
      </w:r>
      <w:r w:rsidRPr="002A16E2">
        <w:rPr>
          <w:i/>
          <w:iCs/>
          <w:sz w:val="22"/>
          <w:szCs w:val="22"/>
        </w:rPr>
        <w:t xml:space="preserve"> w zakres niniejszej umowy. Po przedstawieniu przez Zamawiającego zamówienia potwierdzonego przez organ nadzorujący Zamawiającego Wykonawca uwzględni w wystawionej fakturze 0% stawkę podatku VAT.  </w:t>
      </w:r>
    </w:p>
    <w:p w14:paraId="759CE922" w14:textId="77777777" w:rsidR="004B7EFC" w:rsidRDefault="004B7EFC" w:rsidP="008D2AB8">
      <w:pPr>
        <w:widowControl w:val="0"/>
        <w:spacing w:line="360" w:lineRule="auto"/>
        <w:ind w:right="1"/>
        <w:jc w:val="both"/>
        <w:rPr>
          <w:b/>
        </w:rPr>
      </w:pPr>
    </w:p>
    <w:p w14:paraId="13460C54" w14:textId="7FEE8DEC"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 xml:space="preserve">Termin realizacji umowy: </w:t>
      </w:r>
      <w:r w:rsidR="004B7EFC">
        <w:t xml:space="preserve">………….. </w:t>
      </w:r>
      <w:r w:rsidR="004B7EFC" w:rsidRPr="00142B8B">
        <w:rPr>
          <w:b/>
          <w:bCs/>
        </w:rPr>
        <w:t>dni</w:t>
      </w:r>
      <w:r w:rsidR="006C329E">
        <w:rPr>
          <w:b/>
          <w:bCs/>
        </w:rPr>
        <w:t xml:space="preserve"> roboczych</w:t>
      </w:r>
      <w:r w:rsidR="004B7EFC" w:rsidRPr="00142B8B">
        <w:rPr>
          <w:b/>
          <w:bCs/>
        </w:rPr>
        <w:t xml:space="preserve"> od daty otrzymania zamówienia potwierdzonego przez M</w:t>
      </w:r>
      <w:r w:rsidR="00142B8B" w:rsidRPr="00142B8B">
        <w:rPr>
          <w:b/>
          <w:bCs/>
        </w:rPr>
        <w:t>EiN</w:t>
      </w:r>
      <w:r w:rsidR="00142B8B">
        <w:t xml:space="preserve"> </w:t>
      </w:r>
      <w:r w:rsidR="00142B8B" w:rsidRPr="00142B8B">
        <w:rPr>
          <w:highlight w:val="yellow"/>
        </w:rPr>
        <w:t>(</w:t>
      </w:r>
      <w:r w:rsidRPr="00142B8B">
        <w:rPr>
          <w:i/>
          <w:highlight w:val="yellow"/>
        </w:rPr>
        <w:t xml:space="preserve">kryterium oceny </w:t>
      </w:r>
      <w:r w:rsidRPr="0022732C">
        <w:rPr>
          <w:i/>
          <w:highlight w:val="yellow"/>
        </w:rPr>
        <w:t>ofert)</w:t>
      </w:r>
    </w:p>
    <w:p w14:paraId="524ABF33" w14:textId="77777777" w:rsidR="00BF750F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t>Okres udzielonej gwarancji wynosi:</w:t>
      </w:r>
      <w:r w:rsidRPr="00FB1B4F">
        <w:t xml:space="preserve"> </w:t>
      </w:r>
    </w:p>
    <w:p w14:paraId="0153A446" w14:textId="08EB3F04" w:rsidR="008D2AB8" w:rsidRDefault="00BF750F" w:rsidP="008D2AB8">
      <w:pPr>
        <w:widowControl w:val="0"/>
        <w:spacing w:line="360" w:lineRule="auto"/>
        <w:ind w:right="1"/>
        <w:jc w:val="both"/>
        <w:rPr>
          <w:b/>
          <w:bCs/>
        </w:rPr>
      </w:pPr>
      <w:r w:rsidRPr="00BF750F">
        <w:rPr>
          <w:b/>
          <w:bCs/>
        </w:rPr>
        <w:t>na monitor interaktywny</w:t>
      </w:r>
      <w:r>
        <w:t>:</w:t>
      </w:r>
      <w:r w:rsidR="008D2AB8" w:rsidRPr="00FB1B4F">
        <w:t>…………</w:t>
      </w:r>
      <w:r w:rsidR="00142B8B" w:rsidRPr="00142B8B">
        <w:rPr>
          <w:b/>
          <w:bCs/>
        </w:rPr>
        <w:t xml:space="preserve"> miesięcy</w:t>
      </w:r>
    </w:p>
    <w:p w14:paraId="00D1B5ED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083CE3D3" w14:textId="41CC4C52"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="000B5560" w:rsidRPr="002A16E2">
        <w:rPr>
          <w:sz w:val="22"/>
          <w:szCs w:val="22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2FCC066" w14:textId="77777777" w:rsidR="008D2AB8" w:rsidRDefault="008D2AB8" w:rsidP="008D2AB8">
      <w:pPr>
        <w:jc w:val="both"/>
        <w:rPr>
          <w:sz w:val="18"/>
          <w:szCs w:val="18"/>
        </w:rPr>
      </w:pPr>
    </w:p>
    <w:p w14:paraId="36B77BCA" w14:textId="6F715D6C" w:rsidR="00FE545C" w:rsidRDefault="008D2AB8" w:rsidP="00FE545C">
      <w:pPr>
        <w:rPr>
          <w:b/>
          <w:sz w:val="22"/>
          <w:szCs w:val="22"/>
          <w:u w:val="single"/>
        </w:rPr>
      </w:pPr>
      <w:r>
        <w:rPr>
          <w:sz w:val="22"/>
          <w:szCs w:val="22"/>
        </w:rPr>
        <w:br w:type="page"/>
      </w:r>
      <w:r w:rsidR="00FE545C"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E59D2A3" w14:textId="77777777" w:rsidR="00295DE0" w:rsidRPr="002A16E2" w:rsidRDefault="00295DE0" w:rsidP="00295DE0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color w:val="000000"/>
          <w:sz w:val="22"/>
          <w:szCs w:val="22"/>
          <w:lang w:eastAsia="ar-SA"/>
        </w:rPr>
        <w:t>wskazany w SWZ.</w:t>
      </w:r>
    </w:p>
    <w:p w14:paraId="36F2A2BD" w14:textId="77777777" w:rsidR="00295DE0" w:rsidRDefault="00295DE0" w:rsidP="00295DE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2A16E2">
        <w:rPr>
          <w:color w:val="000000"/>
          <w:sz w:val="22"/>
          <w:szCs w:val="22"/>
        </w:rPr>
        <w:t xml:space="preserve"> i nie wnosimy do nich żadnych zastrzeżeń.</w:t>
      </w:r>
    </w:p>
    <w:p w14:paraId="1559F93D" w14:textId="4FD717FE" w:rsidR="00295DE0" w:rsidRPr="002A16E2" w:rsidRDefault="00295DE0" w:rsidP="00295DE0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  <w:lang w:eastAsia="ar-SA"/>
        </w:rPr>
      </w:pPr>
      <w:r w:rsidRPr="002A16E2">
        <w:rPr>
          <w:color w:val="000000"/>
          <w:sz w:val="22"/>
          <w:szCs w:val="22"/>
          <w:lang w:eastAsia="ar-SA"/>
        </w:rPr>
        <w:t xml:space="preserve">Jesteśmy świadomi, że po rozstrzygnięciu przetargu, Zamawiający </w:t>
      </w:r>
      <w:r w:rsidRPr="002A16E2">
        <w:rPr>
          <w:sz w:val="22"/>
          <w:szCs w:val="22"/>
        </w:rPr>
        <w:t xml:space="preserve">zgodnie z ustawą z dnia 11 marca 2004 r. o podatku od towarów i usług (t. j. Dz. U. 2011 Nr 177 poz. 1054 z późn. zm.) </w:t>
      </w:r>
      <w:r w:rsidRPr="002A16E2">
        <w:rPr>
          <w:color w:val="000000"/>
          <w:sz w:val="22"/>
          <w:szCs w:val="22"/>
          <w:lang w:eastAsia="ar-SA"/>
        </w:rPr>
        <w:t xml:space="preserve">będzie się ubiegał o zastosowanie przy zakupie 0% stawki VAT </w:t>
      </w:r>
      <w:r w:rsidRPr="002A16E2">
        <w:rPr>
          <w:b/>
          <w:color w:val="000000"/>
          <w:sz w:val="22"/>
          <w:szCs w:val="22"/>
          <w:lang w:eastAsia="ar-SA"/>
        </w:rPr>
        <w:t xml:space="preserve">na </w:t>
      </w:r>
      <w:r>
        <w:rPr>
          <w:b/>
          <w:color w:val="000000"/>
          <w:sz w:val="22"/>
          <w:szCs w:val="22"/>
          <w:lang w:eastAsia="ar-SA"/>
        </w:rPr>
        <w:t>monitor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 w:rsidRPr="002A16E2">
        <w:rPr>
          <w:sz w:val="22"/>
          <w:szCs w:val="22"/>
        </w:rPr>
        <w:t xml:space="preserve">w zakresie objętym zwolnieniem – zgodnie z art. 83 ust. 1 pkt 26 przywołanej ustawy. </w:t>
      </w:r>
    </w:p>
    <w:p w14:paraId="37BB6510" w14:textId="67A90C66" w:rsidR="00295DE0" w:rsidRPr="002A16E2" w:rsidRDefault="00295DE0" w:rsidP="00295DE0">
      <w:pPr>
        <w:tabs>
          <w:tab w:val="left" w:pos="2520"/>
          <w:tab w:val="left" w:pos="2586"/>
        </w:tabs>
        <w:ind w:left="360"/>
        <w:jc w:val="both"/>
        <w:rPr>
          <w:sz w:val="22"/>
          <w:szCs w:val="22"/>
        </w:rPr>
      </w:pPr>
      <w:r w:rsidRPr="002A16E2">
        <w:rPr>
          <w:color w:val="000000"/>
          <w:sz w:val="22"/>
          <w:szCs w:val="22"/>
          <w:lang w:eastAsia="ar-SA"/>
        </w:rPr>
        <w:t xml:space="preserve">W przypadku podpisania umowy z naszą firmą uwzględnimy w wystawionej fakturze 0% stawkę podatku VAT po przedstawieniu przez Zamawiającego zaświadczenia potwierdzającego, że wymieniony w zamówieniu skierowanym do Wykonawcy </w:t>
      </w:r>
      <w:r>
        <w:rPr>
          <w:b/>
          <w:color w:val="000000"/>
          <w:sz w:val="22"/>
          <w:szCs w:val="22"/>
          <w:lang w:eastAsia="ar-SA"/>
        </w:rPr>
        <w:t>monitor</w:t>
      </w:r>
      <w:r w:rsidRPr="002A16E2">
        <w:rPr>
          <w:b/>
          <w:color w:val="000000"/>
          <w:sz w:val="22"/>
          <w:szCs w:val="22"/>
          <w:lang w:eastAsia="ar-SA"/>
        </w:rPr>
        <w:t xml:space="preserve"> </w:t>
      </w:r>
      <w:r>
        <w:rPr>
          <w:color w:val="000000"/>
          <w:sz w:val="22"/>
          <w:szCs w:val="22"/>
          <w:lang w:eastAsia="ar-SA"/>
        </w:rPr>
        <w:t>jest</w:t>
      </w:r>
      <w:r w:rsidRPr="002A16E2">
        <w:rPr>
          <w:color w:val="000000"/>
          <w:sz w:val="22"/>
          <w:szCs w:val="22"/>
          <w:lang w:eastAsia="ar-SA"/>
        </w:rPr>
        <w:t xml:space="preserve"> przeznaczon</w:t>
      </w:r>
      <w:r>
        <w:rPr>
          <w:color w:val="000000"/>
          <w:sz w:val="22"/>
          <w:szCs w:val="22"/>
          <w:lang w:eastAsia="ar-SA"/>
        </w:rPr>
        <w:t>y</w:t>
      </w:r>
      <w:r w:rsidRPr="002A16E2">
        <w:rPr>
          <w:color w:val="000000"/>
          <w:sz w:val="22"/>
          <w:szCs w:val="22"/>
          <w:lang w:eastAsia="ar-SA"/>
        </w:rPr>
        <w:t xml:space="preserve"> dla placówki oświatowej - </w:t>
      </w:r>
      <w:r w:rsidRPr="002A16E2">
        <w:rPr>
          <w:sz w:val="22"/>
          <w:szCs w:val="22"/>
        </w:rPr>
        <w:t>zgodnie z art. 83 ust. 1 pkt 26 ustawy z dnia 11 marca 2004 r. o podatku od towarów i usług (t. j. Dz. U. 2011 Nr 177 poz. 1054 z późn. zm.)</w:t>
      </w:r>
    </w:p>
    <w:p w14:paraId="2B20F0BA" w14:textId="77777777" w:rsidR="00295DE0" w:rsidRPr="002A16E2" w:rsidRDefault="00295DE0" w:rsidP="00295DE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29BFE836" w14:textId="77777777" w:rsidR="00295DE0" w:rsidRPr="002A16E2" w:rsidRDefault="00295DE0" w:rsidP="00295DE0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423C34E3" w14:textId="77777777" w:rsidR="00295DE0" w:rsidRPr="002A16E2" w:rsidRDefault="00295DE0" w:rsidP="00295DE0">
      <w:pPr>
        <w:ind w:left="360"/>
        <w:jc w:val="both"/>
        <w:rPr>
          <w:i/>
          <w:sz w:val="22"/>
          <w:szCs w:val="22"/>
        </w:rPr>
      </w:pPr>
      <w:r w:rsidRPr="002A16E2"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AC5B711" w14:textId="77777777" w:rsidR="00295DE0" w:rsidRPr="002A16E2" w:rsidRDefault="00295DE0" w:rsidP="00295DE0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295DE0" w:rsidRPr="002A16E2" w14:paraId="543AEB40" w14:textId="77777777" w:rsidTr="009D32F3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2E0CCF68" w14:textId="77777777" w:rsidR="00295DE0" w:rsidRPr="002A16E2" w:rsidRDefault="00295DE0" w:rsidP="009D32F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C7DA684" w14:textId="77777777" w:rsidR="00295DE0" w:rsidRPr="002A16E2" w:rsidRDefault="00295DE0" w:rsidP="009D32F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 xml:space="preserve">Opis części zamówienia, którą wykonawca </w:t>
            </w:r>
          </w:p>
          <w:p w14:paraId="3B69F8B6" w14:textId="77777777" w:rsidR="00295DE0" w:rsidRPr="002A16E2" w:rsidRDefault="00295DE0" w:rsidP="009D32F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6B772107" w14:textId="77777777" w:rsidR="00295DE0" w:rsidRPr="002A16E2" w:rsidRDefault="00295DE0" w:rsidP="009D32F3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 w:rsidRPr="002A16E2">
              <w:rPr>
                <w:sz w:val="22"/>
                <w:szCs w:val="22"/>
              </w:rPr>
              <w:t>Nazwa podwykonawcy</w:t>
            </w:r>
            <w:r w:rsidRPr="002A16E2">
              <w:rPr>
                <w:sz w:val="22"/>
                <w:szCs w:val="22"/>
              </w:rPr>
              <w:br/>
              <w:t>(o ile jest znana)</w:t>
            </w:r>
          </w:p>
        </w:tc>
      </w:tr>
      <w:tr w:rsidR="00295DE0" w:rsidRPr="002A16E2" w14:paraId="1B227532" w14:textId="77777777" w:rsidTr="009D32F3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35FCAB1" w14:textId="77777777" w:rsidR="00295DE0" w:rsidRPr="002A16E2" w:rsidRDefault="00295DE0" w:rsidP="009D32F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EFDD57" w14:textId="77777777" w:rsidR="00295DE0" w:rsidRPr="002A16E2" w:rsidRDefault="00295DE0" w:rsidP="009D32F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90B21F4" w14:textId="77777777" w:rsidR="00295DE0" w:rsidRPr="002A16E2" w:rsidRDefault="00295DE0" w:rsidP="009D32F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295DE0" w:rsidRPr="002A16E2" w14:paraId="10E73BB8" w14:textId="77777777" w:rsidTr="009D32F3">
        <w:trPr>
          <w:trHeight w:val="382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3F6B3B1" w14:textId="77777777" w:rsidR="00295DE0" w:rsidRPr="002A16E2" w:rsidRDefault="00295DE0" w:rsidP="009D32F3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584D70" w14:textId="77777777" w:rsidR="00295DE0" w:rsidRPr="002A16E2" w:rsidRDefault="00295DE0" w:rsidP="009D32F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89FAE1C" w14:textId="77777777" w:rsidR="00295DE0" w:rsidRPr="002A16E2" w:rsidRDefault="00295DE0" w:rsidP="009D32F3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14:paraId="11EAC9A1" w14:textId="77777777" w:rsidR="00295DE0" w:rsidRPr="002A16E2" w:rsidRDefault="00295DE0" w:rsidP="00295DE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>mocowanymi</w:t>
      </w:r>
      <w:r w:rsidRPr="002A16E2">
        <w:rPr>
          <w:sz w:val="22"/>
          <w:szCs w:val="22"/>
        </w:rPr>
        <w:t xml:space="preserve"> do reprezentowania naszej firmy są następujące osoby:</w:t>
      </w:r>
    </w:p>
    <w:p w14:paraId="7745D969" w14:textId="77777777" w:rsidR="00295DE0" w:rsidRPr="002A16E2" w:rsidRDefault="00295DE0" w:rsidP="00295DE0">
      <w:pPr>
        <w:pStyle w:val="Nagwek1"/>
        <w:rPr>
          <w:rFonts w:ascii="Times New Roman" w:hAnsi="Times New Roman" w:cs="Times New Roman"/>
          <w:sz w:val="22"/>
          <w:szCs w:val="22"/>
        </w:rPr>
      </w:pPr>
      <w:r w:rsidRPr="002A16E2">
        <w:rPr>
          <w:rFonts w:ascii="Times New Roman" w:hAnsi="Times New Roman" w:cs="Times New Roman"/>
          <w:sz w:val="22"/>
          <w:szCs w:val="22"/>
        </w:rPr>
        <w:tab/>
        <w:t>Imię i Nazwisko</w:t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  <w:r w:rsidRPr="002A16E2">
        <w:rPr>
          <w:rFonts w:ascii="Times New Roman" w:hAnsi="Times New Roman" w:cs="Times New Roman"/>
          <w:sz w:val="22"/>
          <w:szCs w:val="22"/>
        </w:rPr>
        <w:tab/>
      </w:r>
    </w:p>
    <w:p w14:paraId="4DB28CA0" w14:textId="77777777" w:rsidR="00295DE0" w:rsidRPr="002A16E2" w:rsidRDefault="00295DE0" w:rsidP="00295DE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</w:t>
      </w:r>
    </w:p>
    <w:p w14:paraId="55C9BD27" w14:textId="77777777" w:rsidR="00295DE0" w:rsidRPr="002A16E2" w:rsidRDefault="00295DE0" w:rsidP="00295DE0">
      <w:pPr>
        <w:tabs>
          <w:tab w:val="left" w:pos="426"/>
        </w:tabs>
        <w:spacing w:line="264" w:lineRule="auto"/>
        <w:ind w:left="426" w:right="1"/>
        <w:jc w:val="both"/>
        <w:rPr>
          <w:sz w:val="22"/>
          <w:szCs w:val="22"/>
        </w:rPr>
      </w:pPr>
      <w:r w:rsidRPr="002A16E2">
        <w:rPr>
          <w:sz w:val="22"/>
          <w:szCs w:val="22"/>
        </w:rPr>
        <w:t xml:space="preserve">.............................................................................................................. </w:t>
      </w:r>
      <w:r w:rsidRPr="002A16E2">
        <w:rPr>
          <w:sz w:val="22"/>
          <w:szCs w:val="22"/>
        </w:rPr>
        <w:tab/>
      </w:r>
      <w:r w:rsidRPr="002A16E2">
        <w:rPr>
          <w:sz w:val="22"/>
          <w:szCs w:val="22"/>
        </w:rPr>
        <w:tab/>
        <w:t xml:space="preserve"> .</w:t>
      </w:r>
    </w:p>
    <w:p w14:paraId="376A51A4" w14:textId="77777777" w:rsidR="00295DE0" w:rsidRPr="002A16E2" w:rsidRDefault="00295DE0" w:rsidP="00295DE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U</w:t>
      </w:r>
      <w:r>
        <w:rPr>
          <w:sz w:val="22"/>
          <w:szCs w:val="22"/>
        </w:rPr>
        <w:t xml:space="preserve">mocowanie </w:t>
      </w:r>
      <w:r w:rsidRPr="002A16E2">
        <w:rPr>
          <w:sz w:val="22"/>
          <w:szCs w:val="22"/>
        </w:rPr>
        <w:t>dla powyżej wskazanych osób wynika z następującego (ych) dokumentu(ów)</w:t>
      </w:r>
    </w:p>
    <w:p w14:paraId="04CADD91" w14:textId="77777777" w:rsidR="00295DE0" w:rsidRPr="002A16E2" w:rsidRDefault="00295DE0" w:rsidP="00295DE0">
      <w:p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75A2C71C" w14:textId="77777777" w:rsidR="00295DE0" w:rsidRPr="002A16E2" w:rsidRDefault="00295DE0" w:rsidP="00295DE0">
      <w:pPr>
        <w:numPr>
          <w:ilvl w:val="0"/>
          <w:numId w:val="1"/>
        </w:numPr>
        <w:jc w:val="both"/>
        <w:rPr>
          <w:sz w:val="22"/>
          <w:szCs w:val="22"/>
        </w:rPr>
      </w:pPr>
      <w:r w:rsidRPr="002A16E2">
        <w:rPr>
          <w:sz w:val="22"/>
          <w:szCs w:val="22"/>
        </w:rPr>
        <w:t>załącznikami do niniejszej oferty są:</w:t>
      </w:r>
    </w:p>
    <w:p w14:paraId="00BD694C" w14:textId="77777777" w:rsidR="00295DE0" w:rsidRPr="002A16E2" w:rsidRDefault="00295DE0" w:rsidP="00295D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………………………………………………………………………………………….</w:t>
      </w:r>
    </w:p>
    <w:p w14:paraId="7D7D4047" w14:textId="5B4D832A" w:rsidR="00295DE0" w:rsidRDefault="00295DE0" w:rsidP="00295DE0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 w:rsidRPr="002A16E2">
        <w:rPr>
          <w:sz w:val="22"/>
          <w:szCs w:val="22"/>
        </w:rPr>
        <w:t>……………………………………………..……………………………………………</w:t>
      </w:r>
    </w:p>
    <w:p w14:paraId="47ADC17E" w14:textId="77777777" w:rsidR="00295DE0" w:rsidRPr="002A16E2" w:rsidRDefault="00295DE0" w:rsidP="00295DE0">
      <w:pPr>
        <w:spacing w:line="360" w:lineRule="auto"/>
        <w:ind w:left="1440"/>
        <w:jc w:val="both"/>
        <w:rPr>
          <w:sz w:val="22"/>
          <w:szCs w:val="22"/>
        </w:rPr>
      </w:pPr>
    </w:p>
    <w:p w14:paraId="4917E26C" w14:textId="77777777" w:rsidR="00295DE0" w:rsidRPr="00F47191" w:rsidRDefault="00295DE0" w:rsidP="00295DE0">
      <w:pPr>
        <w:jc w:val="both"/>
        <w:rPr>
          <w:b/>
          <w:color w:val="FF0000"/>
          <w:sz w:val="18"/>
          <w:szCs w:val="18"/>
        </w:rPr>
      </w:pPr>
      <w:r w:rsidRPr="00F47191">
        <w:rPr>
          <w:b/>
          <w:color w:val="FF0000"/>
          <w:sz w:val="18"/>
          <w:szCs w:val="18"/>
        </w:rPr>
        <w:t>Ofertę należy sporządzić w postaci elektronicznej i podpisać kwalifikowanym podpisem elektronicznym.</w:t>
      </w:r>
    </w:p>
    <w:p w14:paraId="34562D90" w14:textId="77777777" w:rsidR="00295DE0" w:rsidRDefault="00295DE0" w:rsidP="00295DE0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6B19F85C" w14:textId="77777777" w:rsidR="00295DE0" w:rsidRDefault="00295DE0" w:rsidP="00FE545C">
      <w:pPr>
        <w:rPr>
          <w:b/>
          <w:sz w:val="22"/>
          <w:szCs w:val="22"/>
          <w:u w:val="single"/>
        </w:rPr>
      </w:pPr>
    </w:p>
    <w:sectPr w:rsidR="00295DE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EBAC04" w14:textId="77777777" w:rsidR="001A1F57" w:rsidRDefault="001A1F57">
      <w:r>
        <w:separator/>
      </w:r>
    </w:p>
  </w:endnote>
  <w:endnote w:type="continuationSeparator" w:id="0">
    <w:p w14:paraId="05BD7F5B" w14:textId="77777777" w:rsidR="001A1F57" w:rsidRDefault="001A1F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2556F" w14:textId="77777777" w:rsidR="00DD68E6" w:rsidRDefault="00DD68E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CBF7A1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F7E728" w14:textId="77777777" w:rsidR="00DD68E6" w:rsidRDefault="00DD68E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8BBAA5" w14:textId="77777777" w:rsidR="001A1F57" w:rsidRDefault="001A1F57">
      <w:r>
        <w:separator/>
      </w:r>
    </w:p>
  </w:footnote>
  <w:footnote w:type="continuationSeparator" w:id="0">
    <w:p w14:paraId="49DA1438" w14:textId="77777777" w:rsidR="001A1F57" w:rsidRDefault="001A1F5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C9280D" w14:textId="77777777" w:rsidR="00DD68E6" w:rsidRDefault="00DD68E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FE9B20" w14:textId="4CC143C3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2D5180FC" w14:textId="3C22A07D" w:rsidR="004F6910" w:rsidRDefault="004F6910" w:rsidP="004F6910">
    <w:pPr>
      <w:pStyle w:val="Nagwek"/>
      <w:jc w:val="center"/>
      <w:rPr>
        <w:sz w:val="22"/>
      </w:rPr>
    </w:pPr>
    <w:r>
      <w:fldChar w:fldCharType="begin"/>
    </w:r>
    <w:r>
      <w:instrText xml:space="preserve"> INCLUDEPICTURE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>
      <w:fldChar w:fldCharType="begin"/>
    </w:r>
    <w:r>
      <w:instrText xml:space="preserve"> INCLUDEPICTURE  "https://www.power2.agh.edu.pl/uploads/RTEmagicC_Log_POWER_kolorowy_31.jpg" \* MERGEFORMATINET </w:instrText>
    </w:r>
    <w:r>
      <w:fldChar w:fldCharType="separate"/>
    </w:r>
    <w:r w:rsidR="00AB73B8">
      <w:fldChar w:fldCharType="begin"/>
    </w:r>
    <w:r w:rsidR="00AB73B8">
      <w:instrText xml:space="preserve"> </w:instrText>
    </w:r>
    <w:r w:rsidR="00AB73B8">
      <w:instrText>INCLUDEPICTURE  "https://www.power2.agh.edu.pl/uploads/RTEmagicC_Log_POWER_kolorowy_31.jpg" \* MERGEFORMATINET</w:instrText>
    </w:r>
    <w:r w:rsidR="00AB73B8">
      <w:instrText xml:space="preserve"> </w:instrText>
    </w:r>
    <w:r w:rsidR="00AB73B8">
      <w:fldChar w:fldCharType="separate"/>
    </w:r>
    <w:r w:rsidR="00AB73B8">
      <w:pict w14:anchorId="2ACE01A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" style="width:390pt;height:36pt">
          <v:imagedata r:id="rId1" r:href="rId2"/>
        </v:shape>
      </w:pict>
    </w:r>
    <w:r w:rsidR="00AB73B8"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  <w:r>
      <w:fldChar w:fldCharType="end"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320617" w14:textId="77777777" w:rsidR="00DD68E6" w:rsidRDefault="00DD68E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A1F57"/>
    <w:rsid w:val="00012286"/>
    <w:rsid w:val="00071CCC"/>
    <w:rsid w:val="00075E0B"/>
    <w:rsid w:val="000B5560"/>
    <w:rsid w:val="000B731D"/>
    <w:rsid w:val="000D6134"/>
    <w:rsid w:val="000E09C7"/>
    <w:rsid w:val="000F6589"/>
    <w:rsid w:val="00106636"/>
    <w:rsid w:val="00116EC6"/>
    <w:rsid w:val="00142B8B"/>
    <w:rsid w:val="001801DD"/>
    <w:rsid w:val="001A1F57"/>
    <w:rsid w:val="001D4612"/>
    <w:rsid w:val="00207E98"/>
    <w:rsid w:val="002723B0"/>
    <w:rsid w:val="00295DE0"/>
    <w:rsid w:val="00315A4A"/>
    <w:rsid w:val="00316DE2"/>
    <w:rsid w:val="004B7300"/>
    <w:rsid w:val="004B7EFC"/>
    <w:rsid w:val="004C6753"/>
    <w:rsid w:val="004F6910"/>
    <w:rsid w:val="00595C87"/>
    <w:rsid w:val="005D2C65"/>
    <w:rsid w:val="005E6D94"/>
    <w:rsid w:val="0063384F"/>
    <w:rsid w:val="00643C6F"/>
    <w:rsid w:val="00646202"/>
    <w:rsid w:val="0065290F"/>
    <w:rsid w:val="006815F6"/>
    <w:rsid w:val="006C329E"/>
    <w:rsid w:val="007748F0"/>
    <w:rsid w:val="007A4321"/>
    <w:rsid w:val="00833933"/>
    <w:rsid w:val="00853083"/>
    <w:rsid w:val="008B2F0C"/>
    <w:rsid w:val="008B4928"/>
    <w:rsid w:val="008D2AB8"/>
    <w:rsid w:val="008F1C66"/>
    <w:rsid w:val="00970FE4"/>
    <w:rsid w:val="00A0022B"/>
    <w:rsid w:val="00A346FE"/>
    <w:rsid w:val="00A47B4D"/>
    <w:rsid w:val="00A83018"/>
    <w:rsid w:val="00AB73B8"/>
    <w:rsid w:val="00B774DC"/>
    <w:rsid w:val="00BF750F"/>
    <w:rsid w:val="00C969A6"/>
    <w:rsid w:val="00CA7D36"/>
    <w:rsid w:val="00D24208"/>
    <w:rsid w:val="00D60C38"/>
    <w:rsid w:val="00D66893"/>
    <w:rsid w:val="00D90ACB"/>
    <w:rsid w:val="00DC1500"/>
    <w:rsid w:val="00DD68E6"/>
    <w:rsid w:val="00E44371"/>
    <w:rsid w:val="00E675F2"/>
    <w:rsid w:val="00E949B0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F99046"/>
  <w15:chartTrackingRefBased/>
  <w15:docId w15:val="{76E094A8-F125-4EE9-8BF3-E811556ED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https://www.power2.agh.edu.pl/uploads/RTEmagicC_Log_POWER_kolorowy_31.jpg" TargetMode="External"/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935585-8318-4EFF-9D33-2041E38630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697</Words>
  <Characters>4855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3</cp:revision>
  <cp:lastPrinted>1899-12-31T23:00:00Z</cp:lastPrinted>
  <dcterms:created xsi:type="dcterms:W3CDTF">2021-07-15T11:00:00Z</dcterms:created>
  <dcterms:modified xsi:type="dcterms:W3CDTF">2021-08-03T11:37:00Z</dcterms:modified>
</cp:coreProperties>
</file>