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D79195" w14:textId="77777777" w:rsidR="00D665F5" w:rsidRDefault="003E5E5A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3E5E5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E5E5A">
        <w:rPr>
          <w:sz w:val="22"/>
          <w:szCs w:val="22"/>
        </w:rPr>
        <w:t>2021-08-09</w:t>
      </w:r>
    </w:p>
    <w:p w14:paraId="5FF8E768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AD2584C" w14:textId="77777777" w:rsidR="003E5E5A" w:rsidRPr="003E5E5A" w:rsidRDefault="003E5E5A" w:rsidP="00577BC6">
      <w:pPr>
        <w:spacing w:after="40"/>
        <w:rPr>
          <w:b/>
          <w:bCs/>
          <w:sz w:val="22"/>
          <w:szCs w:val="22"/>
        </w:rPr>
      </w:pPr>
      <w:r w:rsidRPr="003E5E5A">
        <w:rPr>
          <w:b/>
          <w:bCs/>
          <w:sz w:val="22"/>
          <w:szCs w:val="22"/>
        </w:rPr>
        <w:t>Akademia Górniczo - Hutnicza</w:t>
      </w:r>
    </w:p>
    <w:p w14:paraId="22923B72" w14:textId="77777777" w:rsidR="003E5E5A" w:rsidRPr="003E5E5A" w:rsidRDefault="003E5E5A" w:rsidP="00577BC6">
      <w:pPr>
        <w:spacing w:after="40"/>
        <w:rPr>
          <w:b/>
          <w:bCs/>
          <w:sz w:val="22"/>
          <w:szCs w:val="22"/>
        </w:rPr>
      </w:pPr>
      <w:r w:rsidRPr="003E5E5A">
        <w:rPr>
          <w:b/>
          <w:bCs/>
          <w:sz w:val="22"/>
          <w:szCs w:val="22"/>
        </w:rPr>
        <w:t>im. Stanisława Staszica w Krakowie</w:t>
      </w:r>
    </w:p>
    <w:p w14:paraId="5EFF442D" w14:textId="77777777" w:rsidR="00D665F5" w:rsidRPr="00D91931" w:rsidRDefault="003E5E5A" w:rsidP="00577BC6">
      <w:pPr>
        <w:spacing w:after="40"/>
        <w:rPr>
          <w:b/>
          <w:bCs/>
          <w:sz w:val="22"/>
          <w:szCs w:val="22"/>
        </w:rPr>
      </w:pPr>
      <w:r w:rsidRPr="003E5E5A">
        <w:rPr>
          <w:b/>
          <w:bCs/>
          <w:sz w:val="22"/>
          <w:szCs w:val="22"/>
        </w:rPr>
        <w:t>Dział Zamówień Publicznych</w:t>
      </w:r>
    </w:p>
    <w:p w14:paraId="01E7624B" w14:textId="77777777" w:rsidR="00D665F5" w:rsidRPr="00BD5546" w:rsidRDefault="003E5E5A" w:rsidP="00D665F5">
      <w:pPr>
        <w:rPr>
          <w:sz w:val="22"/>
          <w:szCs w:val="22"/>
        </w:rPr>
      </w:pPr>
      <w:r w:rsidRPr="003E5E5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E5E5A">
        <w:rPr>
          <w:sz w:val="22"/>
          <w:szCs w:val="22"/>
        </w:rPr>
        <w:t>30</w:t>
      </w:r>
    </w:p>
    <w:p w14:paraId="24B298F6" w14:textId="77777777" w:rsidR="00D665F5" w:rsidRPr="00BD5546" w:rsidRDefault="003E5E5A" w:rsidP="00D665F5">
      <w:pPr>
        <w:rPr>
          <w:sz w:val="22"/>
          <w:szCs w:val="22"/>
        </w:rPr>
      </w:pPr>
      <w:r w:rsidRPr="003E5E5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E5E5A">
        <w:rPr>
          <w:sz w:val="22"/>
          <w:szCs w:val="22"/>
        </w:rPr>
        <w:t>Kraków</w:t>
      </w:r>
    </w:p>
    <w:p w14:paraId="029B7831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5E9318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43DC86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E5E5A" w:rsidRPr="003E5E5A">
        <w:rPr>
          <w:b/>
          <w:sz w:val="22"/>
          <w:szCs w:val="22"/>
        </w:rPr>
        <w:t>KC-zp.272-374/21</w:t>
      </w:r>
      <w:r w:rsidR="00A80738">
        <w:rPr>
          <w:sz w:val="24"/>
        </w:rPr>
        <w:tab/>
        <w:t xml:space="preserve"> </w:t>
      </w:r>
    </w:p>
    <w:p w14:paraId="113DE93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29B07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64716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5EFC3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3FDCF1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AFED01E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E5E5A" w:rsidRPr="003E5E5A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2C82E72A" w14:textId="77777777" w:rsidR="00A80738" w:rsidRPr="00577BC6" w:rsidRDefault="003E5E5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E5E5A">
        <w:rPr>
          <w:b/>
          <w:sz w:val="22"/>
          <w:szCs w:val="22"/>
        </w:rPr>
        <w:t>dostawa sprzętu AGD dla domów studenckim MS AGH w Krakowie - KC-zp.272-374/21</w:t>
      </w:r>
    </w:p>
    <w:p w14:paraId="34EB0F0D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3E5E5A" w:rsidRPr="003E5E5A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8AD2291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E5E5A" w:rsidRPr="003E5E5A">
        <w:rPr>
          <w:sz w:val="22"/>
          <w:szCs w:val="22"/>
        </w:rPr>
        <w:t>06/08/2021</w:t>
      </w:r>
      <w:r w:rsidR="00FF4AB1" w:rsidRPr="00577BC6">
        <w:rPr>
          <w:sz w:val="22"/>
          <w:szCs w:val="22"/>
        </w:rPr>
        <w:t xml:space="preserve"> o godz. </w:t>
      </w:r>
      <w:r w:rsidR="003E5E5A" w:rsidRPr="003E5E5A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61B66886" w14:textId="77777777" w:rsidTr="00C82837">
        <w:tc>
          <w:tcPr>
            <w:tcW w:w="993" w:type="dxa"/>
            <w:shd w:val="clear" w:color="auto" w:fill="auto"/>
            <w:vAlign w:val="center"/>
          </w:tcPr>
          <w:p w14:paraId="6513DB08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C6B140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28ABAF0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328F75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FF5A7F" w:rsidRPr="00075CD0" w14:paraId="64318BC6" w14:textId="77777777" w:rsidTr="00035BF3">
        <w:tc>
          <w:tcPr>
            <w:tcW w:w="993" w:type="dxa"/>
            <w:vMerge w:val="restart"/>
            <w:shd w:val="clear" w:color="auto" w:fill="auto"/>
            <w:vAlign w:val="center"/>
          </w:tcPr>
          <w:p w14:paraId="2DD4C189" w14:textId="77777777" w:rsidR="00FF5A7F" w:rsidRPr="00CB5EDB" w:rsidRDefault="00FF5A7F" w:rsidP="00035BF3">
            <w:pPr>
              <w:spacing w:before="120" w:after="120"/>
              <w:jc w:val="center"/>
            </w:pPr>
            <w:r w:rsidRPr="003E5E5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116AFA" w14:textId="77777777" w:rsidR="00FF5A7F" w:rsidRPr="00CB5EDB" w:rsidRDefault="00FF5A7F" w:rsidP="00035BF3">
            <w:pPr>
              <w:spacing w:before="120" w:after="120"/>
              <w:jc w:val="center"/>
            </w:pPr>
            <w:r w:rsidRPr="003E5E5A">
              <w:t>1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7859122B" w14:textId="77777777" w:rsidR="00FF5A7F" w:rsidRDefault="00FF5A7F" w:rsidP="00035BF3">
            <w:pPr>
              <w:spacing w:before="40"/>
            </w:pPr>
          </w:p>
          <w:p w14:paraId="7EE025FD" w14:textId="77777777" w:rsidR="00FF5A7F" w:rsidRDefault="00FF5A7F" w:rsidP="00035BF3">
            <w:pPr>
              <w:spacing w:before="40"/>
            </w:pPr>
          </w:p>
          <w:p w14:paraId="7541DA39" w14:textId="0C1AE56C" w:rsidR="00FF5A7F" w:rsidRPr="00C82837" w:rsidRDefault="00FF5A7F" w:rsidP="00035BF3">
            <w:pPr>
              <w:spacing w:before="40"/>
            </w:pPr>
            <w:r w:rsidRPr="003E5E5A">
              <w:t>Przedsi</w:t>
            </w:r>
            <w:r>
              <w:t>ę</w:t>
            </w:r>
            <w:r w:rsidRPr="003E5E5A">
              <w:t xml:space="preserve">biorstwo Handlowo - Usługowe BMS Sp. Jawna </w:t>
            </w:r>
            <w:proofErr w:type="spellStart"/>
            <w:r w:rsidRPr="003E5E5A">
              <w:t>Z.Bielecki</w:t>
            </w:r>
            <w:proofErr w:type="spellEnd"/>
          </w:p>
          <w:p w14:paraId="7A5DC200" w14:textId="77777777" w:rsidR="00FF5A7F" w:rsidRPr="00CB5EDB" w:rsidRDefault="00FF5A7F" w:rsidP="00035BF3">
            <w:r w:rsidRPr="003E5E5A">
              <w:t>Staszica</w:t>
            </w:r>
            <w:r w:rsidRPr="00CB5EDB">
              <w:t xml:space="preserve"> </w:t>
            </w:r>
            <w:r w:rsidRPr="003E5E5A">
              <w:t>22</w:t>
            </w:r>
            <w:r w:rsidRPr="00CB5EDB">
              <w:t xml:space="preserve"> </w:t>
            </w:r>
          </w:p>
          <w:p w14:paraId="79E87F98" w14:textId="77777777" w:rsidR="00FF5A7F" w:rsidRPr="00CB5EDB" w:rsidRDefault="00FF5A7F" w:rsidP="00035BF3">
            <w:pPr>
              <w:spacing w:after="120"/>
              <w:jc w:val="both"/>
            </w:pPr>
            <w:r w:rsidRPr="003E5E5A">
              <w:t>82-500</w:t>
            </w:r>
            <w:r w:rsidRPr="00CB5EDB">
              <w:t xml:space="preserve"> </w:t>
            </w:r>
            <w:r w:rsidRPr="003E5E5A">
              <w:t>Kwidzyn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73E553" w14:textId="77777777" w:rsidR="00FF5A7F" w:rsidRPr="00CB5EDB" w:rsidRDefault="00FF5A7F" w:rsidP="00035BF3">
            <w:pPr>
              <w:spacing w:before="120" w:after="120"/>
              <w:jc w:val="center"/>
            </w:pPr>
            <w:r w:rsidRPr="003E5E5A">
              <w:t>94 461.54 zł</w:t>
            </w:r>
          </w:p>
        </w:tc>
      </w:tr>
      <w:tr w:rsidR="00FF5A7F" w:rsidRPr="00075CD0" w14:paraId="31AAF505" w14:textId="77777777" w:rsidTr="00035BF3">
        <w:tc>
          <w:tcPr>
            <w:tcW w:w="993" w:type="dxa"/>
            <w:vMerge/>
            <w:shd w:val="clear" w:color="auto" w:fill="auto"/>
            <w:vAlign w:val="center"/>
          </w:tcPr>
          <w:p w14:paraId="5BCC16FA" w14:textId="1342CD89" w:rsidR="00FF5A7F" w:rsidRPr="00CB5EDB" w:rsidRDefault="00FF5A7F" w:rsidP="00035BF3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F9A4BD0" w14:textId="77777777" w:rsidR="00FF5A7F" w:rsidRPr="00CB5EDB" w:rsidRDefault="00FF5A7F" w:rsidP="00035BF3">
            <w:pPr>
              <w:spacing w:before="120" w:after="120"/>
              <w:jc w:val="center"/>
            </w:pPr>
            <w:r w:rsidRPr="003E5E5A">
              <w:t>2</w:t>
            </w:r>
          </w:p>
        </w:tc>
        <w:tc>
          <w:tcPr>
            <w:tcW w:w="4110" w:type="dxa"/>
            <w:vMerge/>
            <w:shd w:val="clear" w:color="auto" w:fill="auto"/>
          </w:tcPr>
          <w:p w14:paraId="659BE532" w14:textId="316CB177" w:rsidR="00FF5A7F" w:rsidRPr="00CB5EDB" w:rsidRDefault="00FF5A7F" w:rsidP="00035BF3">
            <w:pPr>
              <w:spacing w:after="120"/>
              <w:jc w:val="both"/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28B48DA6" w14:textId="77777777" w:rsidR="00FF5A7F" w:rsidRPr="00CB5EDB" w:rsidRDefault="00FF5A7F" w:rsidP="00035BF3">
            <w:pPr>
              <w:spacing w:before="120" w:after="120"/>
              <w:jc w:val="center"/>
            </w:pPr>
            <w:r w:rsidRPr="003E5E5A">
              <w:t>110 709.80 zł</w:t>
            </w:r>
          </w:p>
        </w:tc>
      </w:tr>
      <w:tr w:rsidR="00FF5A7F" w:rsidRPr="00075CD0" w14:paraId="0552BDBA" w14:textId="77777777" w:rsidTr="00035BF3">
        <w:tc>
          <w:tcPr>
            <w:tcW w:w="993" w:type="dxa"/>
            <w:vMerge/>
            <w:shd w:val="clear" w:color="auto" w:fill="auto"/>
            <w:vAlign w:val="center"/>
          </w:tcPr>
          <w:p w14:paraId="068680E2" w14:textId="04D3BCA4" w:rsidR="00FF5A7F" w:rsidRPr="00CB5EDB" w:rsidRDefault="00FF5A7F" w:rsidP="00035BF3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10B1D30" w14:textId="77777777" w:rsidR="00FF5A7F" w:rsidRPr="00CB5EDB" w:rsidRDefault="00FF5A7F" w:rsidP="00035BF3">
            <w:pPr>
              <w:spacing w:before="120" w:after="120"/>
              <w:jc w:val="center"/>
            </w:pPr>
            <w:r w:rsidRPr="003E5E5A">
              <w:t>3</w:t>
            </w:r>
          </w:p>
        </w:tc>
        <w:tc>
          <w:tcPr>
            <w:tcW w:w="4110" w:type="dxa"/>
            <w:vMerge/>
            <w:shd w:val="clear" w:color="auto" w:fill="auto"/>
          </w:tcPr>
          <w:p w14:paraId="1D53A2CB" w14:textId="31E0E61E" w:rsidR="00FF5A7F" w:rsidRPr="00CB5EDB" w:rsidRDefault="00FF5A7F" w:rsidP="00035BF3">
            <w:pPr>
              <w:spacing w:after="120"/>
              <w:jc w:val="both"/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2C99049D" w14:textId="77777777" w:rsidR="00FF5A7F" w:rsidRPr="00CB5EDB" w:rsidRDefault="00FF5A7F" w:rsidP="00035BF3">
            <w:pPr>
              <w:spacing w:before="120" w:after="120"/>
              <w:jc w:val="center"/>
            </w:pPr>
            <w:r w:rsidRPr="003E5E5A">
              <w:t>68 226.87 zł</w:t>
            </w:r>
          </w:p>
        </w:tc>
      </w:tr>
      <w:tr w:rsidR="00FF5A7F" w:rsidRPr="00075CD0" w14:paraId="0F810A8C" w14:textId="77777777" w:rsidTr="00035BF3">
        <w:tc>
          <w:tcPr>
            <w:tcW w:w="993" w:type="dxa"/>
            <w:vMerge/>
            <w:shd w:val="clear" w:color="auto" w:fill="auto"/>
            <w:vAlign w:val="center"/>
          </w:tcPr>
          <w:p w14:paraId="52452F02" w14:textId="0BC803B4" w:rsidR="00FF5A7F" w:rsidRPr="00CB5EDB" w:rsidRDefault="00FF5A7F" w:rsidP="00035BF3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3294089" w14:textId="77777777" w:rsidR="00FF5A7F" w:rsidRPr="00CB5EDB" w:rsidRDefault="00FF5A7F" w:rsidP="00035BF3">
            <w:pPr>
              <w:spacing w:before="120" w:after="120"/>
              <w:jc w:val="center"/>
            </w:pPr>
            <w:r w:rsidRPr="003E5E5A">
              <w:t>4</w:t>
            </w:r>
          </w:p>
        </w:tc>
        <w:tc>
          <w:tcPr>
            <w:tcW w:w="4110" w:type="dxa"/>
            <w:vMerge/>
            <w:shd w:val="clear" w:color="auto" w:fill="auto"/>
          </w:tcPr>
          <w:p w14:paraId="4C30C64A" w14:textId="1BE8D61B" w:rsidR="00FF5A7F" w:rsidRPr="00CB5EDB" w:rsidRDefault="00FF5A7F" w:rsidP="00035BF3">
            <w:pPr>
              <w:spacing w:after="120"/>
              <w:jc w:val="both"/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0633E266" w14:textId="77777777" w:rsidR="00FF5A7F" w:rsidRPr="00CB5EDB" w:rsidRDefault="00FF5A7F" w:rsidP="00035BF3">
            <w:pPr>
              <w:spacing w:before="120" w:after="120"/>
              <w:jc w:val="center"/>
            </w:pPr>
            <w:r w:rsidRPr="003E5E5A">
              <w:t>22 509.00 zł</w:t>
            </w:r>
          </w:p>
        </w:tc>
      </w:tr>
      <w:tr w:rsidR="00FF5A7F" w:rsidRPr="00075CD0" w14:paraId="17AEEADE" w14:textId="77777777" w:rsidTr="00035BF3">
        <w:tc>
          <w:tcPr>
            <w:tcW w:w="993" w:type="dxa"/>
            <w:vMerge w:val="restart"/>
            <w:shd w:val="clear" w:color="auto" w:fill="auto"/>
            <w:vAlign w:val="center"/>
          </w:tcPr>
          <w:p w14:paraId="647E45C5" w14:textId="77777777" w:rsidR="00FF5A7F" w:rsidRPr="00CB5EDB" w:rsidRDefault="00FF5A7F" w:rsidP="00035BF3">
            <w:pPr>
              <w:spacing w:before="120" w:after="120"/>
              <w:jc w:val="center"/>
            </w:pPr>
            <w:r w:rsidRPr="003E5E5A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477726" w14:textId="77777777" w:rsidR="00FF5A7F" w:rsidRPr="00CB5EDB" w:rsidRDefault="00FF5A7F" w:rsidP="00035BF3">
            <w:pPr>
              <w:spacing w:before="120" w:after="120"/>
              <w:jc w:val="center"/>
            </w:pPr>
            <w:r w:rsidRPr="003E5E5A">
              <w:t>1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67153C35" w14:textId="77777777" w:rsidR="00FF5A7F" w:rsidRDefault="00FF5A7F" w:rsidP="00035BF3">
            <w:pPr>
              <w:spacing w:before="40"/>
            </w:pPr>
          </w:p>
          <w:p w14:paraId="6E78032C" w14:textId="77777777" w:rsidR="00FF5A7F" w:rsidRDefault="00FF5A7F" w:rsidP="00035BF3">
            <w:pPr>
              <w:spacing w:before="40"/>
            </w:pPr>
          </w:p>
          <w:p w14:paraId="5FB2CBD0" w14:textId="34B3BD75" w:rsidR="00FF5A7F" w:rsidRPr="00C82837" w:rsidRDefault="00FF5A7F" w:rsidP="00035BF3">
            <w:pPr>
              <w:spacing w:before="40"/>
            </w:pPr>
            <w:proofErr w:type="spellStart"/>
            <w:r w:rsidRPr="003E5E5A">
              <w:t>WiMaKS</w:t>
            </w:r>
            <w:proofErr w:type="spellEnd"/>
            <w:r w:rsidRPr="003E5E5A">
              <w:t xml:space="preserve"> Skwara Sławomir</w:t>
            </w:r>
          </w:p>
          <w:p w14:paraId="6941D0B0" w14:textId="0D1EAEBE" w:rsidR="00FF5A7F" w:rsidRPr="00CB5EDB" w:rsidRDefault="00FF5A7F" w:rsidP="00035BF3">
            <w:r w:rsidRPr="003E5E5A">
              <w:t>Wysz</w:t>
            </w:r>
            <w:r>
              <w:t>y</w:t>
            </w:r>
            <w:r w:rsidRPr="003E5E5A">
              <w:t>ńskiego</w:t>
            </w:r>
            <w:r w:rsidRPr="00CB5EDB">
              <w:t xml:space="preserve"> </w:t>
            </w:r>
            <w:r w:rsidRPr="003E5E5A">
              <w:t>2a</w:t>
            </w:r>
            <w:r w:rsidRPr="00CB5EDB">
              <w:t xml:space="preserve"> </w:t>
            </w:r>
          </w:p>
          <w:p w14:paraId="1CEFDFE2" w14:textId="77777777" w:rsidR="00FF5A7F" w:rsidRPr="00CB5EDB" w:rsidRDefault="00FF5A7F" w:rsidP="00035BF3">
            <w:pPr>
              <w:spacing w:after="120"/>
              <w:jc w:val="both"/>
            </w:pPr>
            <w:r w:rsidRPr="003E5E5A">
              <w:t>26-300</w:t>
            </w:r>
            <w:r w:rsidRPr="00CB5EDB">
              <w:t xml:space="preserve"> </w:t>
            </w:r>
            <w:r w:rsidRPr="003E5E5A">
              <w:t>Opoczno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6CA2D0" w14:textId="77777777" w:rsidR="00FF5A7F" w:rsidRPr="00CB5EDB" w:rsidRDefault="00FF5A7F" w:rsidP="00035BF3">
            <w:pPr>
              <w:spacing w:before="120" w:after="120"/>
              <w:jc w:val="center"/>
            </w:pPr>
            <w:r w:rsidRPr="003E5E5A">
              <w:t>48 511.20 zł</w:t>
            </w:r>
          </w:p>
        </w:tc>
      </w:tr>
      <w:tr w:rsidR="00FF5A7F" w:rsidRPr="00075CD0" w14:paraId="5117A33D" w14:textId="77777777" w:rsidTr="00035BF3">
        <w:tc>
          <w:tcPr>
            <w:tcW w:w="993" w:type="dxa"/>
            <w:vMerge/>
            <w:shd w:val="clear" w:color="auto" w:fill="auto"/>
            <w:vAlign w:val="center"/>
          </w:tcPr>
          <w:p w14:paraId="2C75104E" w14:textId="7C475CD9" w:rsidR="00FF5A7F" w:rsidRPr="00CB5EDB" w:rsidRDefault="00FF5A7F" w:rsidP="00035BF3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1FF4905" w14:textId="77777777" w:rsidR="00FF5A7F" w:rsidRPr="00CB5EDB" w:rsidRDefault="00FF5A7F" w:rsidP="00035BF3">
            <w:pPr>
              <w:spacing w:before="120" w:after="120"/>
              <w:jc w:val="center"/>
            </w:pPr>
            <w:r w:rsidRPr="003E5E5A">
              <w:t>2</w:t>
            </w:r>
          </w:p>
        </w:tc>
        <w:tc>
          <w:tcPr>
            <w:tcW w:w="4110" w:type="dxa"/>
            <w:vMerge/>
            <w:shd w:val="clear" w:color="auto" w:fill="auto"/>
          </w:tcPr>
          <w:p w14:paraId="7A70680B" w14:textId="0440898B" w:rsidR="00FF5A7F" w:rsidRPr="00CB5EDB" w:rsidRDefault="00FF5A7F" w:rsidP="00035BF3">
            <w:pPr>
              <w:spacing w:after="120"/>
              <w:jc w:val="both"/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455460F0" w14:textId="77777777" w:rsidR="00FF5A7F" w:rsidRPr="00CB5EDB" w:rsidRDefault="00FF5A7F" w:rsidP="00035BF3">
            <w:pPr>
              <w:spacing w:before="120" w:after="120"/>
              <w:jc w:val="center"/>
            </w:pPr>
            <w:r w:rsidRPr="003E5E5A">
              <w:t>113 602.80 zł</w:t>
            </w:r>
          </w:p>
        </w:tc>
      </w:tr>
      <w:tr w:rsidR="00FF5A7F" w:rsidRPr="00075CD0" w14:paraId="7FBE9220" w14:textId="77777777" w:rsidTr="00035BF3">
        <w:tc>
          <w:tcPr>
            <w:tcW w:w="993" w:type="dxa"/>
            <w:vMerge/>
            <w:shd w:val="clear" w:color="auto" w:fill="auto"/>
            <w:vAlign w:val="center"/>
          </w:tcPr>
          <w:p w14:paraId="12DE4304" w14:textId="58C1E3B2" w:rsidR="00FF5A7F" w:rsidRPr="00CB5EDB" w:rsidRDefault="00FF5A7F" w:rsidP="00035BF3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3BD9A7C" w14:textId="77777777" w:rsidR="00FF5A7F" w:rsidRPr="00CB5EDB" w:rsidRDefault="00FF5A7F" w:rsidP="00035BF3">
            <w:pPr>
              <w:spacing w:before="120" w:after="120"/>
              <w:jc w:val="center"/>
            </w:pPr>
            <w:r w:rsidRPr="003E5E5A">
              <w:t>3</w:t>
            </w:r>
          </w:p>
        </w:tc>
        <w:tc>
          <w:tcPr>
            <w:tcW w:w="4110" w:type="dxa"/>
            <w:vMerge/>
            <w:shd w:val="clear" w:color="auto" w:fill="auto"/>
          </w:tcPr>
          <w:p w14:paraId="668DE5B3" w14:textId="3AE93DFD" w:rsidR="00FF5A7F" w:rsidRPr="00CB5EDB" w:rsidRDefault="00FF5A7F" w:rsidP="00035BF3">
            <w:pPr>
              <w:spacing w:after="120"/>
              <w:jc w:val="both"/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6CB1E582" w14:textId="77777777" w:rsidR="00FF5A7F" w:rsidRPr="00CB5EDB" w:rsidRDefault="00FF5A7F" w:rsidP="00035BF3">
            <w:pPr>
              <w:spacing w:before="120" w:after="120"/>
              <w:jc w:val="center"/>
            </w:pPr>
            <w:r w:rsidRPr="003E5E5A">
              <w:t>73 148.10 zł</w:t>
            </w:r>
          </w:p>
        </w:tc>
      </w:tr>
      <w:tr w:rsidR="00FF5A7F" w:rsidRPr="00075CD0" w14:paraId="7DEAED8A" w14:textId="77777777" w:rsidTr="00035BF3">
        <w:tc>
          <w:tcPr>
            <w:tcW w:w="993" w:type="dxa"/>
            <w:vMerge/>
            <w:shd w:val="clear" w:color="auto" w:fill="auto"/>
            <w:vAlign w:val="center"/>
          </w:tcPr>
          <w:p w14:paraId="4CF8D707" w14:textId="21490F0A" w:rsidR="00FF5A7F" w:rsidRPr="00CB5EDB" w:rsidRDefault="00FF5A7F" w:rsidP="00035BF3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15DF5B3" w14:textId="77777777" w:rsidR="00FF5A7F" w:rsidRPr="00CB5EDB" w:rsidRDefault="00FF5A7F" w:rsidP="00035BF3">
            <w:pPr>
              <w:spacing w:before="120" w:after="120"/>
              <w:jc w:val="center"/>
            </w:pPr>
            <w:r w:rsidRPr="003E5E5A">
              <w:t>4</w:t>
            </w:r>
          </w:p>
        </w:tc>
        <w:tc>
          <w:tcPr>
            <w:tcW w:w="4110" w:type="dxa"/>
            <w:vMerge/>
            <w:shd w:val="clear" w:color="auto" w:fill="auto"/>
          </w:tcPr>
          <w:p w14:paraId="075CFE63" w14:textId="20FBD7FF" w:rsidR="00FF5A7F" w:rsidRPr="00CB5EDB" w:rsidRDefault="00FF5A7F" w:rsidP="00035BF3">
            <w:pPr>
              <w:spacing w:after="120"/>
              <w:jc w:val="both"/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597DC4B" w14:textId="77777777" w:rsidR="00FF5A7F" w:rsidRPr="00CB5EDB" w:rsidRDefault="00FF5A7F" w:rsidP="00035BF3">
            <w:pPr>
              <w:spacing w:before="120" w:after="120"/>
              <w:jc w:val="center"/>
            </w:pPr>
            <w:r w:rsidRPr="003E5E5A">
              <w:t>20 295.00 zł</w:t>
            </w:r>
          </w:p>
        </w:tc>
      </w:tr>
      <w:bookmarkEnd w:id="0"/>
    </w:tbl>
    <w:p w14:paraId="17F74BB2" w14:textId="6D2256F5" w:rsidR="00C236D3" w:rsidRPr="006B27ED" w:rsidRDefault="00C236D3" w:rsidP="00173B20">
      <w:pPr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A25C58" w14:textId="77777777" w:rsidR="007577BC" w:rsidRDefault="007577BC">
      <w:r>
        <w:separator/>
      </w:r>
    </w:p>
  </w:endnote>
  <w:endnote w:type="continuationSeparator" w:id="0">
    <w:p w14:paraId="11ADD441" w14:textId="77777777" w:rsidR="007577BC" w:rsidRDefault="007577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CA24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BB85E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4900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1B5B402">
        <v:line id="_x0000_s2049" style="position:absolute;left:0;text-align:left;z-index:251657728" from="-3.85pt,8.7pt" to="455.15pt,8.7pt"/>
      </w:pict>
    </w:r>
  </w:p>
  <w:p w14:paraId="4B5553B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FDFE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9D5C7C" w14:textId="77777777" w:rsidR="009F189D" w:rsidRDefault="009F189D">
    <w:pPr>
      <w:pStyle w:val="Stopka"/>
      <w:tabs>
        <w:tab w:val="clear" w:pos="4536"/>
      </w:tabs>
      <w:jc w:val="center"/>
    </w:pPr>
  </w:p>
  <w:p w14:paraId="1CF1EA6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9C3133" w14:textId="77777777" w:rsidR="007577BC" w:rsidRDefault="007577BC">
      <w:r>
        <w:separator/>
      </w:r>
    </w:p>
  </w:footnote>
  <w:footnote w:type="continuationSeparator" w:id="0">
    <w:p w14:paraId="368041C7" w14:textId="77777777" w:rsidR="007577BC" w:rsidRDefault="007577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00652" w14:textId="77777777" w:rsidR="003E5E5A" w:rsidRDefault="003E5E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275B05" w14:textId="77777777" w:rsidR="003E5E5A" w:rsidRDefault="003E5E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61A4F" w14:textId="77777777" w:rsidR="003E5E5A" w:rsidRDefault="003E5E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77B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E5E5A"/>
    <w:rsid w:val="00423179"/>
    <w:rsid w:val="00490DC0"/>
    <w:rsid w:val="00493F8C"/>
    <w:rsid w:val="004C7E9B"/>
    <w:rsid w:val="005614F2"/>
    <w:rsid w:val="00577BC6"/>
    <w:rsid w:val="0069085C"/>
    <w:rsid w:val="006B27ED"/>
    <w:rsid w:val="007577BC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  <w:rsid w:val="00FF5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9FC66CA"/>
  <w15:chartTrackingRefBased/>
  <w15:docId w15:val="{52B79CDA-4908-4D00-AB81-8035F2086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2021-08-09T07:37:00Z</cp:lastPrinted>
  <dcterms:created xsi:type="dcterms:W3CDTF">2021-08-09T07:37:00Z</dcterms:created>
  <dcterms:modified xsi:type="dcterms:W3CDTF">2021-08-09T07:37:00Z</dcterms:modified>
</cp:coreProperties>
</file>