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5E31C" w14:textId="77777777" w:rsidR="00D665F5" w:rsidRDefault="00242785" w:rsidP="00D665F5">
      <w:pPr>
        <w:spacing w:after="240"/>
        <w:jc w:val="right"/>
        <w:rPr>
          <w:sz w:val="22"/>
          <w:szCs w:val="22"/>
        </w:rPr>
      </w:pPr>
      <w:r w:rsidRPr="0024278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42785">
        <w:rPr>
          <w:sz w:val="22"/>
          <w:szCs w:val="22"/>
        </w:rPr>
        <w:t>2021-08-06</w:t>
      </w:r>
    </w:p>
    <w:p w14:paraId="73C671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EFF19E6" w14:textId="77777777" w:rsidR="00242785" w:rsidRPr="00242785" w:rsidRDefault="00242785" w:rsidP="00577BC6">
      <w:pPr>
        <w:spacing w:after="40"/>
        <w:rPr>
          <w:b/>
          <w:bCs/>
          <w:sz w:val="22"/>
          <w:szCs w:val="22"/>
        </w:rPr>
      </w:pPr>
      <w:r w:rsidRPr="00242785">
        <w:rPr>
          <w:b/>
          <w:bCs/>
          <w:sz w:val="22"/>
          <w:szCs w:val="22"/>
        </w:rPr>
        <w:t>Akademia Górniczo - Hutnicza</w:t>
      </w:r>
    </w:p>
    <w:p w14:paraId="3B9140C8" w14:textId="77777777" w:rsidR="00242785" w:rsidRPr="00242785" w:rsidRDefault="00242785" w:rsidP="00577BC6">
      <w:pPr>
        <w:spacing w:after="40"/>
        <w:rPr>
          <w:b/>
          <w:bCs/>
          <w:sz w:val="22"/>
          <w:szCs w:val="22"/>
        </w:rPr>
      </w:pPr>
      <w:r w:rsidRPr="00242785">
        <w:rPr>
          <w:b/>
          <w:bCs/>
          <w:sz w:val="22"/>
          <w:szCs w:val="22"/>
        </w:rPr>
        <w:t>im. Stanisława Staszica w Krakowie</w:t>
      </w:r>
    </w:p>
    <w:p w14:paraId="4E6F0349" w14:textId="77777777" w:rsidR="00D665F5" w:rsidRPr="00D91931" w:rsidRDefault="00242785" w:rsidP="00577BC6">
      <w:pPr>
        <w:spacing w:after="40"/>
        <w:rPr>
          <w:b/>
          <w:bCs/>
          <w:sz w:val="22"/>
          <w:szCs w:val="22"/>
        </w:rPr>
      </w:pPr>
      <w:r w:rsidRPr="00242785">
        <w:rPr>
          <w:b/>
          <w:bCs/>
          <w:sz w:val="22"/>
          <w:szCs w:val="22"/>
        </w:rPr>
        <w:t>Dział Zamówień Publicznych</w:t>
      </w:r>
    </w:p>
    <w:p w14:paraId="13DDDE11" w14:textId="77777777" w:rsidR="00D665F5" w:rsidRPr="00BD5546" w:rsidRDefault="00242785" w:rsidP="00D665F5">
      <w:pPr>
        <w:rPr>
          <w:sz w:val="22"/>
          <w:szCs w:val="22"/>
        </w:rPr>
      </w:pPr>
      <w:r w:rsidRPr="0024278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42785">
        <w:rPr>
          <w:sz w:val="22"/>
          <w:szCs w:val="22"/>
        </w:rPr>
        <w:t>30</w:t>
      </w:r>
    </w:p>
    <w:p w14:paraId="419CDDC9" w14:textId="77777777" w:rsidR="00D665F5" w:rsidRPr="00BD5546" w:rsidRDefault="00242785" w:rsidP="00D665F5">
      <w:pPr>
        <w:rPr>
          <w:sz w:val="22"/>
          <w:szCs w:val="22"/>
        </w:rPr>
      </w:pPr>
      <w:r w:rsidRPr="0024278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42785">
        <w:rPr>
          <w:sz w:val="22"/>
          <w:szCs w:val="22"/>
        </w:rPr>
        <w:t>Kraków</w:t>
      </w:r>
    </w:p>
    <w:p w14:paraId="39F536E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F48B97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004A9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9A74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D3C39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785" w:rsidRPr="00242785">
        <w:rPr>
          <w:b/>
          <w:sz w:val="22"/>
          <w:szCs w:val="22"/>
        </w:rPr>
        <w:t>KC-</w:t>
      </w:r>
      <w:proofErr w:type="spellStart"/>
      <w:r w:rsidR="00242785" w:rsidRPr="00242785">
        <w:rPr>
          <w:b/>
          <w:sz w:val="22"/>
          <w:szCs w:val="22"/>
        </w:rPr>
        <w:t>zp</w:t>
      </w:r>
      <w:proofErr w:type="spellEnd"/>
      <w:r w:rsidR="00242785" w:rsidRPr="00242785">
        <w:rPr>
          <w:b/>
          <w:sz w:val="22"/>
          <w:szCs w:val="22"/>
        </w:rPr>
        <w:t>. 272-397/21</w:t>
      </w:r>
      <w:r w:rsidR="00A80738">
        <w:rPr>
          <w:sz w:val="24"/>
        </w:rPr>
        <w:tab/>
        <w:t xml:space="preserve"> </w:t>
      </w:r>
    </w:p>
    <w:p w14:paraId="770315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C73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097A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A04F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266F6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8C2FB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2785" w:rsidRPr="0024278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90E540B" w14:textId="71DB6414" w:rsidR="00A80738" w:rsidRPr="00577BC6" w:rsidRDefault="0024278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2785">
        <w:rPr>
          <w:b/>
          <w:sz w:val="22"/>
          <w:szCs w:val="22"/>
        </w:rPr>
        <w:t>Dostaw</w:t>
      </w:r>
      <w:r w:rsidR="00DA5E5B">
        <w:rPr>
          <w:b/>
          <w:sz w:val="22"/>
          <w:szCs w:val="22"/>
        </w:rPr>
        <w:t>ę</w:t>
      </w:r>
      <w:r w:rsidRPr="00242785">
        <w:rPr>
          <w:b/>
          <w:sz w:val="22"/>
          <w:szCs w:val="22"/>
        </w:rPr>
        <w:t xml:space="preserve"> druków i materiałów promocyjnych - KC-</w:t>
      </w:r>
      <w:proofErr w:type="spellStart"/>
      <w:r w:rsidRPr="00242785">
        <w:rPr>
          <w:b/>
          <w:sz w:val="22"/>
          <w:szCs w:val="22"/>
        </w:rPr>
        <w:t>zp</w:t>
      </w:r>
      <w:proofErr w:type="spellEnd"/>
      <w:r w:rsidRPr="00242785">
        <w:rPr>
          <w:b/>
          <w:sz w:val="22"/>
          <w:szCs w:val="22"/>
        </w:rPr>
        <w:t>. 272-397/21</w:t>
      </w:r>
    </w:p>
    <w:p w14:paraId="15BB136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42785" w:rsidRPr="0024278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E4DF8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2785" w:rsidRPr="00242785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242785" w:rsidRPr="0024278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DA06AA" w14:textId="77777777" w:rsidTr="003F57CD">
        <w:tc>
          <w:tcPr>
            <w:tcW w:w="993" w:type="dxa"/>
            <w:shd w:val="clear" w:color="auto" w:fill="auto"/>
            <w:vAlign w:val="center"/>
          </w:tcPr>
          <w:p w14:paraId="1B5F97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36A8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C87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42785" w:rsidRPr="00493F8C" w14:paraId="482C7B16" w14:textId="77777777" w:rsidTr="00870C22">
        <w:tc>
          <w:tcPr>
            <w:tcW w:w="993" w:type="dxa"/>
            <w:shd w:val="clear" w:color="auto" w:fill="auto"/>
            <w:vAlign w:val="center"/>
          </w:tcPr>
          <w:p w14:paraId="453E686C" w14:textId="77777777" w:rsidR="00242785" w:rsidRPr="00490DC0" w:rsidRDefault="00242785" w:rsidP="00870C22">
            <w:pPr>
              <w:spacing w:before="120" w:after="120"/>
              <w:jc w:val="center"/>
            </w:pPr>
            <w:r w:rsidRPr="00242785">
              <w:t>1</w:t>
            </w:r>
          </w:p>
        </w:tc>
        <w:tc>
          <w:tcPr>
            <w:tcW w:w="5244" w:type="dxa"/>
            <w:shd w:val="clear" w:color="auto" w:fill="auto"/>
          </w:tcPr>
          <w:p w14:paraId="0638C7B6" w14:textId="77777777" w:rsidR="00242785" w:rsidRPr="00490DC0" w:rsidRDefault="00242785" w:rsidP="00870C22">
            <w:pPr>
              <w:spacing w:before="40"/>
            </w:pPr>
            <w:r w:rsidRPr="00242785">
              <w:t>Mill Studio Sp. z o.o.</w:t>
            </w:r>
          </w:p>
          <w:p w14:paraId="4B5247BD" w14:textId="7A6766C7" w:rsidR="00242785" w:rsidRPr="00490DC0" w:rsidRDefault="00DA5E5B" w:rsidP="00870C22">
            <w:r>
              <w:t xml:space="preserve">ul. </w:t>
            </w:r>
            <w:r w:rsidR="00242785" w:rsidRPr="00242785">
              <w:t>Potebni</w:t>
            </w:r>
            <w:r w:rsidR="00242785" w:rsidRPr="00490DC0">
              <w:t xml:space="preserve"> </w:t>
            </w:r>
            <w:r w:rsidR="00242785" w:rsidRPr="00242785">
              <w:t>5/1</w:t>
            </w:r>
            <w:r w:rsidR="00242785" w:rsidRPr="00490DC0">
              <w:t xml:space="preserve"> </w:t>
            </w:r>
          </w:p>
          <w:p w14:paraId="2E970776" w14:textId="77777777" w:rsidR="00242785" w:rsidRPr="00490DC0" w:rsidRDefault="00242785" w:rsidP="00870C22">
            <w:pPr>
              <w:spacing w:after="40"/>
              <w:jc w:val="both"/>
            </w:pPr>
            <w:r w:rsidRPr="00242785">
              <w:t>30-537</w:t>
            </w:r>
            <w:r w:rsidRPr="00490DC0">
              <w:t xml:space="preserve"> </w:t>
            </w:r>
            <w:r w:rsidRPr="0024278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5FF9F" w14:textId="77777777" w:rsidR="00242785" w:rsidRPr="00490DC0" w:rsidRDefault="00242785" w:rsidP="00870C22">
            <w:pPr>
              <w:spacing w:before="120" w:after="120"/>
              <w:jc w:val="both"/>
            </w:pPr>
            <w:r w:rsidRPr="00242785">
              <w:t>9 000.00 zł</w:t>
            </w:r>
          </w:p>
        </w:tc>
      </w:tr>
      <w:tr w:rsidR="00242785" w:rsidRPr="00493F8C" w14:paraId="0400C516" w14:textId="77777777" w:rsidTr="00870C22">
        <w:tc>
          <w:tcPr>
            <w:tcW w:w="993" w:type="dxa"/>
            <w:shd w:val="clear" w:color="auto" w:fill="auto"/>
            <w:vAlign w:val="center"/>
          </w:tcPr>
          <w:p w14:paraId="6D7ACC70" w14:textId="77777777" w:rsidR="00242785" w:rsidRPr="00490DC0" w:rsidRDefault="00242785" w:rsidP="00870C22">
            <w:pPr>
              <w:spacing w:before="120" w:after="120"/>
              <w:jc w:val="center"/>
            </w:pPr>
            <w:r w:rsidRPr="00242785">
              <w:t>2</w:t>
            </w:r>
          </w:p>
        </w:tc>
        <w:tc>
          <w:tcPr>
            <w:tcW w:w="5244" w:type="dxa"/>
            <w:shd w:val="clear" w:color="auto" w:fill="auto"/>
          </w:tcPr>
          <w:p w14:paraId="2A860442" w14:textId="77777777" w:rsidR="00DA5E5B" w:rsidRDefault="00242785" w:rsidP="00870C22">
            <w:pPr>
              <w:spacing w:before="40"/>
            </w:pPr>
            <w:r w:rsidRPr="00242785">
              <w:t>STUDIO GRAFIKI I OBRAZU SIERMIX</w:t>
            </w:r>
            <w:r w:rsidR="00DA5E5B">
              <w:t xml:space="preserve"> </w:t>
            </w:r>
          </w:p>
          <w:p w14:paraId="1B01CF8A" w14:textId="725E2526" w:rsidR="00242785" w:rsidRPr="00490DC0" w:rsidRDefault="00DA5E5B" w:rsidP="00870C22">
            <w:pPr>
              <w:spacing w:before="40"/>
            </w:pPr>
            <w:r>
              <w:t>Rafał Furmańczyk</w:t>
            </w:r>
          </w:p>
          <w:p w14:paraId="2F839582" w14:textId="60265C28" w:rsidR="00242785" w:rsidRPr="00490DC0" w:rsidRDefault="00242785" w:rsidP="00870C22">
            <w:r w:rsidRPr="00242785">
              <w:t>K</w:t>
            </w:r>
            <w:r w:rsidR="00DA5E5B" w:rsidRPr="00242785">
              <w:t>napy</w:t>
            </w:r>
            <w:r w:rsidRPr="00490DC0">
              <w:t xml:space="preserve"> </w:t>
            </w:r>
            <w:r w:rsidRPr="00242785">
              <w:t>18</w:t>
            </w:r>
            <w:r w:rsidRPr="00490DC0">
              <w:t xml:space="preserve"> </w:t>
            </w:r>
          </w:p>
          <w:p w14:paraId="660B74CA" w14:textId="55BA6406" w:rsidR="00242785" w:rsidRPr="00490DC0" w:rsidRDefault="00DA5E5B" w:rsidP="00870C22">
            <w:pPr>
              <w:spacing w:after="40"/>
              <w:jc w:val="both"/>
            </w:pPr>
            <w:r>
              <w:t>98-360 Lututów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C5E0B" w14:textId="77777777" w:rsidR="00242785" w:rsidRPr="00490DC0" w:rsidRDefault="00242785" w:rsidP="00870C22">
            <w:pPr>
              <w:spacing w:before="120" w:after="120"/>
              <w:jc w:val="both"/>
            </w:pPr>
            <w:r w:rsidRPr="00242785">
              <w:t>1 242.30 zł</w:t>
            </w:r>
          </w:p>
        </w:tc>
      </w:tr>
      <w:tr w:rsidR="00242785" w:rsidRPr="00493F8C" w14:paraId="31E29B73" w14:textId="77777777" w:rsidTr="00870C22">
        <w:tc>
          <w:tcPr>
            <w:tcW w:w="993" w:type="dxa"/>
            <w:shd w:val="clear" w:color="auto" w:fill="auto"/>
            <w:vAlign w:val="center"/>
          </w:tcPr>
          <w:p w14:paraId="2C957E7D" w14:textId="77777777" w:rsidR="00242785" w:rsidRPr="00490DC0" w:rsidRDefault="00242785" w:rsidP="00870C22">
            <w:pPr>
              <w:spacing w:before="120" w:after="120"/>
              <w:jc w:val="center"/>
            </w:pPr>
            <w:r w:rsidRPr="00242785">
              <w:t>3</w:t>
            </w:r>
          </w:p>
        </w:tc>
        <w:tc>
          <w:tcPr>
            <w:tcW w:w="5244" w:type="dxa"/>
            <w:shd w:val="clear" w:color="auto" w:fill="auto"/>
          </w:tcPr>
          <w:p w14:paraId="7E223C4D" w14:textId="77777777" w:rsidR="00242785" w:rsidRPr="00490DC0" w:rsidRDefault="00242785" w:rsidP="00870C22">
            <w:pPr>
              <w:spacing w:before="40"/>
            </w:pPr>
            <w:r w:rsidRPr="00242785">
              <w:t>Firma Handlowa REMI Adam Krokowski</w:t>
            </w:r>
          </w:p>
          <w:p w14:paraId="02704D56" w14:textId="77777777" w:rsidR="00242785" w:rsidRPr="00490DC0" w:rsidRDefault="00242785" w:rsidP="00870C22">
            <w:r w:rsidRPr="00242785">
              <w:t>ul. Strażacka</w:t>
            </w:r>
            <w:r w:rsidRPr="00490DC0">
              <w:t xml:space="preserve"> </w:t>
            </w:r>
            <w:r w:rsidRPr="00242785">
              <w:t>35</w:t>
            </w:r>
            <w:r w:rsidRPr="00490DC0">
              <w:t xml:space="preserve"> </w:t>
            </w:r>
          </w:p>
          <w:p w14:paraId="29539D5B" w14:textId="77777777" w:rsidR="00242785" w:rsidRPr="00490DC0" w:rsidRDefault="00242785" w:rsidP="00870C22">
            <w:pPr>
              <w:spacing w:after="40"/>
              <w:jc w:val="both"/>
            </w:pPr>
            <w:r w:rsidRPr="00242785">
              <w:t>43-382</w:t>
            </w:r>
            <w:r w:rsidRPr="00490DC0">
              <w:t xml:space="preserve"> </w:t>
            </w:r>
            <w:r w:rsidRPr="00242785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C87FFC" w14:textId="77777777" w:rsidR="00242785" w:rsidRPr="00490DC0" w:rsidRDefault="00242785" w:rsidP="00870C22">
            <w:pPr>
              <w:spacing w:before="120" w:after="120"/>
              <w:jc w:val="both"/>
            </w:pPr>
            <w:r w:rsidRPr="00242785">
              <w:t>1 558.41 zł</w:t>
            </w:r>
          </w:p>
        </w:tc>
      </w:tr>
      <w:tr w:rsidR="00242785" w:rsidRPr="00493F8C" w14:paraId="17C135C5" w14:textId="77777777" w:rsidTr="00870C22">
        <w:tc>
          <w:tcPr>
            <w:tcW w:w="993" w:type="dxa"/>
            <w:shd w:val="clear" w:color="auto" w:fill="auto"/>
            <w:vAlign w:val="center"/>
          </w:tcPr>
          <w:p w14:paraId="5D724765" w14:textId="77777777" w:rsidR="00242785" w:rsidRPr="00490DC0" w:rsidRDefault="00242785" w:rsidP="00870C22">
            <w:pPr>
              <w:spacing w:before="120" w:after="120"/>
              <w:jc w:val="center"/>
            </w:pPr>
            <w:r w:rsidRPr="00242785">
              <w:t>4</w:t>
            </w:r>
          </w:p>
        </w:tc>
        <w:tc>
          <w:tcPr>
            <w:tcW w:w="5244" w:type="dxa"/>
            <w:shd w:val="clear" w:color="auto" w:fill="auto"/>
          </w:tcPr>
          <w:p w14:paraId="0429C583" w14:textId="20040F87" w:rsidR="00242785" w:rsidRPr="00490DC0" w:rsidRDefault="00242785" w:rsidP="00870C22">
            <w:pPr>
              <w:spacing w:before="40"/>
            </w:pPr>
            <w:r w:rsidRPr="00242785">
              <w:t xml:space="preserve">NEW MEN GROUP </w:t>
            </w:r>
            <w:r w:rsidR="00DA5E5B">
              <w:t>S</w:t>
            </w:r>
            <w:r w:rsidRPr="00242785">
              <w:t>p. z o.o. Zakład Pracy Chronionej</w:t>
            </w:r>
          </w:p>
          <w:p w14:paraId="518AE192" w14:textId="3BECFDFB" w:rsidR="00242785" w:rsidRPr="00490DC0" w:rsidRDefault="00242785" w:rsidP="00870C22">
            <w:r w:rsidRPr="00242785">
              <w:t>Przewóz</w:t>
            </w:r>
            <w:r w:rsidRPr="00490DC0">
              <w:t xml:space="preserve"> </w:t>
            </w:r>
            <w:r w:rsidRPr="00242785">
              <w:t>2</w:t>
            </w:r>
            <w:r w:rsidRPr="00490DC0">
              <w:t xml:space="preserve"> </w:t>
            </w:r>
          </w:p>
          <w:p w14:paraId="57FC739B" w14:textId="77777777" w:rsidR="00242785" w:rsidRPr="00490DC0" w:rsidRDefault="00242785" w:rsidP="00870C22">
            <w:pPr>
              <w:spacing w:after="40"/>
              <w:jc w:val="both"/>
            </w:pPr>
            <w:r w:rsidRPr="00242785">
              <w:t>30-716</w:t>
            </w:r>
            <w:r w:rsidRPr="00490DC0">
              <w:t xml:space="preserve"> </w:t>
            </w:r>
            <w:r w:rsidRPr="00242785">
              <w:t>Kraków,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BEBC9" w14:textId="77777777" w:rsidR="00242785" w:rsidRPr="00490DC0" w:rsidRDefault="00242785" w:rsidP="00870C22">
            <w:pPr>
              <w:spacing w:before="120" w:after="120"/>
              <w:jc w:val="both"/>
            </w:pPr>
            <w:r w:rsidRPr="00242785">
              <w:t>1 497.53 zł</w:t>
            </w:r>
          </w:p>
        </w:tc>
      </w:tr>
    </w:tbl>
    <w:p w14:paraId="6A387F6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47DC05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127C46B" w14:textId="0DD855B0" w:rsidR="00C236D3" w:rsidRDefault="00C236D3" w:rsidP="00173B20">
      <w:pPr>
        <w:jc w:val="right"/>
      </w:pPr>
    </w:p>
    <w:sectPr w:rsidR="00C236D3" w:rsidSect="006A03C2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6409E" w14:textId="77777777" w:rsidR="00853AF3" w:rsidRDefault="00853AF3">
      <w:r>
        <w:separator/>
      </w:r>
    </w:p>
  </w:endnote>
  <w:endnote w:type="continuationSeparator" w:id="0">
    <w:p w14:paraId="0E9C315F" w14:textId="77777777" w:rsidR="00853AF3" w:rsidRDefault="00853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23F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EF9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9831D" w14:textId="77777777" w:rsidR="009F189D" w:rsidRDefault="006A03C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C05836">
        <v:line id="_x0000_s2049" style="position:absolute;left:0;text-align:left;z-index:251657728" from="-3.85pt,8.7pt" to="455.15pt,8.7pt"/>
      </w:pict>
    </w:r>
  </w:p>
  <w:p w14:paraId="5F17A9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EA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C10193" w14:textId="77777777" w:rsidR="009F189D" w:rsidRDefault="009F189D">
    <w:pPr>
      <w:pStyle w:val="Stopka"/>
      <w:tabs>
        <w:tab w:val="clear" w:pos="4536"/>
      </w:tabs>
      <w:jc w:val="center"/>
    </w:pPr>
  </w:p>
  <w:p w14:paraId="036628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51BA2" w14:textId="77777777" w:rsidR="00853AF3" w:rsidRDefault="00853AF3">
      <w:r>
        <w:separator/>
      </w:r>
    </w:p>
  </w:footnote>
  <w:footnote w:type="continuationSeparator" w:id="0">
    <w:p w14:paraId="70419EF6" w14:textId="77777777" w:rsidR="00853AF3" w:rsidRDefault="00853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3313" w14:textId="0A7CB6D1" w:rsidR="00242785" w:rsidRDefault="006A03C2">
    <w:pPr>
      <w:pStyle w:val="Nagwek"/>
    </w:pPr>
    <w:r w:rsidRPr="00DF4EF1">
      <w:rPr>
        <w:noProof/>
      </w:rPr>
      <w:pict w14:anchorId="6BD5F7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awa.gov.pl/images/users/625/logo_PO_WER_wersja_polska.jpg" style="width:453.75pt;height:60pt;visibility:visible;mso-wrap-style:square">
          <v:imagedata r:id="rId1" o:title="logo_PO_WER_wersja_polsk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A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278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03C2"/>
    <w:rsid w:val="00843263"/>
    <w:rsid w:val="00853AF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A5E5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24D08D"/>
  <w15:chartTrackingRefBased/>
  <w15:docId w15:val="{A665A913-6CD1-4D98-ACF6-CE2863CA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2021-08-20T12:02:00Z</cp:lastPrinted>
  <dcterms:created xsi:type="dcterms:W3CDTF">2021-08-20T12:02:00Z</dcterms:created>
  <dcterms:modified xsi:type="dcterms:W3CDTF">2021-08-20T12:02:00Z</dcterms:modified>
</cp:coreProperties>
</file>