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A6FBE" w14:textId="77777777" w:rsidR="00AC6F36" w:rsidRDefault="00AC6F36" w:rsidP="00AC6F3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312DA890" w14:textId="77777777" w:rsidR="00AC6F36" w:rsidRDefault="00AC6F36" w:rsidP="00AC6F3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FA85C4D" w14:textId="77777777" w:rsidR="00AC6F36" w:rsidRDefault="00AC6F36" w:rsidP="00AC6F3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38E9D475" w14:textId="77777777" w:rsidR="00AC6F36" w:rsidRDefault="00AC6F36" w:rsidP="00AC6F3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886836" w14:textId="77777777" w:rsidR="00AC6F36" w:rsidRDefault="00AC6F36" w:rsidP="00AC6F3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7512EC68" w14:textId="77777777" w:rsidR="00AC6F36" w:rsidRDefault="00AC6F36" w:rsidP="00AC6F3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7204374E" w14:textId="77777777" w:rsidR="00AC6F36" w:rsidRDefault="00AC6F36" w:rsidP="00AC6F3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26CAB056" w14:textId="77777777" w:rsidR="00AC6F36" w:rsidRDefault="00AC6F36" w:rsidP="00AC6F3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48DB969A" w14:textId="77777777" w:rsidR="00AC6F36" w:rsidRDefault="00AC6F36" w:rsidP="00AC6F3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2B2D771A" w14:textId="77777777" w:rsidR="00AC6F36" w:rsidRDefault="00AC6F36" w:rsidP="00AC6F3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0A3EDC2B" w14:textId="77777777" w:rsidR="00AC6F36" w:rsidRDefault="00AC6F36" w:rsidP="00AC6F3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2891082F" w14:textId="77777777" w:rsidR="00AC6F36" w:rsidRDefault="00AC6F36" w:rsidP="00AC6F3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5EF3AD24" w14:textId="77777777" w:rsidR="00AC6F36" w:rsidRDefault="00AC6F36" w:rsidP="00AC6F3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45463584" w14:textId="77777777" w:rsidR="00AC6F36" w:rsidRDefault="00AC6F36" w:rsidP="00AC6F36">
      <w:pPr>
        <w:spacing w:line="360" w:lineRule="auto"/>
      </w:pPr>
      <w:r>
        <w:t>Do: Nazwa i siedziba Zamawiającego:</w:t>
      </w:r>
    </w:p>
    <w:p w14:paraId="317FD0F6" w14:textId="77777777" w:rsidR="00AC6F36" w:rsidRDefault="00AC6F36" w:rsidP="00AC6F36">
      <w:pPr>
        <w:ind w:right="-110"/>
        <w:rPr>
          <w:b/>
        </w:rPr>
      </w:pPr>
      <w:r>
        <w:rPr>
          <w:b/>
        </w:rPr>
        <w:t>Akademia Górniczo - Hutnicza</w:t>
      </w:r>
    </w:p>
    <w:p w14:paraId="0F803633" w14:textId="77777777" w:rsidR="00AC6F36" w:rsidRDefault="00AC6F36" w:rsidP="00AC6F36">
      <w:pPr>
        <w:ind w:right="-110"/>
        <w:rPr>
          <w:b/>
        </w:rPr>
      </w:pPr>
      <w:r>
        <w:rPr>
          <w:b/>
        </w:rPr>
        <w:t>im. Stanisława Staszica w Krakowie</w:t>
      </w:r>
    </w:p>
    <w:p w14:paraId="44AC0B48" w14:textId="77777777" w:rsidR="00AC6F36" w:rsidRDefault="00AC6F36" w:rsidP="00AC6F36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1739B14F" w14:textId="77777777" w:rsidR="00AC6F36" w:rsidRDefault="00AC6F36" w:rsidP="00AC6F36">
      <w:pPr>
        <w:ind w:right="-110"/>
        <w:rPr>
          <w:b/>
        </w:rPr>
      </w:pPr>
      <w:r>
        <w:rPr>
          <w:b/>
        </w:rPr>
        <w:t xml:space="preserve">Al. Mickiewicza 30, 30-059 Kraków,  </w:t>
      </w:r>
    </w:p>
    <w:p w14:paraId="1B53E99C" w14:textId="77777777" w:rsidR="00AC6F36" w:rsidRDefault="00AC6F36" w:rsidP="00AC6F36">
      <w:pPr>
        <w:ind w:firstLine="3969"/>
        <w:rPr>
          <w:b/>
        </w:rPr>
      </w:pPr>
    </w:p>
    <w:p w14:paraId="7D35CB34" w14:textId="77777777" w:rsidR="00AC6F36" w:rsidRDefault="00AC6F36" w:rsidP="00AC6F36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bookmarkStart w:id="0" w:name="_Hlk78044677"/>
      <w:r>
        <w:rPr>
          <w:b/>
        </w:rPr>
        <w:t>dostawa drukarek 3D wraz z materiałami eksploatacyjnymi – KC-zp.272-381/21</w:t>
      </w:r>
      <w:bookmarkEnd w:id="0"/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14:paraId="13C17950" w14:textId="77777777" w:rsidR="00AC6F36" w:rsidRPr="00AC6F36" w:rsidRDefault="00AC6F36" w:rsidP="00AC6F36">
      <w:pPr>
        <w:tabs>
          <w:tab w:val="right" w:pos="9000"/>
        </w:tabs>
        <w:rPr>
          <w:b/>
          <w:color w:val="70AD47"/>
        </w:rPr>
      </w:pPr>
      <w:r w:rsidRPr="00AC6F36">
        <w:rPr>
          <w:b/>
          <w:color w:val="70AD47"/>
        </w:rPr>
        <w:t>Zadanie nr 1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AC6F36" w14:paraId="091485B9" w14:textId="77777777" w:rsidTr="00AC6F3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57A970" w14:textId="77777777" w:rsidR="00AC6F36" w:rsidRDefault="00AC6F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0BEA15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1FEA8A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75A039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14:paraId="6C90A0B7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728FE9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0781D5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14:paraId="040CBE52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EDFF84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14:paraId="00705FD8" w14:textId="77777777" w:rsidR="00AC6F36" w:rsidRDefault="00AC6F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219A2BB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5C84C1CA" w14:textId="77777777" w:rsidR="00AC6F36" w:rsidRDefault="00AC6F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14:paraId="6C0B504D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AC6F36" w14:paraId="514BD5AC" w14:textId="77777777" w:rsidTr="00AC6F3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5AC579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56A6CB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49B30F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66FCEC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01C598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064C96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B4CD57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5365AF2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C6F36" w14:paraId="5F7C05E9" w14:textId="77777777" w:rsidTr="00AC6F3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10691" w14:textId="77777777" w:rsidR="00AC6F36" w:rsidRDefault="00AC6F3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5D5C5" w14:textId="77777777" w:rsidR="00AC6F36" w:rsidRDefault="00AC6F36">
            <w:r>
              <w:t>Drukarka 3D FDM z dwoma głowicami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6D263" w14:textId="77777777" w:rsidR="00AC6F36" w:rsidRDefault="00AC6F36"/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2087D" w14:textId="77777777" w:rsidR="00AC6F36" w:rsidRDefault="00AC6F36">
            <w:pPr>
              <w:rPr>
                <w:sz w:val="22"/>
                <w:szCs w:val="22"/>
              </w:rPr>
            </w:pPr>
          </w:p>
          <w:p w14:paraId="5ADC8C3C" w14:textId="77777777" w:rsidR="00AC6F36" w:rsidRDefault="00AC6F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B821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BE20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FAC04C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AFE1F2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</w:tr>
      <w:tr w:rsidR="00AC6F36" w14:paraId="27467203" w14:textId="77777777" w:rsidTr="00AC6F36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FBA55F" w14:textId="77777777" w:rsidR="00AC6F36" w:rsidRDefault="00AC6F36">
            <w:pPr>
              <w:rPr>
                <w:sz w:val="22"/>
                <w:szCs w:val="22"/>
              </w:rPr>
            </w:pPr>
          </w:p>
          <w:p w14:paraId="5803EC4D" w14:textId="77777777" w:rsidR="00AC6F36" w:rsidRDefault="00AC6F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słownie: ……………………………………………………………/</w:t>
            </w:r>
          </w:p>
          <w:p w14:paraId="298D280E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4909729" w14:textId="77777777" w:rsidR="00AC6F36" w:rsidRDefault="00AC6F36" w:rsidP="00AC6F36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drukarkę  </w:t>
      </w:r>
      <w:r>
        <w:rPr>
          <w:i/>
          <w:iCs/>
          <w:sz w:val="22"/>
          <w:szCs w:val="22"/>
        </w:rPr>
        <w:t xml:space="preserve">wchodzącą w zakres niniejszej umowy. Po przedstawieniu przez Zamawiającego zamówienia potwierdzonego przez organ nadzorujący Zamawiającego Wykonawca uwzględni w wystawionej fakturze 0% stawkę podatku VAT.  </w:t>
      </w:r>
    </w:p>
    <w:p w14:paraId="4A03D0F7" w14:textId="77777777" w:rsidR="00AC6F36" w:rsidRDefault="00AC6F36" w:rsidP="00AC6F36">
      <w:pPr>
        <w:tabs>
          <w:tab w:val="right" w:pos="9000"/>
        </w:tabs>
        <w:rPr>
          <w:sz w:val="22"/>
          <w:szCs w:val="22"/>
        </w:rPr>
      </w:pPr>
    </w:p>
    <w:p w14:paraId="0F74821A" w14:textId="4BEFE38F" w:rsidR="00AC6F36" w:rsidRDefault="00AC6F36" w:rsidP="00AC6F36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 xml:space="preserve">do …………………. dni od daty otrzymania zamówienia potwierdzonego przez </w:t>
      </w:r>
      <w:proofErr w:type="spellStart"/>
      <w:r>
        <w:rPr>
          <w:b/>
          <w:bCs/>
          <w:sz w:val="22"/>
          <w:szCs w:val="22"/>
        </w:rPr>
        <w:t>MNiSW</w:t>
      </w:r>
      <w:proofErr w:type="spellEnd"/>
      <w:r>
        <w:rPr>
          <w:sz w:val="22"/>
          <w:szCs w:val="22"/>
        </w:rPr>
        <w:t>.</w:t>
      </w:r>
      <w:r w:rsidR="003B7112">
        <w:rPr>
          <w:sz w:val="22"/>
          <w:szCs w:val="22"/>
        </w:rPr>
        <w:t xml:space="preserve"> </w:t>
      </w:r>
      <w:r w:rsidR="003B7112" w:rsidRPr="003B7112">
        <w:rPr>
          <w:sz w:val="22"/>
          <w:szCs w:val="22"/>
          <w:highlight w:val="yellow"/>
        </w:rPr>
        <w:t>(kryterium oceny ofert)</w:t>
      </w:r>
    </w:p>
    <w:p w14:paraId="03AFE848" w14:textId="77777777" w:rsidR="00AC6F36" w:rsidRDefault="00AC6F36" w:rsidP="00AC6F36">
      <w:pPr>
        <w:widowControl w:val="0"/>
        <w:ind w:right="1"/>
        <w:jc w:val="both"/>
        <w:rPr>
          <w:sz w:val="22"/>
          <w:szCs w:val="22"/>
        </w:rPr>
      </w:pPr>
      <w:r>
        <w:rPr>
          <w:b/>
          <w:color w:val="FF0000"/>
          <w:sz w:val="22"/>
          <w:szCs w:val="22"/>
        </w:rPr>
        <w:t>Okres udzielonej gwarancji wynosi:</w:t>
      </w:r>
      <w:r>
        <w:rPr>
          <w:color w:val="FF0000"/>
          <w:sz w:val="22"/>
          <w:szCs w:val="22"/>
        </w:rPr>
        <w:t xml:space="preserve"> </w:t>
      </w:r>
      <w:r>
        <w:rPr>
          <w:b/>
          <w:bCs/>
          <w:color w:val="FF0000"/>
          <w:sz w:val="22"/>
          <w:szCs w:val="22"/>
        </w:rPr>
        <w:t>………… miesięcy</w:t>
      </w:r>
      <w:r>
        <w:rPr>
          <w:sz w:val="22"/>
          <w:szCs w:val="22"/>
        </w:rPr>
        <w:t xml:space="preserve"> </w:t>
      </w:r>
    </w:p>
    <w:p w14:paraId="0E6EB48D" w14:textId="77777777" w:rsidR="00AC6F36" w:rsidRDefault="00AC6F36" w:rsidP="00AC6F36">
      <w:pPr>
        <w:widowControl w:val="0"/>
        <w:jc w:val="both"/>
        <w:rPr>
          <w:sz w:val="22"/>
          <w:szCs w:val="22"/>
        </w:rPr>
      </w:pPr>
    </w:p>
    <w:p w14:paraId="700ED5BC" w14:textId="77777777" w:rsidR="002C31CF" w:rsidRDefault="002C31CF" w:rsidP="00AC6F36">
      <w:pPr>
        <w:widowControl w:val="0"/>
        <w:jc w:val="both"/>
        <w:rPr>
          <w:b/>
          <w:color w:val="70AD47"/>
          <w:sz w:val="22"/>
          <w:szCs w:val="22"/>
        </w:rPr>
      </w:pPr>
    </w:p>
    <w:p w14:paraId="48114702" w14:textId="00023744" w:rsidR="00AC6F36" w:rsidRPr="00AC6F36" w:rsidRDefault="00AC6F36" w:rsidP="00AC6F36">
      <w:pPr>
        <w:widowControl w:val="0"/>
        <w:jc w:val="both"/>
        <w:rPr>
          <w:b/>
          <w:color w:val="70AD47"/>
          <w:sz w:val="22"/>
          <w:szCs w:val="22"/>
        </w:rPr>
      </w:pPr>
      <w:r w:rsidRPr="00AC6F36">
        <w:rPr>
          <w:b/>
          <w:color w:val="70AD47"/>
          <w:sz w:val="22"/>
          <w:szCs w:val="22"/>
        </w:rPr>
        <w:lastRenderedPageBreak/>
        <w:t>Zadanie nr 2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AC6F36" w14:paraId="68C2C4D4" w14:textId="77777777" w:rsidTr="00AC6F3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DE03FF" w14:textId="77777777" w:rsidR="00AC6F36" w:rsidRDefault="00AC6F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4C3989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4805D3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E144D51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14:paraId="3BE6D1DA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0D5F3B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0B1568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14:paraId="5940E862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A1FDAE2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14:paraId="231CDD6E" w14:textId="77777777" w:rsidR="00AC6F36" w:rsidRDefault="00AC6F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56789D2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101F145C" w14:textId="77777777" w:rsidR="00AC6F36" w:rsidRDefault="00AC6F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14:paraId="135CC373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AC6F36" w14:paraId="002A8D63" w14:textId="77777777" w:rsidTr="00AC6F3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05DFBF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6556FC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1C6EF04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7CC54C2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DC43F5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27F1A8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46EAA34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4843D25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C6F36" w14:paraId="6E6479B9" w14:textId="77777777" w:rsidTr="00AC6F3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EB360" w14:textId="77777777" w:rsidR="00AC6F36" w:rsidRDefault="00AC6F3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474B8" w14:textId="77777777" w:rsidR="00AC6F36" w:rsidRDefault="00AC6F36">
            <w:r>
              <w:t>Drukarka 3D DLP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8F0A" w14:textId="77777777" w:rsidR="00AC6F36" w:rsidRDefault="00AC6F3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21E17" w14:textId="77777777" w:rsidR="00AC6F36" w:rsidRDefault="00AC6F36">
            <w:pPr>
              <w:rPr>
                <w:sz w:val="22"/>
                <w:szCs w:val="22"/>
              </w:rPr>
            </w:pPr>
          </w:p>
          <w:p w14:paraId="00793FB0" w14:textId="77777777" w:rsidR="00AC6F36" w:rsidRDefault="00AC6F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CE28F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C5474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A0B68B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87A228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</w:tr>
      <w:tr w:rsidR="00AC6F36" w14:paraId="6629C23F" w14:textId="77777777" w:rsidTr="00AC6F36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9E99F5" w14:textId="77777777" w:rsidR="00AC6F36" w:rsidRDefault="00AC6F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228512AA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B0DD775" w14:textId="77777777" w:rsidR="00AC6F36" w:rsidRDefault="00AC6F36" w:rsidP="00AC6F36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drukarkę </w:t>
      </w:r>
      <w:r>
        <w:rPr>
          <w:i/>
          <w:iCs/>
          <w:sz w:val="22"/>
          <w:szCs w:val="22"/>
        </w:rPr>
        <w:t xml:space="preserve">wchodzącą w zakres niniejszej umowy. Po przedstawieniu przez Zamawiającego zamówienia potwierdzonego przez organ nadzorujący Zamawiającego Wykonawca uwzględni w wystawionej fakturze 0% stawkę podatku VAT.  </w:t>
      </w:r>
    </w:p>
    <w:p w14:paraId="0D0F84EA" w14:textId="77777777" w:rsidR="00AC6F36" w:rsidRDefault="00AC6F36" w:rsidP="00AC6F36">
      <w:pPr>
        <w:tabs>
          <w:tab w:val="right" w:pos="9000"/>
        </w:tabs>
        <w:rPr>
          <w:sz w:val="22"/>
          <w:szCs w:val="22"/>
        </w:rPr>
      </w:pPr>
    </w:p>
    <w:p w14:paraId="276ABD95" w14:textId="1A6D130F" w:rsidR="00AC6F36" w:rsidRDefault="00AC6F36" w:rsidP="00AC6F36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 xml:space="preserve">do …………………. dni od daty otrzymania zamówienia potwierdzonego przez </w:t>
      </w:r>
      <w:proofErr w:type="spellStart"/>
      <w:r>
        <w:rPr>
          <w:b/>
          <w:bCs/>
          <w:sz w:val="22"/>
          <w:szCs w:val="22"/>
        </w:rPr>
        <w:t>MNiSW</w:t>
      </w:r>
      <w:proofErr w:type="spellEnd"/>
      <w:r>
        <w:rPr>
          <w:sz w:val="22"/>
          <w:szCs w:val="22"/>
        </w:rPr>
        <w:t>.</w:t>
      </w:r>
      <w:r w:rsidR="003B7112" w:rsidRPr="003B7112">
        <w:rPr>
          <w:sz w:val="22"/>
          <w:szCs w:val="22"/>
          <w:highlight w:val="yellow"/>
        </w:rPr>
        <w:t xml:space="preserve"> (kryterium oceny ofert)</w:t>
      </w:r>
    </w:p>
    <w:p w14:paraId="44F7B5ED" w14:textId="77777777" w:rsidR="00AC6F36" w:rsidRDefault="00AC6F36" w:rsidP="00AC6F36">
      <w:pPr>
        <w:widowControl w:val="0"/>
        <w:ind w:right="1"/>
        <w:jc w:val="both"/>
        <w:rPr>
          <w:sz w:val="22"/>
          <w:szCs w:val="22"/>
        </w:rPr>
      </w:pPr>
      <w:r>
        <w:rPr>
          <w:b/>
          <w:color w:val="FF0000"/>
          <w:sz w:val="22"/>
          <w:szCs w:val="22"/>
        </w:rPr>
        <w:t>Okres udzielonej gwarancji wynosi:</w:t>
      </w:r>
      <w:r>
        <w:rPr>
          <w:color w:val="FF0000"/>
          <w:sz w:val="22"/>
          <w:szCs w:val="22"/>
        </w:rPr>
        <w:t xml:space="preserve"> </w:t>
      </w:r>
      <w:r>
        <w:rPr>
          <w:b/>
          <w:bCs/>
          <w:color w:val="FF0000"/>
          <w:sz w:val="22"/>
          <w:szCs w:val="22"/>
        </w:rPr>
        <w:t>………… miesięcy</w:t>
      </w:r>
      <w:r>
        <w:rPr>
          <w:sz w:val="22"/>
          <w:szCs w:val="22"/>
        </w:rPr>
        <w:t xml:space="preserve"> </w:t>
      </w:r>
    </w:p>
    <w:p w14:paraId="6E0B12CC" w14:textId="77777777" w:rsidR="00AC6F36" w:rsidRDefault="00AC6F36" w:rsidP="00AC6F36">
      <w:pPr>
        <w:widowControl w:val="0"/>
        <w:ind w:right="1"/>
        <w:jc w:val="both"/>
        <w:rPr>
          <w:i/>
          <w:sz w:val="22"/>
          <w:szCs w:val="22"/>
          <w:highlight w:val="yellow"/>
        </w:rPr>
      </w:pPr>
    </w:p>
    <w:p w14:paraId="39DD03D0" w14:textId="77777777" w:rsidR="00AC6F36" w:rsidRPr="00AC6F36" w:rsidRDefault="00AC6F36" w:rsidP="00AC6F36">
      <w:pPr>
        <w:widowControl w:val="0"/>
        <w:ind w:right="1"/>
        <w:jc w:val="both"/>
        <w:rPr>
          <w:b/>
          <w:color w:val="70AD47"/>
        </w:rPr>
      </w:pPr>
      <w:r w:rsidRPr="00AC6F36">
        <w:rPr>
          <w:b/>
          <w:color w:val="70AD47"/>
        </w:rPr>
        <w:t>Zadanie 3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83"/>
        <w:gridCol w:w="1502"/>
        <w:gridCol w:w="709"/>
        <w:gridCol w:w="1134"/>
        <w:gridCol w:w="1031"/>
        <w:gridCol w:w="1152"/>
        <w:gridCol w:w="1700"/>
      </w:tblGrid>
      <w:tr w:rsidR="00AC6F36" w14:paraId="517710ED" w14:textId="77777777" w:rsidTr="00AC6F3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E80505" w14:textId="77777777" w:rsidR="00AC6F36" w:rsidRDefault="00AC6F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218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159570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5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12D703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ECF4218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14:paraId="40274871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12F9F5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0BFCD9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14:paraId="5BF010A9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3BBF8BD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14:paraId="7D42403A" w14:textId="77777777" w:rsidR="00AC6F36" w:rsidRDefault="00AC6F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1A6DB8A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294141AF" w14:textId="77777777" w:rsidR="00AC6F36" w:rsidRDefault="00AC6F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14:paraId="4781967D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AC6F36" w14:paraId="23DA1278" w14:textId="77777777" w:rsidTr="00AC6F3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D133EE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C21783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C0CE590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CFB195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DC8D1A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1DEE77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2524B23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193384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C6F36" w14:paraId="614AEFCB" w14:textId="77777777" w:rsidTr="00AC6F3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342F7" w14:textId="77777777" w:rsidR="00AC6F36" w:rsidRDefault="00AC6F3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CA825" w14:textId="77777777" w:rsidR="00AC6F36" w:rsidRDefault="00AC6F36">
            <w:r>
              <w:t xml:space="preserve">Żywica </w:t>
            </w:r>
            <w:proofErr w:type="spellStart"/>
            <w:r>
              <w:t>światłoutwardzalna</w:t>
            </w:r>
            <w:proofErr w:type="spellEnd"/>
            <w:r>
              <w:t xml:space="preserve"> o twardości w skali </w:t>
            </w:r>
            <w:proofErr w:type="spellStart"/>
            <w:r>
              <w:t>Shore’a</w:t>
            </w:r>
            <w:proofErr w:type="spellEnd"/>
            <w:r>
              <w:t xml:space="preserve"> w zakresie 40-60A</w:t>
            </w:r>
          </w:p>
        </w:tc>
        <w:tc>
          <w:tcPr>
            <w:tcW w:w="15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3F94" w14:textId="77777777" w:rsidR="00AC6F36" w:rsidRDefault="00AC6F3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2D18A" w14:textId="77777777" w:rsidR="00AC6F36" w:rsidRDefault="00AC6F36">
            <w:pPr>
              <w:rPr>
                <w:sz w:val="22"/>
                <w:szCs w:val="22"/>
              </w:rPr>
            </w:pPr>
          </w:p>
          <w:p w14:paraId="372D893E" w14:textId="77777777" w:rsidR="00AC6F36" w:rsidRDefault="00AC6F36">
            <w:pPr>
              <w:rPr>
                <w:sz w:val="22"/>
                <w:szCs w:val="22"/>
              </w:rPr>
            </w:pPr>
          </w:p>
          <w:p w14:paraId="68F6D32E" w14:textId="77777777" w:rsidR="00AC6F36" w:rsidRDefault="00AC6F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L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08CBC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40041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BAB666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F43967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</w:tr>
      <w:tr w:rsidR="00AC6F36" w14:paraId="45D2AEDE" w14:textId="77777777" w:rsidTr="00AC6F3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E349D" w14:textId="77777777" w:rsidR="00AC6F36" w:rsidRDefault="00AC6F3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513CB" w14:textId="77777777" w:rsidR="00AC6F36" w:rsidRDefault="00AC6F36">
            <w:r>
              <w:t xml:space="preserve">Żywica </w:t>
            </w:r>
            <w:proofErr w:type="spellStart"/>
            <w:r>
              <w:t>światłoutwardzalna</w:t>
            </w:r>
            <w:proofErr w:type="spellEnd"/>
            <w:r>
              <w:t xml:space="preserve"> o twardości w skali </w:t>
            </w:r>
            <w:proofErr w:type="spellStart"/>
            <w:r>
              <w:t>Shore’a</w:t>
            </w:r>
            <w:proofErr w:type="spellEnd"/>
            <w:r>
              <w:t xml:space="preserve"> w zakresie 60-80 A</w:t>
            </w:r>
          </w:p>
        </w:tc>
        <w:tc>
          <w:tcPr>
            <w:tcW w:w="15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4BC0" w14:textId="77777777" w:rsidR="00AC6F36" w:rsidRDefault="00AC6F3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81270" w14:textId="77777777" w:rsidR="00AC6F36" w:rsidRDefault="00AC6F36">
            <w:pPr>
              <w:rPr>
                <w:sz w:val="22"/>
                <w:szCs w:val="22"/>
              </w:rPr>
            </w:pPr>
          </w:p>
          <w:p w14:paraId="00483F1D" w14:textId="77777777" w:rsidR="00AC6F36" w:rsidRDefault="00AC6F36">
            <w:pPr>
              <w:rPr>
                <w:sz w:val="22"/>
                <w:szCs w:val="22"/>
              </w:rPr>
            </w:pPr>
          </w:p>
          <w:p w14:paraId="6EA9E8A4" w14:textId="77777777" w:rsidR="00AC6F36" w:rsidRDefault="00AC6F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L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C2C2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52FB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866477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C8F7AD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</w:tr>
      <w:tr w:rsidR="00AC6F36" w14:paraId="21DDD563" w14:textId="77777777" w:rsidTr="00AC6F36">
        <w:trPr>
          <w:trHeight w:val="163"/>
        </w:trPr>
        <w:tc>
          <w:tcPr>
            <w:tcW w:w="6092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B60C7" w14:textId="77777777" w:rsidR="00AC6F36" w:rsidRDefault="00AC6F36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C7BE0" w14:textId="77777777" w:rsidR="00AC6F36" w:rsidRDefault="00AC6F36">
            <w:pPr>
              <w:rPr>
                <w:sz w:val="22"/>
                <w:szCs w:val="22"/>
              </w:rPr>
            </w:pPr>
          </w:p>
          <w:p w14:paraId="6DF90216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D1EB4D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3C8C45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</w:tr>
      <w:tr w:rsidR="00AC6F36" w14:paraId="70EC95E1" w14:textId="77777777" w:rsidTr="00AC6F36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4FF1C8" w14:textId="77777777" w:rsidR="00AC6F36" w:rsidRDefault="00AC6F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53FB760C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F3ECBAE" w14:textId="77777777" w:rsidR="00AC6F36" w:rsidRDefault="00AC6F36" w:rsidP="00AC6F36">
      <w:pPr>
        <w:tabs>
          <w:tab w:val="right" w:pos="9000"/>
        </w:tabs>
        <w:rPr>
          <w:sz w:val="22"/>
          <w:szCs w:val="22"/>
        </w:rPr>
      </w:pPr>
    </w:p>
    <w:p w14:paraId="67189E43" w14:textId="31FCE083" w:rsidR="00AC6F36" w:rsidRDefault="00AC6F36" w:rsidP="00AC6F36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>do …………… dni od daty podpisania umowy</w:t>
      </w:r>
      <w:r w:rsidR="003B7112" w:rsidRPr="003B7112">
        <w:rPr>
          <w:sz w:val="22"/>
          <w:szCs w:val="22"/>
          <w:highlight w:val="yellow"/>
        </w:rPr>
        <w:t>(kryterium oceny ofert)</w:t>
      </w:r>
    </w:p>
    <w:p w14:paraId="367C5831" w14:textId="77777777" w:rsidR="00AC6F36" w:rsidRDefault="00AC6F36" w:rsidP="00AC6F36">
      <w:pPr>
        <w:widowControl w:val="0"/>
        <w:ind w:right="1"/>
        <w:jc w:val="both"/>
        <w:rPr>
          <w:sz w:val="22"/>
          <w:szCs w:val="22"/>
        </w:rPr>
      </w:pPr>
      <w:r>
        <w:rPr>
          <w:b/>
          <w:color w:val="FF0000"/>
          <w:sz w:val="22"/>
          <w:szCs w:val="22"/>
        </w:rPr>
        <w:t>Okres udzielonej gwarancji wynosi:</w:t>
      </w:r>
      <w:r>
        <w:rPr>
          <w:color w:val="FF0000"/>
          <w:sz w:val="22"/>
          <w:szCs w:val="22"/>
        </w:rPr>
        <w:t xml:space="preserve"> </w:t>
      </w:r>
      <w:r>
        <w:rPr>
          <w:b/>
          <w:bCs/>
          <w:color w:val="FF0000"/>
          <w:sz w:val="22"/>
          <w:szCs w:val="22"/>
        </w:rPr>
        <w:t>………… miesięcy</w:t>
      </w:r>
      <w:r>
        <w:rPr>
          <w:sz w:val="22"/>
          <w:szCs w:val="22"/>
        </w:rPr>
        <w:t xml:space="preserve"> </w:t>
      </w:r>
    </w:p>
    <w:p w14:paraId="5B502033" w14:textId="77777777" w:rsidR="00AC6F36" w:rsidRDefault="00AC6F36" w:rsidP="00AC6F36">
      <w:pPr>
        <w:widowControl w:val="0"/>
        <w:ind w:right="1"/>
        <w:jc w:val="both"/>
        <w:rPr>
          <w:i/>
          <w:sz w:val="22"/>
          <w:szCs w:val="22"/>
          <w:highlight w:val="yellow"/>
        </w:rPr>
      </w:pPr>
    </w:p>
    <w:p w14:paraId="2BF01A8C" w14:textId="77777777" w:rsidR="00AC6F36" w:rsidRPr="00AC6F36" w:rsidRDefault="00AC6F36" w:rsidP="00AC6F36">
      <w:pPr>
        <w:widowControl w:val="0"/>
        <w:ind w:right="1"/>
        <w:jc w:val="both"/>
        <w:rPr>
          <w:b/>
          <w:color w:val="70AD47"/>
        </w:rPr>
      </w:pPr>
      <w:r w:rsidRPr="00AC6F36">
        <w:rPr>
          <w:b/>
          <w:color w:val="70AD47"/>
        </w:rPr>
        <w:t>Zadanie 4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83"/>
        <w:gridCol w:w="1502"/>
        <w:gridCol w:w="709"/>
        <w:gridCol w:w="1134"/>
        <w:gridCol w:w="1031"/>
        <w:gridCol w:w="1152"/>
        <w:gridCol w:w="1700"/>
      </w:tblGrid>
      <w:tr w:rsidR="00AC6F36" w14:paraId="5848E553" w14:textId="77777777" w:rsidTr="00AC6F3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37346B" w14:textId="77777777" w:rsidR="00AC6F36" w:rsidRDefault="00AC6F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218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E2B242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5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DD4919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4A03A0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14:paraId="7679C5CC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A6178C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E23A30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14:paraId="3FDF2598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EB2101B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14:paraId="4020DE7C" w14:textId="77777777" w:rsidR="00AC6F36" w:rsidRDefault="00AC6F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8040C7E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5E60289F" w14:textId="77777777" w:rsidR="00AC6F36" w:rsidRDefault="00AC6F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14:paraId="2A03365A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AC6F36" w14:paraId="0EBCBF94" w14:textId="77777777" w:rsidTr="00AC6F3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9277B1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06B9A3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A0C7143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620961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0EB99D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F37AC0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8B8F2DD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A49DD54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C6F36" w14:paraId="1609CBD7" w14:textId="77777777" w:rsidTr="00AC6F3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E3EFE" w14:textId="77777777" w:rsidR="00AC6F36" w:rsidRDefault="00AC6F3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1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39940" w14:textId="77777777" w:rsidR="00AC6F36" w:rsidRDefault="00AC6F36">
            <w:r>
              <w:t xml:space="preserve">Żywica </w:t>
            </w:r>
            <w:proofErr w:type="spellStart"/>
            <w:r>
              <w:t>światłoutwardzalna</w:t>
            </w:r>
            <w:proofErr w:type="spellEnd"/>
            <w:r>
              <w:t xml:space="preserve"> w kolorze szarym</w:t>
            </w:r>
          </w:p>
        </w:tc>
        <w:tc>
          <w:tcPr>
            <w:tcW w:w="15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F335" w14:textId="77777777" w:rsidR="00AC6F36" w:rsidRDefault="00AC6F3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1129F" w14:textId="77777777" w:rsidR="00AC6F36" w:rsidRDefault="00AC6F36">
            <w:pPr>
              <w:rPr>
                <w:sz w:val="22"/>
                <w:szCs w:val="22"/>
              </w:rPr>
            </w:pPr>
          </w:p>
          <w:p w14:paraId="2A34137D" w14:textId="77777777" w:rsidR="00AC6F36" w:rsidRDefault="00AC6F36">
            <w:pPr>
              <w:rPr>
                <w:sz w:val="22"/>
                <w:szCs w:val="22"/>
              </w:rPr>
            </w:pPr>
          </w:p>
          <w:p w14:paraId="2ADC5EF4" w14:textId="77777777" w:rsidR="00AC6F36" w:rsidRDefault="00AC6F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L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877D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19FE0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BF2991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AA8DAB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</w:tr>
      <w:tr w:rsidR="00AC6F36" w14:paraId="2E5F083D" w14:textId="77777777" w:rsidTr="00AC6F3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DAE1B" w14:textId="77777777" w:rsidR="00AC6F36" w:rsidRDefault="00AC6F3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D01B9" w14:textId="77777777" w:rsidR="00AC6F36" w:rsidRDefault="00AC6F36">
            <w:r>
              <w:t xml:space="preserve">Żywica </w:t>
            </w:r>
            <w:proofErr w:type="spellStart"/>
            <w:r>
              <w:t>światłoutwardzalna</w:t>
            </w:r>
            <w:proofErr w:type="spellEnd"/>
            <w:r>
              <w:t xml:space="preserve"> w kolorze czarnym</w:t>
            </w:r>
          </w:p>
        </w:tc>
        <w:tc>
          <w:tcPr>
            <w:tcW w:w="15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EDBA" w14:textId="77777777" w:rsidR="00AC6F36" w:rsidRDefault="00AC6F3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B20B" w14:textId="77777777" w:rsidR="00AC6F36" w:rsidRDefault="00AC6F36">
            <w:pPr>
              <w:rPr>
                <w:sz w:val="22"/>
                <w:szCs w:val="22"/>
              </w:rPr>
            </w:pPr>
          </w:p>
          <w:p w14:paraId="61960FAF" w14:textId="77777777" w:rsidR="00AC6F36" w:rsidRDefault="00AC6F36">
            <w:pPr>
              <w:rPr>
                <w:sz w:val="22"/>
                <w:szCs w:val="22"/>
              </w:rPr>
            </w:pPr>
          </w:p>
          <w:p w14:paraId="54E4958C" w14:textId="77777777" w:rsidR="00AC6F36" w:rsidRDefault="00AC6F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L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080E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3E604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3BF4A1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24A1C7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</w:tr>
      <w:tr w:rsidR="00AC6F36" w14:paraId="36D8CE16" w14:textId="77777777" w:rsidTr="00AC6F3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BE7CD" w14:textId="77777777" w:rsidR="00AC6F36" w:rsidRDefault="00AC6F3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85C92" w14:textId="45B18B4C" w:rsidR="00DC4578" w:rsidRDefault="00AC6F36">
            <w:r>
              <w:t xml:space="preserve">Żywica </w:t>
            </w:r>
            <w:proofErr w:type="spellStart"/>
            <w:r>
              <w:t>światłoutwardzalna</w:t>
            </w:r>
            <w:proofErr w:type="spellEnd"/>
            <w:r>
              <w:t xml:space="preserve"> w kolorze </w:t>
            </w:r>
            <w:r w:rsidR="00DC4578" w:rsidRPr="00DC4578">
              <w:t>beżowym</w:t>
            </w:r>
          </w:p>
        </w:tc>
        <w:tc>
          <w:tcPr>
            <w:tcW w:w="15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4103F" w14:textId="77777777" w:rsidR="00AC6F36" w:rsidRDefault="00AC6F3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03E77" w14:textId="77777777" w:rsidR="00AC6F36" w:rsidRDefault="00AC6F36">
            <w:pPr>
              <w:rPr>
                <w:sz w:val="22"/>
                <w:szCs w:val="22"/>
              </w:rPr>
            </w:pPr>
          </w:p>
          <w:p w14:paraId="1D69458E" w14:textId="77777777" w:rsidR="00AC6F36" w:rsidRDefault="00AC6F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L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E28C2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81F4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1C4190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0BF593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</w:tr>
      <w:tr w:rsidR="00AC6F36" w14:paraId="303A296F" w14:textId="77777777" w:rsidTr="00AC6F3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6F8FC" w14:textId="77777777" w:rsidR="00AC6F36" w:rsidRDefault="00AC6F3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AB0F8" w14:textId="77777777" w:rsidR="00AC6F36" w:rsidRDefault="00AC6F36">
            <w:r>
              <w:t xml:space="preserve">Żywica </w:t>
            </w:r>
            <w:proofErr w:type="spellStart"/>
            <w:r>
              <w:t>światłoutwardzalna</w:t>
            </w:r>
            <w:proofErr w:type="spellEnd"/>
            <w:r>
              <w:t xml:space="preserve"> o twardości w skali </w:t>
            </w:r>
            <w:proofErr w:type="spellStart"/>
            <w:r>
              <w:t>Shore’a</w:t>
            </w:r>
            <w:proofErr w:type="spellEnd"/>
            <w:r>
              <w:t xml:space="preserve"> w zakresie 60-90 A</w:t>
            </w:r>
          </w:p>
        </w:tc>
        <w:tc>
          <w:tcPr>
            <w:tcW w:w="15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3D044" w14:textId="77777777" w:rsidR="00AC6F36" w:rsidRDefault="00AC6F3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9A70E" w14:textId="77777777" w:rsidR="00AC6F36" w:rsidRDefault="00AC6F36">
            <w:pPr>
              <w:rPr>
                <w:sz w:val="22"/>
                <w:szCs w:val="22"/>
              </w:rPr>
            </w:pPr>
          </w:p>
          <w:p w14:paraId="5AFAA292" w14:textId="77777777" w:rsidR="00AC6F36" w:rsidRDefault="00AC6F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 L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96C0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32A2D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45E5CC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8DC137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</w:tr>
      <w:tr w:rsidR="00AC6F36" w14:paraId="6F997AD8" w14:textId="77777777" w:rsidTr="00AC6F3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4419E" w14:textId="77777777" w:rsidR="00AC6F36" w:rsidRDefault="00AC6F3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63060" w14:textId="77777777" w:rsidR="00AC6F36" w:rsidRDefault="00AC6F36">
            <w:proofErr w:type="spellStart"/>
            <w:r>
              <w:t>Filament</w:t>
            </w:r>
            <w:proofErr w:type="spellEnd"/>
            <w:r>
              <w:t xml:space="preserve"> PLA przeciwbakteryjny</w:t>
            </w:r>
          </w:p>
        </w:tc>
        <w:tc>
          <w:tcPr>
            <w:tcW w:w="15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AB4E2" w14:textId="77777777" w:rsidR="00AC6F36" w:rsidRDefault="00AC6F3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0C0F" w14:textId="77777777" w:rsidR="00AC6F36" w:rsidRDefault="00AC6F36">
            <w:pPr>
              <w:rPr>
                <w:sz w:val="22"/>
                <w:szCs w:val="22"/>
              </w:rPr>
            </w:pPr>
          </w:p>
          <w:p w14:paraId="7E0D59A3" w14:textId="77777777" w:rsidR="00AC6F36" w:rsidRDefault="00AC6F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0,75 L</w:t>
            </w:r>
          </w:p>
          <w:p w14:paraId="6134B946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A465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9B19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31D0D9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25C23E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</w:tr>
      <w:tr w:rsidR="00AC6F36" w14:paraId="06B7E61D" w14:textId="77777777" w:rsidTr="00AC6F3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AA4C1" w14:textId="77777777" w:rsidR="00AC6F36" w:rsidRDefault="00AC6F3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7CB9" w14:textId="77777777" w:rsidR="00AC6F36" w:rsidRDefault="00AC6F36">
            <w:proofErr w:type="spellStart"/>
            <w:r>
              <w:t>Filament</w:t>
            </w:r>
            <w:proofErr w:type="spellEnd"/>
            <w:r>
              <w:t xml:space="preserve"> ABS </w:t>
            </w:r>
            <w:proofErr w:type="spellStart"/>
            <w:r>
              <w:t>biokompatybilny</w:t>
            </w:r>
            <w:proofErr w:type="spellEnd"/>
          </w:p>
          <w:p w14:paraId="4F407B61" w14:textId="77777777" w:rsidR="00AC6F36" w:rsidRDefault="00AC6F36"/>
        </w:tc>
        <w:tc>
          <w:tcPr>
            <w:tcW w:w="15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1E96" w14:textId="77777777" w:rsidR="00AC6F36" w:rsidRDefault="00AC6F3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46558" w14:textId="77777777" w:rsidR="00AC6F36" w:rsidRDefault="00AC6F36">
            <w:pPr>
              <w:rPr>
                <w:sz w:val="22"/>
                <w:szCs w:val="22"/>
              </w:rPr>
            </w:pPr>
          </w:p>
          <w:p w14:paraId="63B09664" w14:textId="77777777" w:rsidR="00AC6F36" w:rsidRDefault="00AC6F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667BA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058A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4F5719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CD3D5D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</w:tr>
      <w:tr w:rsidR="00AC6F36" w14:paraId="1A5840CE" w14:textId="77777777" w:rsidTr="00AC6F3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3AB65" w14:textId="77777777" w:rsidR="00AC6F36" w:rsidRDefault="00AC6F3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318C3" w14:textId="77777777" w:rsidR="00AC6F36" w:rsidRDefault="00AC6F36">
            <w:proofErr w:type="spellStart"/>
            <w:r>
              <w:t>Filament</w:t>
            </w:r>
            <w:proofErr w:type="spellEnd"/>
            <w:r>
              <w:t xml:space="preserve"> elastyczny antybakteryjny o twardości w skali </w:t>
            </w:r>
            <w:proofErr w:type="spellStart"/>
            <w:r>
              <w:t>Shore’a</w:t>
            </w:r>
            <w:proofErr w:type="spellEnd"/>
            <w:r>
              <w:t xml:space="preserve"> w zakresie 60-100 A</w:t>
            </w:r>
          </w:p>
          <w:p w14:paraId="0069A6DE" w14:textId="77777777" w:rsidR="00AC6F36" w:rsidRDefault="00AC6F36"/>
        </w:tc>
        <w:tc>
          <w:tcPr>
            <w:tcW w:w="15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344B3" w14:textId="77777777" w:rsidR="00AC6F36" w:rsidRDefault="00AC6F3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6DC1" w14:textId="77777777" w:rsidR="00AC6F36" w:rsidRDefault="00AC6F36">
            <w:pPr>
              <w:rPr>
                <w:sz w:val="22"/>
                <w:szCs w:val="22"/>
              </w:rPr>
            </w:pPr>
          </w:p>
          <w:p w14:paraId="0B826E8A" w14:textId="77777777" w:rsidR="00AC6F36" w:rsidRDefault="00AC6F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6D7D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2794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4B4A6F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734CDC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</w:tr>
      <w:tr w:rsidR="00AC6F36" w14:paraId="4B8AAD01" w14:textId="77777777" w:rsidTr="00AC6F3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AF11B" w14:textId="77777777" w:rsidR="00AC6F36" w:rsidRDefault="00AC6F3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08396" w14:textId="77777777" w:rsidR="00AC6F36" w:rsidRDefault="00AC6F36">
            <w:proofErr w:type="spellStart"/>
            <w:r>
              <w:t>Filament</w:t>
            </w:r>
            <w:proofErr w:type="spellEnd"/>
            <w:r>
              <w:t xml:space="preserve"> PVA</w:t>
            </w:r>
          </w:p>
        </w:tc>
        <w:tc>
          <w:tcPr>
            <w:tcW w:w="15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BEC0" w14:textId="77777777" w:rsidR="00AC6F36" w:rsidRDefault="00AC6F3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69A81" w14:textId="77777777" w:rsidR="00AC6F36" w:rsidRDefault="00AC6F36">
            <w:pPr>
              <w:rPr>
                <w:sz w:val="22"/>
                <w:szCs w:val="22"/>
              </w:rPr>
            </w:pPr>
          </w:p>
          <w:p w14:paraId="1FB1F6AB" w14:textId="77777777" w:rsidR="00AC6F36" w:rsidRDefault="00AC6F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 kg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0D39E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31189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54BD5D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F177B7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</w:tr>
      <w:tr w:rsidR="00AC6F36" w14:paraId="33D3C0C3" w14:textId="77777777" w:rsidTr="00AC6F3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BCD37" w14:textId="77777777" w:rsidR="00AC6F36" w:rsidRDefault="00AC6F3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C8642" w14:textId="77777777" w:rsidR="00AC6F36" w:rsidRDefault="00AC6F36">
            <w:proofErr w:type="spellStart"/>
            <w:r>
              <w:t>Filament</w:t>
            </w:r>
            <w:proofErr w:type="spellEnd"/>
            <w:r>
              <w:t xml:space="preserve"> BVOH</w:t>
            </w:r>
          </w:p>
        </w:tc>
        <w:tc>
          <w:tcPr>
            <w:tcW w:w="15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74C32" w14:textId="77777777" w:rsidR="00AC6F36" w:rsidRDefault="00AC6F3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F92D" w14:textId="77777777" w:rsidR="00AC6F36" w:rsidRDefault="00AC6F36">
            <w:pPr>
              <w:rPr>
                <w:sz w:val="22"/>
                <w:szCs w:val="22"/>
              </w:rPr>
            </w:pPr>
          </w:p>
          <w:p w14:paraId="296DF31D" w14:textId="77777777" w:rsidR="00AC6F36" w:rsidRDefault="00AC6F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4691D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1659B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3F70D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D97E6B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</w:tr>
      <w:tr w:rsidR="00AC6F36" w14:paraId="266E9D5D" w14:textId="77777777" w:rsidTr="00AC6F36">
        <w:trPr>
          <w:trHeight w:val="163"/>
        </w:trPr>
        <w:tc>
          <w:tcPr>
            <w:tcW w:w="6092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6D646" w14:textId="77777777" w:rsidR="00AC6F36" w:rsidRDefault="00AC6F36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728AC" w14:textId="77777777" w:rsidR="00AC6F36" w:rsidRDefault="00AC6F36">
            <w:pPr>
              <w:rPr>
                <w:sz w:val="22"/>
                <w:szCs w:val="22"/>
              </w:rPr>
            </w:pPr>
          </w:p>
          <w:p w14:paraId="6DD0483E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7052CE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259268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</w:tr>
      <w:tr w:rsidR="00AC6F36" w14:paraId="3C984493" w14:textId="77777777" w:rsidTr="00AC6F36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C97BCBE" w14:textId="77777777" w:rsidR="00AC6F36" w:rsidRDefault="00AC6F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6430BB8F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88B9D42" w14:textId="77777777" w:rsidR="00AC6F36" w:rsidRDefault="00AC6F36" w:rsidP="00AC6F36">
      <w:pPr>
        <w:tabs>
          <w:tab w:val="right" w:pos="9000"/>
        </w:tabs>
        <w:rPr>
          <w:sz w:val="22"/>
          <w:szCs w:val="22"/>
        </w:rPr>
      </w:pPr>
    </w:p>
    <w:p w14:paraId="5F1CCF5B" w14:textId="54763323" w:rsidR="00AC6F36" w:rsidRDefault="00AC6F36" w:rsidP="00AC6F36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>do …………… dni od daty podpisania umowy</w:t>
      </w:r>
      <w:r w:rsidR="003B7112">
        <w:rPr>
          <w:b/>
          <w:bCs/>
          <w:sz w:val="22"/>
          <w:szCs w:val="22"/>
        </w:rPr>
        <w:t xml:space="preserve"> </w:t>
      </w:r>
      <w:r w:rsidR="003B7112" w:rsidRPr="003B7112">
        <w:rPr>
          <w:sz w:val="22"/>
          <w:szCs w:val="22"/>
          <w:highlight w:val="yellow"/>
        </w:rPr>
        <w:t>(kryterium oceny ofert)</w:t>
      </w:r>
    </w:p>
    <w:p w14:paraId="6F4BC2DA" w14:textId="77777777" w:rsidR="00AC6F36" w:rsidRDefault="00AC6F36" w:rsidP="00AC6F36">
      <w:pPr>
        <w:widowControl w:val="0"/>
        <w:ind w:right="1"/>
        <w:jc w:val="both"/>
        <w:rPr>
          <w:sz w:val="22"/>
          <w:szCs w:val="22"/>
        </w:rPr>
      </w:pPr>
      <w:r>
        <w:rPr>
          <w:b/>
          <w:color w:val="FF0000"/>
          <w:sz w:val="22"/>
          <w:szCs w:val="22"/>
        </w:rPr>
        <w:t>Okres udzielonej gwarancji wynosi:</w:t>
      </w:r>
      <w:r>
        <w:rPr>
          <w:color w:val="FF0000"/>
          <w:sz w:val="22"/>
          <w:szCs w:val="22"/>
        </w:rPr>
        <w:t xml:space="preserve"> </w:t>
      </w:r>
      <w:r>
        <w:rPr>
          <w:b/>
          <w:bCs/>
          <w:color w:val="FF0000"/>
          <w:sz w:val="22"/>
          <w:szCs w:val="22"/>
        </w:rPr>
        <w:t>………… miesięcy</w:t>
      </w:r>
      <w:r>
        <w:rPr>
          <w:sz w:val="22"/>
          <w:szCs w:val="22"/>
        </w:rPr>
        <w:t xml:space="preserve"> </w:t>
      </w:r>
    </w:p>
    <w:p w14:paraId="487F1B82" w14:textId="77777777" w:rsidR="00AC6F36" w:rsidRDefault="00AC6F36" w:rsidP="00AC6F36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</w:p>
    <w:p w14:paraId="4F4F1CDF" w14:textId="77777777" w:rsidR="00AC6F36" w:rsidRDefault="00AC6F36" w:rsidP="00AC6F36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29137E44" w14:textId="77777777" w:rsidR="00AC6F36" w:rsidRDefault="00AC6F36" w:rsidP="00AC6F36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BDFB5B7" w14:textId="77777777" w:rsidR="00AC6F36" w:rsidRDefault="00AC6F36" w:rsidP="00AC6F36">
      <w:pPr>
        <w:jc w:val="both"/>
        <w:rPr>
          <w:sz w:val="18"/>
          <w:szCs w:val="18"/>
        </w:rPr>
      </w:pPr>
    </w:p>
    <w:p w14:paraId="004B2479" w14:textId="77777777" w:rsidR="00AC6F36" w:rsidRDefault="00AC6F36" w:rsidP="00AC6F3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5DC2D427" w14:textId="77777777" w:rsidR="00AC6F36" w:rsidRDefault="00AC6F36" w:rsidP="00AC6F3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651BDBB" w14:textId="77777777" w:rsidR="00AC6F36" w:rsidRDefault="00AC6F36" w:rsidP="00AC6F3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do zawarcia umowy zgodnej z niniejszą ofertą, na warunkach określonych w Specyfikacji Istotnych Warunków </w:t>
      </w:r>
      <w:r>
        <w:rPr>
          <w:color w:val="000000"/>
          <w:sz w:val="22"/>
          <w:szCs w:val="22"/>
          <w:lang w:eastAsia="ar-SA"/>
        </w:rPr>
        <w:lastRenderedPageBreak/>
        <w:t>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8E85D76" w14:textId="77777777" w:rsidR="00AC6F36" w:rsidRDefault="00AC6F36" w:rsidP="00AC6F3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drukarki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6556705A" w14:textId="77777777" w:rsidR="00AC6F36" w:rsidRDefault="00AC6F36" w:rsidP="00AC6F36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drukarki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14:paraId="40210988" w14:textId="77777777" w:rsidR="00AC6F36" w:rsidRDefault="00AC6F36" w:rsidP="00AC6F3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E778245" w14:textId="77777777" w:rsidR="00AC6F36" w:rsidRDefault="00AC6F36" w:rsidP="00AC6F3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9CD5F11" w14:textId="77777777" w:rsidR="00AC6F36" w:rsidRDefault="00AC6F36" w:rsidP="00AC6F3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6C4EC63" w14:textId="77777777" w:rsidR="00AC6F36" w:rsidRDefault="00AC6F36" w:rsidP="00AC6F3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C6F36" w14:paraId="4B78607F" w14:textId="77777777" w:rsidTr="00AC6F3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AD6A4E" w14:textId="77777777" w:rsidR="00AC6F36" w:rsidRDefault="00AC6F3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D41219" w14:textId="77777777" w:rsidR="00AC6F36" w:rsidRDefault="00AC6F3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10C701CE" w14:textId="77777777" w:rsidR="00AC6F36" w:rsidRDefault="00AC6F3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D0292" w14:textId="77777777" w:rsidR="00AC6F36" w:rsidRDefault="00AC6F3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AC6F36" w14:paraId="4E6D6D06" w14:textId="77777777" w:rsidTr="00AC6F3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AD096" w14:textId="77777777" w:rsidR="00AC6F36" w:rsidRDefault="00AC6F3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0EC45" w14:textId="77777777" w:rsidR="00AC6F36" w:rsidRDefault="00AC6F3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514D8" w14:textId="77777777" w:rsidR="00AC6F36" w:rsidRDefault="00AC6F3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C6F36" w14:paraId="05EEF4EC" w14:textId="77777777" w:rsidTr="00AC6F3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FC4EC1" w14:textId="77777777" w:rsidR="00AC6F36" w:rsidRDefault="00AC6F3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61835" w14:textId="77777777" w:rsidR="00AC6F36" w:rsidRDefault="00AC6F3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B77C7" w14:textId="77777777" w:rsidR="00AC6F36" w:rsidRDefault="00AC6F3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B36BD4E" w14:textId="77777777" w:rsidR="00AC6F36" w:rsidRDefault="00AC6F36" w:rsidP="00AC6F3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E091C53" w14:textId="77777777" w:rsidR="00AC6F36" w:rsidRDefault="00AC6F36" w:rsidP="00AC6F3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E905E76" w14:textId="77777777" w:rsidR="00AC6F36" w:rsidRDefault="00AC6F36" w:rsidP="00AC6F3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0384CB8F" w14:textId="77777777" w:rsidR="00AC6F36" w:rsidRDefault="00AC6F36" w:rsidP="00AC6F3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1881D5A3" w14:textId="77777777" w:rsidR="00AC6F36" w:rsidRDefault="00AC6F36" w:rsidP="00AC6F3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7ED99E4" w14:textId="77777777" w:rsidR="00AC6F36" w:rsidRDefault="00AC6F36" w:rsidP="00AC6F3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135AB34" w14:textId="77777777" w:rsidR="00AC6F36" w:rsidRDefault="00AC6F36" w:rsidP="00AC6F3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2F5A889" w14:textId="77777777" w:rsidR="00AC6F36" w:rsidRDefault="00AC6F36" w:rsidP="00AC6F3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54F3D8E" w14:textId="77777777" w:rsidR="00AC6F36" w:rsidRDefault="00AC6F36" w:rsidP="00AC6F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BF92EE2" w14:textId="77777777" w:rsidR="00AC6F36" w:rsidRDefault="00AC6F36" w:rsidP="00AC6F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18891CB" w14:textId="77777777" w:rsidR="00AC6F36" w:rsidRDefault="00AC6F36" w:rsidP="00AC6F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F4DFA60" w14:textId="77777777" w:rsidR="00AC6F36" w:rsidRDefault="00AC6F36" w:rsidP="00AC6F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D8B28B6" w14:textId="77777777" w:rsidR="00AC6F36" w:rsidRDefault="00AC6F36" w:rsidP="00AC6F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EA5C76E" w14:textId="77777777" w:rsidR="00AC6F36" w:rsidRDefault="00AC6F36" w:rsidP="00AC6F36">
      <w:pPr>
        <w:jc w:val="both"/>
        <w:rPr>
          <w:sz w:val="22"/>
          <w:szCs w:val="22"/>
        </w:rPr>
      </w:pPr>
    </w:p>
    <w:p w14:paraId="08E07D70" w14:textId="77777777" w:rsidR="00AC6F36" w:rsidRDefault="00AC6F36" w:rsidP="00AC6F36">
      <w:pPr>
        <w:jc w:val="right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14:paraId="2738E730" w14:textId="77777777" w:rsidR="00AC6F36" w:rsidRDefault="00AC6F36" w:rsidP="00AC6F36">
      <w:pPr>
        <w:tabs>
          <w:tab w:val="right" w:pos="9000"/>
        </w:tabs>
        <w:rPr>
          <w:sz w:val="20"/>
          <w:szCs w:val="20"/>
        </w:rPr>
      </w:pPr>
    </w:p>
    <w:p w14:paraId="40C648BD" w14:textId="77777777" w:rsidR="00FE545C" w:rsidRPr="00AC6F36" w:rsidRDefault="00FE545C" w:rsidP="00AC6F36"/>
    <w:sectPr w:rsidR="00FE545C" w:rsidRPr="00AC6F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B41EB" w14:textId="77777777" w:rsidR="00BF2AD9" w:rsidRDefault="00BF2AD9">
      <w:r>
        <w:separator/>
      </w:r>
    </w:p>
  </w:endnote>
  <w:endnote w:type="continuationSeparator" w:id="0">
    <w:p w14:paraId="621BAB2F" w14:textId="77777777" w:rsidR="00BF2AD9" w:rsidRDefault="00BF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166CE" w14:textId="77777777" w:rsidR="001E1203" w:rsidRDefault="001E12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4D0A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4CB9C" w14:textId="77777777" w:rsidR="001E1203" w:rsidRDefault="001E12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CD281" w14:textId="77777777" w:rsidR="00BF2AD9" w:rsidRDefault="00BF2AD9">
      <w:r>
        <w:separator/>
      </w:r>
    </w:p>
  </w:footnote>
  <w:footnote w:type="continuationSeparator" w:id="0">
    <w:p w14:paraId="2D9F864C" w14:textId="77777777" w:rsidR="00BF2AD9" w:rsidRDefault="00BF2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BFFFF" w14:textId="77777777" w:rsidR="001E1203" w:rsidRDefault="001E12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CD9A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DA27E" w14:textId="77777777" w:rsidR="001E1203" w:rsidRDefault="001E12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AD9"/>
    <w:rsid w:val="00012286"/>
    <w:rsid w:val="00071CCC"/>
    <w:rsid w:val="000B731D"/>
    <w:rsid w:val="000D0232"/>
    <w:rsid w:val="000D6134"/>
    <w:rsid w:val="000E09C7"/>
    <w:rsid w:val="000F6589"/>
    <w:rsid w:val="00106636"/>
    <w:rsid w:val="00116EC6"/>
    <w:rsid w:val="001801DD"/>
    <w:rsid w:val="001D4612"/>
    <w:rsid w:val="001E1203"/>
    <w:rsid w:val="00207E98"/>
    <w:rsid w:val="002723B0"/>
    <w:rsid w:val="002C31CF"/>
    <w:rsid w:val="00315A4A"/>
    <w:rsid w:val="003B7112"/>
    <w:rsid w:val="0043524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C6F36"/>
    <w:rsid w:val="00B774DC"/>
    <w:rsid w:val="00BF2AD9"/>
    <w:rsid w:val="00C969A6"/>
    <w:rsid w:val="00CA7D36"/>
    <w:rsid w:val="00D24208"/>
    <w:rsid w:val="00D60C38"/>
    <w:rsid w:val="00D66893"/>
    <w:rsid w:val="00D90ACB"/>
    <w:rsid w:val="00DC1500"/>
    <w:rsid w:val="00DC4578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2814A2"/>
  <w15:chartTrackingRefBased/>
  <w15:docId w15:val="{0D9D5C0A-DB03-4A7E-919F-310ABC68D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6F3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F3BD6-A656-44D9-BA07-81AD77E34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1028</Words>
  <Characters>6873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2021-07-29T06:53:00Z</cp:lastPrinted>
  <dcterms:created xsi:type="dcterms:W3CDTF">2021-07-29T06:54:00Z</dcterms:created>
  <dcterms:modified xsi:type="dcterms:W3CDTF">2021-07-29T06:54:00Z</dcterms:modified>
</cp:coreProperties>
</file>