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615EB" w14:textId="3F26E04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47398F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1BFDED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8D5F21E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A7E5184" w14:textId="77777777" w:rsidR="00E81DED" w:rsidRPr="002A16E2" w:rsidRDefault="00E81DED" w:rsidP="00E81DE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B09DF5D" w14:textId="77777777" w:rsidR="00E81DED" w:rsidRPr="00FA50AF" w:rsidRDefault="00E81DED" w:rsidP="00E81DE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4CAC548" w14:textId="77777777" w:rsidR="00E81DED" w:rsidRPr="002A16E2" w:rsidRDefault="00E81DED" w:rsidP="00E81DE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1FF3478" w14:textId="77777777" w:rsidR="00E81DED" w:rsidRPr="002A16E2" w:rsidRDefault="00E81DED" w:rsidP="00E81DE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68CCD37" w14:textId="77777777" w:rsidR="00E81DED" w:rsidRPr="002A16E2" w:rsidRDefault="00E81DED" w:rsidP="00E81DE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2A986DB" w14:textId="77777777" w:rsidR="00E81DED" w:rsidRPr="002A16E2" w:rsidRDefault="00E81DED" w:rsidP="00E81DE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CA74B2A" w14:textId="77777777" w:rsidR="00E81DED" w:rsidRPr="002A16E2" w:rsidRDefault="00E81DED" w:rsidP="00E81DE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8FB484D" w14:textId="77777777" w:rsidR="00E81DED" w:rsidRPr="002A16E2" w:rsidRDefault="00E81DED" w:rsidP="00E81DE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D2CCB1C" w14:textId="4B1174BC" w:rsidR="008D2AB8" w:rsidRPr="0022732C" w:rsidRDefault="00E81DED" w:rsidP="00E81DED">
      <w:pPr>
        <w:tabs>
          <w:tab w:val="right" w:pos="9000"/>
        </w:tabs>
        <w:spacing w:line="360" w:lineRule="auto"/>
        <w:rPr>
          <w:sz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A78AFB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2FAC9D6" w14:textId="77777777" w:rsidR="00020041" w:rsidRPr="00020041" w:rsidRDefault="00020041" w:rsidP="008D2AB8">
      <w:pPr>
        <w:ind w:right="-110"/>
        <w:rPr>
          <w:b/>
        </w:rPr>
      </w:pPr>
      <w:r w:rsidRPr="00020041">
        <w:rPr>
          <w:b/>
        </w:rPr>
        <w:t>Akademia Górniczo - Hutnicza</w:t>
      </w:r>
    </w:p>
    <w:p w14:paraId="4A1E1153" w14:textId="77777777" w:rsidR="00020041" w:rsidRPr="00020041" w:rsidRDefault="00020041" w:rsidP="008D2AB8">
      <w:pPr>
        <w:ind w:right="-110"/>
        <w:rPr>
          <w:b/>
        </w:rPr>
      </w:pPr>
      <w:r w:rsidRPr="00020041">
        <w:rPr>
          <w:b/>
        </w:rPr>
        <w:t>im. Stanisława Staszica w Krakowie</w:t>
      </w:r>
    </w:p>
    <w:p w14:paraId="7E8B7D48" w14:textId="77777777" w:rsidR="008D2AB8" w:rsidRDefault="00020041" w:rsidP="008D2AB8">
      <w:pPr>
        <w:ind w:right="-110"/>
        <w:rPr>
          <w:b/>
        </w:rPr>
      </w:pPr>
      <w:r w:rsidRPr="00020041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8523515" w14:textId="77777777" w:rsidR="008D2AB8" w:rsidRDefault="00020041" w:rsidP="008D2AB8">
      <w:pPr>
        <w:ind w:right="-110"/>
        <w:rPr>
          <w:b/>
        </w:rPr>
      </w:pPr>
      <w:r w:rsidRPr="00020041">
        <w:rPr>
          <w:b/>
        </w:rPr>
        <w:t>Al. Mickiewicza</w:t>
      </w:r>
      <w:r w:rsidR="008D2AB8">
        <w:rPr>
          <w:b/>
        </w:rPr>
        <w:t xml:space="preserve"> </w:t>
      </w:r>
      <w:r w:rsidRPr="00020041">
        <w:rPr>
          <w:b/>
        </w:rPr>
        <w:t>30</w:t>
      </w:r>
      <w:r w:rsidR="008D2AB8">
        <w:rPr>
          <w:b/>
        </w:rPr>
        <w:t xml:space="preserve"> </w:t>
      </w:r>
    </w:p>
    <w:p w14:paraId="14CB3F46" w14:textId="77777777" w:rsidR="008D2AB8" w:rsidRDefault="00020041" w:rsidP="008D2AB8">
      <w:pPr>
        <w:rPr>
          <w:b/>
        </w:rPr>
      </w:pPr>
      <w:r w:rsidRPr="00020041">
        <w:rPr>
          <w:b/>
        </w:rPr>
        <w:t>30-059</w:t>
      </w:r>
      <w:r w:rsidR="008D2AB8">
        <w:rPr>
          <w:b/>
        </w:rPr>
        <w:t xml:space="preserve"> </w:t>
      </w:r>
      <w:r w:rsidRPr="00020041">
        <w:rPr>
          <w:b/>
        </w:rPr>
        <w:t>Kraków</w:t>
      </w:r>
      <w:r w:rsidR="008D2AB8">
        <w:rPr>
          <w:b/>
        </w:rPr>
        <w:t xml:space="preserve">,  </w:t>
      </w:r>
    </w:p>
    <w:p w14:paraId="54470F55" w14:textId="77777777" w:rsidR="008D2AB8" w:rsidRDefault="008D2AB8" w:rsidP="008D2AB8">
      <w:pPr>
        <w:ind w:firstLine="3969"/>
        <w:rPr>
          <w:b/>
        </w:rPr>
      </w:pPr>
    </w:p>
    <w:p w14:paraId="452424D8" w14:textId="7F86EDBC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20041" w:rsidRPr="00020041">
        <w:rPr>
          <w:b/>
        </w:rPr>
        <w:t>dostawa krzeseł i foteli dla Miasteczka Studenckiego AGH - KC-zp.272-356/21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</w:t>
      </w:r>
      <w:r w:rsidR="005B3A9D">
        <w:t xml:space="preserve">, </w:t>
      </w:r>
      <w:r>
        <w:t>zgodnie z zasadami określonymi w specyfikacji istotnych warunków zamówienia.</w:t>
      </w: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44"/>
        <w:gridCol w:w="2062"/>
        <w:gridCol w:w="1576"/>
        <w:gridCol w:w="984"/>
        <w:gridCol w:w="1403"/>
        <w:gridCol w:w="1012"/>
        <w:gridCol w:w="998"/>
        <w:gridCol w:w="1131"/>
      </w:tblGrid>
      <w:tr w:rsidR="00DA3C6C" w14:paraId="08ACF5A6" w14:textId="77777777" w:rsidTr="00D43B2A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33DCC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68AE8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BD147" w14:textId="18791EB3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87952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3012D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0F2A5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94882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F6F48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DA3C6C" w14:paraId="7A945690" w14:textId="77777777" w:rsidTr="00C06966"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51CF3" w14:textId="2DDA9730" w:rsidR="00DA3C6C" w:rsidRDefault="00DA3C6C" w:rsidP="00DA3C6C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 w:rsidRPr="00DA3C6C">
              <w:rPr>
                <w:b/>
                <w:sz w:val="22"/>
                <w:szCs w:val="22"/>
                <w:highlight w:val="cyan"/>
              </w:rPr>
              <w:t>ZADANIE CZĘŚCIOWE NR 1</w:t>
            </w:r>
          </w:p>
        </w:tc>
      </w:tr>
      <w:tr w:rsidR="00DA3C6C" w14:paraId="43544565" w14:textId="77777777" w:rsidTr="00D43B2A">
        <w:trPr>
          <w:trHeight w:val="7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8A8A2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A4C0E" w14:textId="1D86BA04" w:rsidR="00DA3C6C" w:rsidRDefault="00DA3C6C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Krzesła ISO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A301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E491D" w14:textId="2DA35A58" w:rsidR="00DA3C6C" w:rsidRDefault="00DA3C6C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660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98CD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E44F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A3DB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6FDD3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DA3C6C" w14:paraId="01451B1B" w14:textId="77777777" w:rsidTr="00D43B2A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700F2" w14:textId="7F682166" w:rsidR="00DA3C6C" w:rsidRDefault="00DA3C6C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C01CE" w14:textId="659BA730" w:rsidR="00DA3C6C" w:rsidRDefault="00DA3C6C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Krzesła z podłokietnikami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1707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61D32" w14:textId="29FE8DDF" w:rsidR="00DA3C6C" w:rsidRDefault="00DA3C6C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BCBD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7F22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FCB0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D4C4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5B3A9D" w14:paraId="0CD0CE9F" w14:textId="77777777" w:rsidTr="00257294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C3D6" w14:textId="77777777" w:rsidR="005B3A9D" w:rsidRDefault="005B3A9D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8BF9" w14:textId="409F1666" w:rsidR="005B3A9D" w:rsidRDefault="005B3A9D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C29F" w14:textId="77777777" w:rsidR="005B3A9D" w:rsidRDefault="005B3A9D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2E92" w14:textId="77777777" w:rsidR="005B3A9D" w:rsidRDefault="005B3A9D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6497" w14:textId="77777777" w:rsidR="005B3A9D" w:rsidRDefault="005B3A9D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DA3C6C" w14:paraId="27009C61" w14:textId="77777777" w:rsidTr="008C160A">
        <w:trPr>
          <w:trHeight w:val="470"/>
        </w:trPr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D91B" w14:textId="2CA2F471" w:rsidR="00DA3C6C" w:rsidRDefault="00DA3C6C" w:rsidP="00DA3C6C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 w:rsidRPr="00DA3C6C">
              <w:rPr>
                <w:b/>
                <w:sz w:val="22"/>
                <w:szCs w:val="22"/>
                <w:highlight w:val="cyan"/>
              </w:rPr>
              <w:t>ZADANIE CZĘŚCIOWE NR 2</w:t>
            </w:r>
          </w:p>
        </w:tc>
      </w:tr>
      <w:tr w:rsidR="00DA3C6C" w14:paraId="765DC299" w14:textId="77777777" w:rsidTr="00D43B2A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97ED" w14:textId="77EE8B61" w:rsidR="00DA3C6C" w:rsidRDefault="00DA3C6C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3AA9" w14:textId="4EC78ABB" w:rsidR="00DA3C6C" w:rsidRDefault="00DA3C6C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Fotele ergonomiczne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3DE2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F4CB" w14:textId="16AC3BC6" w:rsidR="00DA3C6C" w:rsidRDefault="00067A7A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A3C6C">
              <w:rPr>
                <w:sz w:val="22"/>
                <w:szCs w:val="22"/>
              </w:rPr>
              <w:t>2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0CF3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B433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CDE9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451F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DA3C6C" w14:paraId="2CA19770" w14:textId="77777777" w:rsidTr="00D43B2A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7B40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390B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14:paraId="723F246C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43BC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70EA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B752" w14:textId="77777777" w:rsidR="00DA3C6C" w:rsidRDefault="00DA3C6C" w:rsidP="00D43B2A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p w14:paraId="16A63AB4" w14:textId="77777777" w:rsidR="008D2AB8" w:rsidRDefault="008D2AB8" w:rsidP="008D2AB8">
      <w:pPr>
        <w:tabs>
          <w:tab w:val="right" w:pos="9000"/>
        </w:tabs>
      </w:pPr>
    </w:p>
    <w:p w14:paraId="3BF40A61" w14:textId="77777777" w:rsidR="00840F3D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 xml:space="preserve">Termin realizacji umowy: </w:t>
      </w:r>
    </w:p>
    <w:p w14:paraId="6A6971B2" w14:textId="1BFA5E65" w:rsidR="008D2AB8" w:rsidRDefault="00840F3D" w:rsidP="008D2AB8">
      <w:pPr>
        <w:widowControl w:val="0"/>
        <w:spacing w:line="360" w:lineRule="auto"/>
        <w:ind w:right="1"/>
        <w:jc w:val="both"/>
      </w:pPr>
      <w:r>
        <w:rPr>
          <w:b/>
        </w:rPr>
        <w:t>- zadanie częściowe nr 1</w:t>
      </w:r>
      <w:r w:rsidR="00DA3C6C">
        <w:rPr>
          <w:b/>
        </w:rPr>
        <w:t xml:space="preserve"> i 2</w:t>
      </w:r>
      <w:r>
        <w:rPr>
          <w:b/>
        </w:rPr>
        <w:t xml:space="preserve"> - </w:t>
      </w:r>
      <w:r>
        <w:t xml:space="preserve">do 14 dni od daty podpisania umowy, ale nie wcześniej niż od 1 września 2021 roku. </w:t>
      </w:r>
    </w:p>
    <w:p w14:paraId="6909D3E3" w14:textId="77777777" w:rsidR="00840F3D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</w:p>
    <w:p w14:paraId="6A3B9F6A" w14:textId="54C9724E" w:rsidR="008D2AB8" w:rsidRDefault="00840F3D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- zadanie częściowe nr 1 - </w:t>
      </w:r>
      <w:r w:rsidR="008D2AB8" w:rsidRPr="00FB1B4F">
        <w:t xml:space="preserve"> …………</w:t>
      </w:r>
      <w:r>
        <w:t xml:space="preserve"> </w:t>
      </w:r>
      <w:r w:rsidRPr="00840F3D">
        <w:rPr>
          <w:b/>
          <w:bCs/>
        </w:rPr>
        <w:t xml:space="preserve">miesięcy </w:t>
      </w:r>
      <w:r>
        <w:t>(</w:t>
      </w:r>
      <w:r w:rsidR="008D2AB8" w:rsidRPr="0022732C">
        <w:rPr>
          <w:i/>
          <w:highlight w:val="yellow"/>
        </w:rPr>
        <w:t>kryterium oceny ofert)</w:t>
      </w:r>
    </w:p>
    <w:p w14:paraId="6FE27E9F" w14:textId="7F9477EC" w:rsidR="00840F3D" w:rsidRDefault="00840F3D" w:rsidP="00840F3D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- zadanie częściowe nr 2 - </w:t>
      </w:r>
      <w:r w:rsidRPr="00FB1B4F">
        <w:t xml:space="preserve"> …………</w:t>
      </w:r>
      <w:r>
        <w:t xml:space="preserve"> </w:t>
      </w:r>
      <w:r w:rsidRPr="00840F3D">
        <w:rPr>
          <w:b/>
          <w:bCs/>
        </w:rPr>
        <w:t xml:space="preserve">miesięcy </w:t>
      </w:r>
      <w:r>
        <w:t>(</w:t>
      </w:r>
      <w:r w:rsidRPr="0022732C">
        <w:rPr>
          <w:i/>
          <w:highlight w:val="yellow"/>
        </w:rPr>
        <w:t>kryterium oceny ofert)</w:t>
      </w:r>
    </w:p>
    <w:p w14:paraId="4F32EE08" w14:textId="77777777" w:rsidR="00840F3D" w:rsidRDefault="00840F3D" w:rsidP="008D2AB8">
      <w:pPr>
        <w:widowControl w:val="0"/>
        <w:spacing w:line="360" w:lineRule="auto"/>
        <w:ind w:right="1"/>
        <w:jc w:val="both"/>
        <w:rPr>
          <w:b/>
        </w:rPr>
      </w:pPr>
    </w:p>
    <w:p w14:paraId="0C5F98FA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A7C5EC6" w14:textId="23BAAE95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447A74"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04CB55D" w14:textId="77777777" w:rsidR="008D2AB8" w:rsidRDefault="008D2AB8" w:rsidP="008D2AB8">
      <w:pPr>
        <w:jc w:val="both"/>
        <w:rPr>
          <w:sz w:val="18"/>
          <w:szCs w:val="18"/>
        </w:rPr>
      </w:pPr>
    </w:p>
    <w:p w14:paraId="6298F267" w14:textId="626100D8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EB6A114" w14:textId="77777777" w:rsidR="000807AB" w:rsidRPr="002A16E2" w:rsidRDefault="000807AB" w:rsidP="000807A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SWZ.</w:t>
      </w:r>
    </w:p>
    <w:p w14:paraId="0F4E2F72" w14:textId="77777777" w:rsidR="000807AB" w:rsidRDefault="000807AB" w:rsidP="000807A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C69597F" w14:textId="77777777" w:rsidR="000807AB" w:rsidRPr="002A16E2" w:rsidRDefault="000807AB" w:rsidP="000807A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09B5D57" w14:textId="77777777" w:rsidR="000807AB" w:rsidRPr="002A16E2" w:rsidRDefault="000807AB" w:rsidP="000807A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358A45B" w14:textId="77777777" w:rsidR="000807AB" w:rsidRPr="002A16E2" w:rsidRDefault="000807AB" w:rsidP="000807A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A5F10D" w14:textId="77777777" w:rsidR="000807AB" w:rsidRPr="002A16E2" w:rsidRDefault="000807AB" w:rsidP="000807A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807AB" w:rsidRPr="002A16E2" w14:paraId="115DBEE7" w14:textId="77777777" w:rsidTr="004562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1D7031" w14:textId="77777777" w:rsidR="000807AB" w:rsidRPr="002A16E2" w:rsidRDefault="000807AB" w:rsidP="0045624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5D401" w14:textId="77777777" w:rsidR="000807AB" w:rsidRPr="002A16E2" w:rsidRDefault="000807AB" w:rsidP="0045624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482F9CA" w14:textId="77777777" w:rsidR="000807AB" w:rsidRPr="002A16E2" w:rsidRDefault="000807AB" w:rsidP="0045624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5828B" w14:textId="77777777" w:rsidR="000807AB" w:rsidRPr="002A16E2" w:rsidRDefault="000807AB" w:rsidP="0045624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807AB" w:rsidRPr="002A16E2" w14:paraId="0AC85BDC" w14:textId="77777777" w:rsidTr="004562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1646E" w14:textId="77777777" w:rsidR="000807AB" w:rsidRPr="002A16E2" w:rsidRDefault="000807AB" w:rsidP="0045624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6B8DD" w14:textId="77777777" w:rsidR="000807AB" w:rsidRPr="002A16E2" w:rsidRDefault="000807AB" w:rsidP="0045624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EB526" w14:textId="77777777" w:rsidR="000807AB" w:rsidRPr="002A16E2" w:rsidRDefault="000807AB" w:rsidP="0045624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807AB" w:rsidRPr="002A16E2" w14:paraId="2BF4ACB8" w14:textId="77777777" w:rsidTr="0045624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8AD83" w14:textId="77777777" w:rsidR="000807AB" w:rsidRPr="002A16E2" w:rsidRDefault="000807AB" w:rsidP="0045624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542F9" w14:textId="77777777" w:rsidR="000807AB" w:rsidRPr="002A16E2" w:rsidRDefault="000807AB" w:rsidP="0045624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70FC3" w14:textId="77777777" w:rsidR="000807AB" w:rsidRPr="002A16E2" w:rsidRDefault="000807AB" w:rsidP="0045624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492D281" w14:textId="77777777" w:rsidR="000807AB" w:rsidRPr="002A16E2" w:rsidRDefault="000807AB" w:rsidP="000807A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6FA27986" w14:textId="77777777" w:rsidR="000807AB" w:rsidRPr="002A16E2" w:rsidRDefault="000807AB" w:rsidP="000807A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71D01A4" w14:textId="77777777" w:rsidR="000807AB" w:rsidRPr="002A16E2" w:rsidRDefault="000807AB" w:rsidP="000807A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ED4C313" w14:textId="77777777" w:rsidR="000807AB" w:rsidRPr="002A16E2" w:rsidRDefault="000807AB" w:rsidP="000807A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34C8939" w14:textId="77777777" w:rsidR="000807AB" w:rsidRPr="002A16E2" w:rsidRDefault="000807AB" w:rsidP="000807A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A38F09A" w14:textId="77777777" w:rsidR="000807AB" w:rsidRPr="002A16E2" w:rsidRDefault="000807AB" w:rsidP="000807AB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57313D2" w14:textId="77777777" w:rsidR="000807AB" w:rsidRPr="002A16E2" w:rsidRDefault="000807AB" w:rsidP="000807A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ACC41E6" w14:textId="77777777" w:rsidR="000807AB" w:rsidRPr="002A16E2" w:rsidRDefault="000807AB" w:rsidP="000807A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908C987" w14:textId="77777777" w:rsidR="000807AB" w:rsidRPr="002A16E2" w:rsidRDefault="000807AB" w:rsidP="000807A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A12D474" w14:textId="77777777" w:rsidR="005B3A9D" w:rsidRDefault="005B3A9D" w:rsidP="000807AB">
      <w:pPr>
        <w:jc w:val="both"/>
        <w:rPr>
          <w:b/>
          <w:color w:val="FF0000"/>
          <w:sz w:val="18"/>
          <w:szCs w:val="18"/>
        </w:rPr>
      </w:pPr>
    </w:p>
    <w:p w14:paraId="1AEC2C80" w14:textId="77777777" w:rsidR="005B3A9D" w:rsidRDefault="005B3A9D" w:rsidP="000807AB">
      <w:pPr>
        <w:jc w:val="both"/>
        <w:rPr>
          <w:b/>
          <w:color w:val="FF0000"/>
          <w:sz w:val="18"/>
          <w:szCs w:val="18"/>
        </w:rPr>
      </w:pPr>
    </w:p>
    <w:p w14:paraId="412829FE" w14:textId="7F6D308A" w:rsidR="000807AB" w:rsidRPr="00F47191" w:rsidRDefault="000807AB" w:rsidP="000807AB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3CDFC8F8" w14:textId="77777777" w:rsidR="000807AB" w:rsidRDefault="000807AB" w:rsidP="000807A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E6A4A71" w14:textId="77777777" w:rsidR="000807AB" w:rsidRDefault="000807AB" w:rsidP="00FE545C">
      <w:pPr>
        <w:rPr>
          <w:b/>
          <w:sz w:val="22"/>
          <w:szCs w:val="22"/>
          <w:u w:val="single"/>
        </w:rPr>
      </w:pPr>
    </w:p>
    <w:sectPr w:rsidR="000807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BCBE8" w14:textId="77777777" w:rsidR="00902AF4" w:rsidRDefault="00902AF4">
      <w:r>
        <w:separator/>
      </w:r>
    </w:p>
  </w:endnote>
  <w:endnote w:type="continuationSeparator" w:id="0">
    <w:p w14:paraId="478103B3" w14:textId="77777777" w:rsidR="00902AF4" w:rsidRDefault="00902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63DD2" w14:textId="77777777" w:rsidR="00020041" w:rsidRDefault="000200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32D1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676BD" w14:textId="77777777" w:rsidR="00020041" w:rsidRDefault="000200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009E3" w14:textId="77777777" w:rsidR="00902AF4" w:rsidRDefault="00902AF4">
      <w:r>
        <w:separator/>
      </w:r>
    </w:p>
  </w:footnote>
  <w:footnote w:type="continuationSeparator" w:id="0">
    <w:p w14:paraId="5BF9435A" w14:textId="77777777" w:rsidR="00902AF4" w:rsidRDefault="00902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FDAB2" w14:textId="77777777" w:rsidR="00020041" w:rsidRDefault="000200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09C3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CCFAC" w14:textId="77777777" w:rsidR="00020041" w:rsidRDefault="000200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2AF4"/>
    <w:rsid w:val="00012286"/>
    <w:rsid w:val="00020041"/>
    <w:rsid w:val="00067A7A"/>
    <w:rsid w:val="00071CCC"/>
    <w:rsid w:val="000807AB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47A74"/>
    <w:rsid w:val="004B7300"/>
    <w:rsid w:val="004C6753"/>
    <w:rsid w:val="00595C87"/>
    <w:rsid w:val="005B3A9D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40F3D"/>
    <w:rsid w:val="00853083"/>
    <w:rsid w:val="008B2F0C"/>
    <w:rsid w:val="008B4928"/>
    <w:rsid w:val="008D2AB8"/>
    <w:rsid w:val="008F1C66"/>
    <w:rsid w:val="00902AF4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A3C6C"/>
    <w:rsid w:val="00DC1500"/>
    <w:rsid w:val="00E44371"/>
    <w:rsid w:val="00E81DED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BA9ED4"/>
  <w15:chartTrackingRefBased/>
  <w15:docId w15:val="{D5905D91-C414-46D7-B989-2D07D1FB6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DA3C6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2021-07-29T11:44:00Z</dcterms:created>
  <dcterms:modified xsi:type="dcterms:W3CDTF">2021-07-29T11:44:00Z</dcterms:modified>
</cp:coreProperties>
</file>