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DF395" w14:textId="77777777" w:rsidR="00D665F5" w:rsidRDefault="00EC0F7D" w:rsidP="00D665F5">
      <w:pPr>
        <w:spacing w:after="240"/>
        <w:jc w:val="right"/>
        <w:rPr>
          <w:sz w:val="22"/>
          <w:szCs w:val="22"/>
        </w:rPr>
      </w:pPr>
      <w:r w:rsidRPr="00EC0F7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C0F7D">
        <w:rPr>
          <w:sz w:val="22"/>
          <w:szCs w:val="22"/>
        </w:rPr>
        <w:t>2021-08-03</w:t>
      </w:r>
    </w:p>
    <w:p w14:paraId="6AB6595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08D6F7C" w14:textId="77777777" w:rsidR="00EC0F7D" w:rsidRPr="00EC0F7D" w:rsidRDefault="00EC0F7D" w:rsidP="00577BC6">
      <w:pPr>
        <w:spacing w:after="40"/>
        <w:rPr>
          <w:b/>
          <w:bCs/>
          <w:sz w:val="22"/>
          <w:szCs w:val="22"/>
        </w:rPr>
      </w:pPr>
      <w:r w:rsidRPr="00EC0F7D">
        <w:rPr>
          <w:b/>
          <w:bCs/>
          <w:sz w:val="22"/>
          <w:szCs w:val="22"/>
        </w:rPr>
        <w:t>Akademia Górniczo - Hutnicza</w:t>
      </w:r>
    </w:p>
    <w:p w14:paraId="7CFAD9EF" w14:textId="77777777" w:rsidR="00EC0F7D" w:rsidRPr="00EC0F7D" w:rsidRDefault="00EC0F7D" w:rsidP="00577BC6">
      <w:pPr>
        <w:spacing w:after="40"/>
        <w:rPr>
          <w:b/>
          <w:bCs/>
          <w:sz w:val="22"/>
          <w:szCs w:val="22"/>
        </w:rPr>
      </w:pPr>
      <w:r w:rsidRPr="00EC0F7D">
        <w:rPr>
          <w:b/>
          <w:bCs/>
          <w:sz w:val="22"/>
          <w:szCs w:val="22"/>
        </w:rPr>
        <w:t>im. Stanisława Staszica w Krakowie</w:t>
      </w:r>
    </w:p>
    <w:p w14:paraId="3E87A9A0" w14:textId="77777777" w:rsidR="00D665F5" w:rsidRPr="00D91931" w:rsidRDefault="00EC0F7D" w:rsidP="00577BC6">
      <w:pPr>
        <w:spacing w:after="40"/>
        <w:rPr>
          <w:b/>
          <w:bCs/>
          <w:sz w:val="22"/>
          <w:szCs w:val="22"/>
        </w:rPr>
      </w:pPr>
      <w:r w:rsidRPr="00EC0F7D">
        <w:rPr>
          <w:b/>
          <w:bCs/>
          <w:sz w:val="22"/>
          <w:szCs w:val="22"/>
        </w:rPr>
        <w:t>Dział Zamówień Publicznych</w:t>
      </w:r>
    </w:p>
    <w:p w14:paraId="75832614" w14:textId="77777777" w:rsidR="00D665F5" w:rsidRPr="00BD5546" w:rsidRDefault="00EC0F7D" w:rsidP="00D665F5">
      <w:pPr>
        <w:rPr>
          <w:sz w:val="22"/>
          <w:szCs w:val="22"/>
        </w:rPr>
      </w:pPr>
      <w:r w:rsidRPr="00EC0F7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C0F7D">
        <w:rPr>
          <w:sz w:val="22"/>
          <w:szCs w:val="22"/>
        </w:rPr>
        <w:t>30</w:t>
      </w:r>
    </w:p>
    <w:p w14:paraId="4358CDFE" w14:textId="77777777" w:rsidR="00D665F5" w:rsidRPr="00BD5546" w:rsidRDefault="00EC0F7D" w:rsidP="00D665F5">
      <w:pPr>
        <w:rPr>
          <w:sz w:val="22"/>
          <w:szCs w:val="22"/>
        </w:rPr>
      </w:pPr>
      <w:r w:rsidRPr="00EC0F7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C0F7D">
        <w:rPr>
          <w:sz w:val="22"/>
          <w:szCs w:val="22"/>
        </w:rPr>
        <w:t>Kraków</w:t>
      </w:r>
    </w:p>
    <w:p w14:paraId="40E3658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EBA1D1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4FA042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7DD9B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516B02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0F7D" w:rsidRPr="00EC0F7D">
        <w:rPr>
          <w:b/>
          <w:sz w:val="22"/>
          <w:szCs w:val="22"/>
        </w:rPr>
        <w:t>KC-zp.272-260/21</w:t>
      </w:r>
      <w:r w:rsidR="00A80738">
        <w:rPr>
          <w:sz w:val="24"/>
        </w:rPr>
        <w:tab/>
        <w:t xml:space="preserve"> </w:t>
      </w:r>
    </w:p>
    <w:p w14:paraId="226FA99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CB051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9006E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65657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BF2843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1C5E5F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C0F7D" w:rsidRPr="00EC0F7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7013842D" w14:textId="5534A05E" w:rsidR="00A80738" w:rsidRPr="00577BC6" w:rsidRDefault="00EC0F7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C0F7D">
        <w:rPr>
          <w:b/>
          <w:sz w:val="22"/>
          <w:szCs w:val="22"/>
        </w:rPr>
        <w:t>Dostaw</w:t>
      </w:r>
      <w:r w:rsidR="002E2228">
        <w:rPr>
          <w:b/>
          <w:sz w:val="22"/>
          <w:szCs w:val="22"/>
        </w:rPr>
        <w:t>ę</w:t>
      </w:r>
      <w:r w:rsidRPr="00EC0F7D">
        <w:rPr>
          <w:b/>
          <w:sz w:val="22"/>
          <w:szCs w:val="22"/>
        </w:rPr>
        <w:t xml:space="preserve"> 2 szt. serwerów dla Centrum Rekrutacji AGH</w:t>
      </w:r>
    </w:p>
    <w:p w14:paraId="37C2979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C0F7D" w:rsidRPr="00EC0F7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F3DCB8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C0F7D" w:rsidRPr="00EC0F7D">
        <w:rPr>
          <w:sz w:val="22"/>
          <w:szCs w:val="22"/>
        </w:rPr>
        <w:t>03/08/2021</w:t>
      </w:r>
      <w:r w:rsidR="00FF4AB1" w:rsidRPr="00577BC6">
        <w:rPr>
          <w:sz w:val="22"/>
          <w:szCs w:val="22"/>
        </w:rPr>
        <w:t xml:space="preserve"> o godz. </w:t>
      </w:r>
      <w:r w:rsidR="00EC0F7D" w:rsidRPr="00EC0F7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7638E97" w14:textId="77777777" w:rsidTr="003F57CD">
        <w:tc>
          <w:tcPr>
            <w:tcW w:w="993" w:type="dxa"/>
            <w:shd w:val="clear" w:color="auto" w:fill="auto"/>
            <w:vAlign w:val="center"/>
          </w:tcPr>
          <w:p w14:paraId="40B5CDD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9A5814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5C422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C0F7D" w:rsidRPr="00493F8C" w14:paraId="02C58A6E" w14:textId="77777777" w:rsidTr="008C7B61">
        <w:tc>
          <w:tcPr>
            <w:tcW w:w="993" w:type="dxa"/>
            <w:shd w:val="clear" w:color="auto" w:fill="auto"/>
            <w:vAlign w:val="center"/>
          </w:tcPr>
          <w:p w14:paraId="21621365" w14:textId="77777777" w:rsidR="00EC0F7D" w:rsidRPr="00490DC0" w:rsidRDefault="00EC0F7D" w:rsidP="008C7B61">
            <w:pPr>
              <w:spacing w:before="120" w:after="120"/>
              <w:jc w:val="center"/>
            </w:pPr>
            <w:r w:rsidRPr="00EC0F7D">
              <w:t>1</w:t>
            </w:r>
          </w:p>
        </w:tc>
        <w:tc>
          <w:tcPr>
            <w:tcW w:w="5244" w:type="dxa"/>
            <w:shd w:val="clear" w:color="auto" w:fill="auto"/>
          </w:tcPr>
          <w:p w14:paraId="4A8EC9AE" w14:textId="77777777" w:rsidR="00EC0F7D" w:rsidRPr="00490DC0" w:rsidRDefault="00EC0F7D" w:rsidP="008C7B61">
            <w:pPr>
              <w:spacing w:before="40"/>
            </w:pPr>
            <w:r w:rsidRPr="00EC0F7D">
              <w:t>PROGRESS Systemy Komputerowe Sp. z o.o.</w:t>
            </w:r>
          </w:p>
          <w:p w14:paraId="62DBF6B2" w14:textId="77777777" w:rsidR="00EC0F7D" w:rsidRPr="00490DC0" w:rsidRDefault="00EC0F7D" w:rsidP="008C7B61">
            <w:r w:rsidRPr="00EC0F7D">
              <w:t>Al. Mickiewicza</w:t>
            </w:r>
            <w:r w:rsidRPr="00490DC0">
              <w:t xml:space="preserve"> </w:t>
            </w:r>
            <w:r w:rsidRPr="00EC0F7D">
              <w:t>27</w:t>
            </w:r>
            <w:r w:rsidRPr="00490DC0">
              <w:t xml:space="preserve"> </w:t>
            </w:r>
          </w:p>
          <w:p w14:paraId="2B93E661" w14:textId="77777777" w:rsidR="00EC0F7D" w:rsidRPr="00490DC0" w:rsidRDefault="00EC0F7D" w:rsidP="008C7B61">
            <w:pPr>
              <w:spacing w:after="40"/>
              <w:jc w:val="both"/>
            </w:pPr>
            <w:r w:rsidRPr="00EC0F7D">
              <w:t>31-120</w:t>
            </w:r>
            <w:r w:rsidRPr="00490DC0">
              <w:t xml:space="preserve"> </w:t>
            </w:r>
            <w:r w:rsidRPr="00EC0F7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F9D74D" w14:textId="77777777" w:rsidR="00EC0F7D" w:rsidRPr="00490DC0" w:rsidRDefault="00EC0F7D" w:rsidP="008C7B61">
            <w:pPr>
              <w:spacing w:before="120" w:after="120"/>
              <w:jc w:val="both"/>
            </w:pPr>
            <w:r w:rsidRPr="00EC0F7D">
              <w:t>147 354.00 zł</w:t>
            </w:r>
          </w:p>
        </w:tc>
      </w:tr>
      <w:tr w:rsidR="00EC0F7D" w:rsidRPr="00493F8C" w14:paraId="079C00B2" w14:textId="77777777" w:rsidTr="008C7B61">
        <w:tc>
          <w:tcPr>
            <w:tcW w:w="993" w:type="dxa"/>
            <w:shd w:val="clear" w:color="auto" w:fill="auto"/>
            <w:vAlign w:val="center"/>
          </w:tcPr>
          <w:p w14:paraId="6F5C4F30" w14:textId="77777777" w:rsidR="00EC0F7D" w:rsidRPr="00490DC0" w:rsidRDefault="00EC0F7D" w:rsidP="008C7B61">
            <w:pPr>
              <w:spacing w:before="120" w:after="120"/>
              <w:jc w:val="center"/>
            </w:pPr>
            <w:r w:rsidRPr="00EC0F7D">
              <w:t>2</w:t>
            </w:r>
          </w:p>
        </w:tc>
        <w:tc>
          <w:tcPr>
            <w:tcW w:w="5244" w:type="dxa"/>
            <w:shd w:val="clear" w:color="auto" w:fill="auto"/>
          </w:tcPr>
          <w:p w14:paraId="4356CB3E" w14:textId="23766338" w:rsidR="00EC0F7D" w:rsidRPr="00490DC0" w:rsidRDefault="00EC0F7D" w:rsidP="008C7B61">
            <w:pPr>
              <w:spacing w:before="40"/>
            </w:pPr>
            <w:proofErr w:type="spellStart"/>
            <w:r w:rsidRPr="00EC0F7D">
              <w:t>Statim</w:t>
            </w:r>
            <w:proofErr w:type="spellEnd"/>
            <w:r w:rsidRPr="00EC0F7D">
              <w:t xml:space="preserve"> </w:t>
            </w:r>
            <w:r w:rsidR="002E2228">
              <w:t xml:space="preserve">Piotr </w:t>
            </w:r>
            <w:proofErr w:type="spellStart"/>
            <w:r w:rsidR="002E2228">
              <w:t>Wypijewski</w:t>
            </w:r>
            <w:proofErr w:type="spellEnd"/>
          </w:p>
          <w:p w14:paraId="73BFDC2B" w14:textId="2B648AA3" w:rsidR="00EC0F7D" w:rsidRPr="00490DC0" w:rsidRDefault="002E2228" w:rsidP="008C7B61">
            <w:r>
              <w:t xml:space="preserve">ul. </w:t>
            </w:r>
            <w:r w:rsidR="00EC0F7D" w:rsidRPr="00EC0F7D">
              <w:t>Głogowska</w:t>
            </w:r>
            <w:r w:rsidR="00EC0F7D" w:rsidRPr="00490DC0">
              <w:t xml:space="preserve"> </w:t>
            </w:r>
            <w:r w:rsidR="00EC0F7D" w:rsidRPr="00EC0F7D">
              <w:t>3</w:t>
            </w:r>
            <w:r w:rsidR="00EC0F7D" w:rsidRPr="00490DC0">
              <w:t xml:space="preserve"> </w:t>
            </w:r>
          </w:p>
          <w:p w14:paraId="226E44E0" w14:textId="77777777" w:rsidR="00EC0F7D" w:rsidRPr="00490DC0" w:rsidRDefault="00EC0F7D" w:rsidP="008C7B61">
            <w:pPr>
              <w:spacing w:after="40"/>
              <w:jc w:val="both"/>
            </w:pPr>
            <w:r w:rsidRPr="00EC0F7D">
              <w:t>01-743</w:t>
            </w:r>
            <w:r w:rsidRPr="00490DC0">
              <w:t xml:space="preserve"> </w:t>
            </w:r>
            <w:r w:rsidRPr="00EC0F7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550489" w14:textId="77777777" w:rsidR="00EC0F7D" w:rsidRPr="00490DC0" w:rsidRDefault="00EC0F7D" w:rsidP="008C7B61">
            <w:pPr>
              <w:spacing w:before="120" w:after="120"/>
              <w:jc w:val="both"/>
            </w:pPr>
            <w:r w:rsidRPr="00EC0F7D">
              <w:t>160 205.88 zł</w:t>
            </w:r>
          </w:p>
        </w:tc>
      </w:tr>
      <w:tr w:rsidR="00EC0F7D" w:rsidRPr="00493F8C" w14:paraId="44542CFF" w14:textId="77777777" w:rsidTr="008C7B61">
        <w:tc>
          <w:tcPr>
            <w:tcW w:w="993" w:type="dxa"/>
            <w:shd w:val="clear" w:color="auto" w:fill="auto"/>
            <w:vAlign w:val="center"/>
          </w:tcPr>
          <w:p w14:paraId="06D36923" w14:textId="77777777" w:rsidR="00EC0F7D" w:rsidRPr="00490DC0" w:rsidRDefault="00EC0F7D" w:rsidP="008C7B61">
            <w:pPr>
              <w:spacing w:before="120" w:after="120"/>
              <w:jc w:val="center"/>
            </w:pPr>
            <w:r w:rsidRPr="00EC0F7D">
              <w:t>3</w:t>
            </w:r>
          </w:p>
        </w:tc>
        <w:tc>
          <w:tcPr>
            <w:tcW w:w="5244" w:type="dxa"/>
            <w:shd w:val="clear" w:color="auto" w:fill="auto"/>
          </w:tcPr>
          <w:p w14:paraId="7775073A" w14:textId="77777777" w:rsidR="00EC0F7D" w:rsidRPr="00490DC0" w:rsidRDefault="00EC0F7D" w:rsidP="008C7B61">
            <w:pPr>
              <w:spacing w:before="40"/>
            </w:pPr>
            <w:r w:rsidRPr="00EC0F7D">
              <w:t>COCON Systemy Komputerowe Sp. z o.o. Sp. k.</w:t>
            </w:r>
          </w:p>
          <w:p w14:paraId="5FA34004" w14:textId="7D13A1D9" w:rsidR="00EC0F7D" w:rsidRPr="00490DC0" w:rsidRDefault="002E2228" w:rsidP="008C7B61">
            <w:r>
              <w:t xml:space="preserve">ul. </w:t>
            </w:r>
            <w:r w:rsidR="00EC0F7D" w:rsidRPr="00EC0F7D">
              <w:t>Dworcowa</w:t>
            </w:r>
            <w:r w:rsidR="00EC0F7D" w:rsidRPr="00490DC0">
              <w:t xml:space="preserve"> </w:t>
            </w:r>
            <w:r w:rsidR="00EC0F7D" w:rsidRPr="00EC0F7D">
              <w:t>10A</w:t>
            </w:r>
            <w:r w:rsidR="00EC0F7D" w:rsidRPr="00490DC0">
              <w:t xml:space="preserve"> </w:t>
            </w:r>
          </w:p>
          <w:p w14:paraId="14DBD4B7" w14:textId="77777777" w:rsidR="00EC0F7D" w:rsidRPr="00490DC0" w:rsidRDefault="00EC0F7D" w:rsidP="008C7B61">
            <w:pPr>
              <w:spacing w:after="40"/>
              <w:jc w:val="both"/>
            </w:pPr>
            <w:r w:rsidRPr="00EC0F7D">
              <w:t>46-300</w:t>
            </w:r>
            <w:r w:rsidRPr="00490DC0">
              <w:t xml:space="preserve"> </w:t>
            </w:r>
            <w:r w:rsidRPr="00EC0F7D">
              <w:t>Olesno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7C1C3D" w14:textId="77777777" w:rsidR="00EC0F7D" w:rsidRPr="00490DC0" w:rsidRDefault="00EC0F7D" w:rsidP="008C7B61">
            <w:pPr>
              <w:spacing w:before="120" w:after="120"/>
              <w:jc w:val="both"/>
            </w:pPr>
            <w:r w:rsidRPr="00EC0F7D">
              <w:t>147 600.00 zł</w:t>
            </w:r>
          </w:p>
        </w:tc>
      </w:tr>
      <w:tr w:rsidR="00EC0F7D" w:rsidRPr="00493F8C" w14:paraId="4AB578A0" w14:textId="77777777" w:rsidTr="008C7B61">
        <w:tc>
          <w:tcPr>
            <w:tcW w:w="993" w:type="dxa"/>
            <w:shd w:val="clear" w:color="auto" w:fill="auto"/>
            <w:vAlign w:val="center"/>
          </w:tcPr>
          <w:p w14:paraId="6C4F0E7F" w14:textId="77777777" w:rsidR="00EC0F7D" w:rsidRPr="00490DC0" w:rsidRDefault="00EC0F7D" w:rsidP="008C7B61">
            <w:pPr>
              <w:spacing w:before="120" w:after="120"/>
              <w:jc w:val="center"/>
            </w:pPr>
            <w:r w:rsidRPr="00EC0F7D">
              <w:t>4</w:t>
            </w:r>
          </w:p>
        </w:tc>
        <w:tc>
          <w:tcPr>
            <w:tcW w:w="5244" w:type="dxa"/>
            <w:shd w:val="clear" w:color="auto" w:fill="auto"/>
          </w:tcPr>
          <w:p w14:paraId="2FEC1280" w14:textId="77777777" w:rsidR="00EC0F7D" w:rsidRPr="00490DC0" w:rsidRDefault="00EC0F7D" w:rsidP="008C7B61">
            <w:pPr>
              <w:spacing w:before="40"/>
            </w:pPr>
            <w:r w:rsidRPr="00EC0F7D">
              <w:t>E-TECH s.c. M. Duda P. Kapusta</w:t>
            </w:r>
          </w:p>
          <w:p w14:paraId="0E8E95CA" w14:textId="77777777" w:rsidR="00EC0F7D" w:rsidRPr="00490DC0" w:rsidRDefault="00EC0F7D" w:rsidP="008C7B61">
            <w:r w:rsidRPr="00EC0F7D">
              <w:t>ul. Maratońska</w:t>
            </w:r>
            <w:r w:rsidRPr="00490DC0">
              <w:t xml:space="preserve"> </w:t>
            </w:r>
            <w:r w:rsidRPr="00EC0F7D">
              <w:t>67/69</w:t>
            </w:r>
            <w:r w:rsidRPr="00490DC0">
              <w:t xml:space="preserve"> </w:t>
            </w:r>
          </w:p>
          <w:p w14:paraId="0F151F55" w14:textId="7534F7C4" w:rsidR="00EC0F7D" w:rsidRPr="00490DC0" w:rsidRDefault="00EC0F7D" w:rsidP="008C7B61">
            <w:pPr>
              <w:spacing w:after="40"/>
              <w:jc w:val="both"/>
            </w:pPr>
            <w:r w:rsidRPr="00EC0F7D">
              <w:t>94</w:t>
            </w:r>
            <w:r w:rsidR="002E2228">
              <w:t>-</w:t>
            </w:r>
            <w:r w:rsidRPr="00EC0F7D">
              <w:t>102</w:t>
            </w:r>
            <w:r w:rsidRPr="00490DC0">
              <w:t xml:space="preserve"> </w:t>
            </w:r>
            <w:r w:rsidRPr="00EC0F7D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5FB527" w14:textId="77777777" w:rsidR="00EC0F7D" w:rsidRPr="00490DC0" w:rsidRDefault="00EC0F7D" w:rsidP="008C7B61">
            <w:pPr>
              <w:spacing w:before="120" w:after="120"/>
              <w:jc w:val="both"/>
            </w:pPr>
            <w:r w:rsidRPr="00EC0F7D">
              <w:t>176 160.60 zł</w:t>
            </w:r>
          </w:p>
        </w:tc>
      </w:tr>
    </w:tbl>
    <w:p w14:paraId="2EE17BB3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B53593F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21C1A02" w14:textId="0C1216D0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A8C8E" w14:textId="77777777" w:rsidR="00B873C3" w:rsidRDefault="00B873C3">
      <w:r>
        <w:separator/>
      </w:r>
    </w:p>
  </w:endnote>
  <w:endnote w:type="continuationSeparator" w:id="0">
    <w:p w14:paraId="6C8C1782" w14:textId="77777777" w:rsidR="00B873C3" w:rsidRDefault="00B87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29E2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9ADB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C888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655828">
        <v:line id="_x0000_s2049" style="position:absolute;left:0;text-align:left;z-index:251657728" from="-3.85pt,8.7pt" to="455.15pt,8.7pt"/>
      </w:pict>
    </w:r>
  </w:p>
  <w:p w14:paraId="291E85E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C257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D6E702" w14:textId="77777777" w:rsidR="009F189D" w:rsidRDefault="009F189D">
    <w:pPr>
      <w:pStyle w:val="Stopka"/>
      <w:tabs>
        <w:tab w:val="clear" w:pos="4536"/>
      </w:tabs>
      <w:jc w:val="center"/>
    </w:pPr>
  </w:p>
  <w:p w14:paraId="2068ECD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677DF" w14:textId="77777777" w:rsidR="00B873C3" w:rsidRDefault="00B873C3">
      <w:r>
        <w:separator/>
      </w:r>
    </w:p>
  </w:footnote>
  <w:footnote w:type="continuationSeparator" w:id="0">
    <w:p w14:paraId="2985F5F8" w14:textId="77777777" w:rsidR="00B873C3" w:rsidRDefault="00B873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ACB74" w14:textId="77777777" w:rsidR="00EC0F7D" w:rsidRDefault="00EC0F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6660B" w14:textId="77777777" w:rsidR="00EC0F7D" w:rsidRDefault="00EC0F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71732" w14:textId="77777777" w:rsidR="00EC0F7D" w:rsidRDefault="00EC0F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73C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E2228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873C3"/>
    <w:rsid w:val="00C236D3"/>
    <w:rsid w:val="00C659E2"/>
    <w:rsid w:val="00CB0802"/>
    <w:rsid w:val="00D665F5"/>
    <w:rsid w:val="00D7128F"/>
    <w:rsid w:val="00EA3476"/>
    <w:rsid w:val="00EC0F7D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A00DFB"/>
  <w15:chartTrackingRefBased/>
  <w15:docId w15:val="{CE2A45E0-4C33-47D8-A247-6006ED537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 Zarzycka</cp:lastModifiedBy>
  <cp:revision>2</cp:revision>
  <cp:lastPrinted>2021-08-03T11:15:00Z</cp:lastPrinted>
  <dcterms:created xsi:type="dcterms:W3CDTF">2021-08-03T11:15:00Z</dcterms:created>
  <dcterms:modified xsi:type="dcterms:W3CDTF">2021-08-03T11:15:00Z</dcterms:modified>
</cp:coreProperties>
</file>