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5EB43FDA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PCUW.261.3.8.2021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7BC12223" w14:textId="77777777" w:rsidR="00272917" w:rsidRDefault="00272917" w:rsidP="00272917">
      <w:pPr>
        <w:spacing w:after="120"/>
        <w:jc w:val="center"/>
        <w:rPr>
          <w:b/>
          <w:bCs/>
        </w:rPr>
      </w:pPr>
      <w:r w:rsidRPr="00272917">
        <w:rPr>
          <w:b/>
          <w:bCs/>
        </w:rPr>
        <w:t>Rozbudowa Zespołu Szkół Zawodowych w Rawiczu w ramach Projektu pn. Nowoczesne kształcenie zawodowe w Zespole Szkół Zawodowych w Rawiczu – bodźcem rozwoju gospodarczego południowej Wielkopolski</w:t>
      </w:r>
    </w:p>
    <w:p w14:paraId="4CF42B6F" w14:textId="563CF649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D4BEC2C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16E16D3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>ałączniku Nr 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0D1E4163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wyznaczając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407E5330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584709" w:rsidRPr="00584709">
        <w:rPr>
          <w:sz w:val="22"/>
        </w:rPr>
        <w:t xml:space="preserve">roboty związane z </w:t>
      </w:r>
      <w:r w:rsidR="00A857E5">
        <w:rPr>
          <w:sz w:val="22"/>
        </w:rPr>
        <w:t>rozbudową budynku wraz z instalacjami i urządzeniami technicznymi oraz pozostałą niezbędną infrastrukturą, tj. przyłączy wodociągowych, kanalizacji deszczowej, dróg, placów i miejsc postojowych</w:t>
      </w:r>
      <w:r w:rsidR="00584709" w:rsidRPr="00584709">
        <w:rPr>
          <w:sz w:val="22"/>
        </w:rPr>
        <w:t xml:space="preserve">, </w:t>
      </w:r>
      <w:r w:rsidR="00A857E5">
        <w:rPr>
          <w:sz w:val="22"/>
        </w:rPr>
        <w:t>montażem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741B16A6" w14:textId="03C3BD37" w:rsidR="002134F2" w:rsidRDefault="002134F2" w:rsidP="002134F2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6F7AE0E1" w14:textId="77777777" w:rsidR="006F7D33" w:rsidRPr="00584709" w:rsidRDefault="006F7D33" w:rsidP="002134F2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2F97" w14:textId="77777777" w:rsidR="00D55591" w:rsidRDefault="00D55591" w:rsidP="00FF57EE">
      <w:r>
        <w:separator/>
      </w:r>
    </w:p>
  </w:endnote>
  <w:endnote w:type="continuationSeparator" w:id="0">
    <w:p w14:paraId="4E25DC86" w14:textId="77777777" w:rsidR="00D55591" w:rsidRDefault="00D5559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3CCA" w14:textId="77777777" w:rsidR="00D55591" w:rsidRDefault="00D55591" w:rsidP="00FF57EE">
      <w:r>
        <w:separator/>
      </w:r>
    </w:p>
  </w:footnote>
  <w:footnote w:type="continuationSeparator" w:id="0">
    <w:p w14:paraId="6F1FB00D" w14:textId="77777777" w:rsidR="00D55591" w:rsidRDefault="00D5559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798921FC" w:rsidR="00AE2ACB" w:rsidRPr="00272917" w:rsidRDefault="00272917" w:rsidP="00272917">
    <w:pPr>
      <w:pStyle w:val="Nagwek"/>
    </w:pPr>
    <w:r>
      <w:rPr>
        <w:noProof/>
      </w:rPr>
      <w:drawing>
        <wp:inline distT="0" distB="0" distL="0" distR="0" wp14:anchorId="1CE9AFD1" wp14:editId="4C0AB4B9">
          <wp:extent cx="5753100" cy="5715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E612D"/>
    <w:rsid w:val="003412D2"/>
    <w:rsid w:val="003961C1"/>
    <w:rsid w:val="003B769C"/>
    <w:rsid w:val="00416884"/>
    <w:rsid w:val="00493A1E"/>
    <w:rsid w:val="004B0785"/>
    <w:rsid w:val="004D47E1"/>
    <w:rsid w:val="004D5A42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2021-07-21T09:38:00Z</cp:lastPrinted>
  <dcterms:created xsi:type="dcterms:W3CDTF">2021-07-19T09:25:00Z</dcterms:created>
  <dcterms:modified xsi:type="dcterms:W3CDTF">2021-07-30T05:25:00Z</dcterms:modified>
</cp:coreProperties>
</file>