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58A49" w14:textId="5B155827" w:rsidR="00CB6204" w:rsidRPr="00CE449F" w:rsidRDefault="00CB6204" w:rsidP="00CB6204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 xml:space="preserve">Załącznik nr </w:t>
      </w:r>
      <w:r w:rsidR="00CE449F" w:rsidRPr="00CE449F">
        <w:rPr>
          <w:bCs/>
          <w:iCs/>
          <w:sz w:val="22"/>
          <w:szCs w:val="22"/>
        </w:rPr>
        <w:t>5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11C6D8A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72591C" w14:textId="0BEB3BE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2603E" w:rsidRPr="00C2603E">
        <w:rPr>
          <w:b/>
          <w:sz w:val="22"/>
          <w:szCs w:val="22"/>
        </w:rPr>
        <w:t>PCUW.261.3.8.2021</w:t>
      </w:r>
    </w:p>
    <w:p w14:paraId="01D143D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4255412" w14:textId="2E09FE51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06E4417" w14:textId="3136F7F4" w:rsidR="00B7480C" w:rsidRDefault="00B7480C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24D31E10" w14:textId="77777777" w:rsidR="00B7480C" w:rsidRDefault="00B7480C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71707C4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991B0CA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537ECE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D884A9C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0A323B5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D9D92D8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21175C3C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2603E" w:rsidRPr="00110593" w14:paraId="702504F2" w14:textId="77777777" w:rsidTr="002F1C9C">
        <w:tc>
          <w:tcPr>
            <w:tcW w:w="9104" w:type="dxa"/>
            <w:shd w:val="clear" w:color="auto" w:fill="D9D9D9"/>
          </w:tcPr>
          <w:p w14:paraId="17612F85" w14:textId="77777777" w:rsidR="00C2603E" w:rsidRPr="00110593" w:rsidRDefault="00C2603E" w:rsidP="002F1C9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668CA00" w14:textId="4F69B80F" w:rsidR="00C2603E" w:rsidRPr="00110593" w:rsidRDefault="00C2603E" w:rsidP="002F1C9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EB5822">
              <w:br/>
            </w:r>
            <w:r w:rsidRPr="00C2603E">
              <w:t>(</w:t>
            </w:r>
            <w:r w:rsidR="00EB5822">
              <w:t xml:space="preserve">tj. </w:t>
            </w:r>
            <w:r w:rsidRPr="00C2603E">
              <w:t xml:space="preserve">Dz.U. </w:t>
            </w:r>
            <w:r w:rsidR="00CE449F">
              <w:t xml:space="preserve">z 2021 r. </w:t>
            </w:r>
            <w:r w:rsidRPr="00C2603E">
              <w:t xml:space="preserve">poz. </w:t>
            </w:r>
            <w:r w:rsidR="00CE449F">
              <w:t>1129</w:t>
            </w:r>
            <w:r w:rsidRPr="00C2603E">
              <w:t xml:space="preserve"> ze zm.)</w:t>
            </w:r>
            <w:r w:rsidRPr="00110593">
              <w:t xml:space="preserve"> dalej jako: </w:t>
            </w:r>
            <w:r w:rsidRPr="00CE449F">
              <w:rPr>
                <w:i/>
                <w:iCs/>
              </w:rPr>
              <w:t>ustawa Pzp</w:t>
            </w:r>
            <w:r w:rsidRPr="00110593">
              <w:t>, dotyczące:</w:t>
            </w:r>
          </w:p>
          <w:p w14:paraId="7D1A1CD1" w14:textId="77777777" w:rsidR="00C2603E" w:rsidRPr="0043102D" w:rsidRDefault="00C2603E" w:rsidP="002F1C9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DD06E51" w14:textId="77777777" w:rsidR="00C2603E" w:rsidRPr="00110593" w:rsidRDefault="00C2603E" w:rsidP="002F1C9C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675AA4F" w14:textId="52351E28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AD2D645" w14:textId="77777777" w:rsidR="00B7480C" w:rsidRPr="00B7480C" w:rsidRDefault="00B7480C" w:rsidP="00B7480C"/>
    <w:p w14:paraId="7B13766E" w14:textId="00D446CD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</w:t>
      </w:r>
    </w:p>
    <w:p w14:paraId="34B36315" w14:textId="52FBB17F" w:rsidR="006E0FAA" w:rsidRPr="005E622E" w:rsidRDefault="00C2603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2603E">
        <w:rPr>
          <w:b/>
          <w:sz w:val="22"/>
          <w:szCs w:val="22"/>
        </w:rPr>
        <w:t xml:space="preserve">Rozbudowa Zespołu Szkół Zawodowych w Rawiczu </w:t>
      </w:r>
      <w:r w:rsidR="00E3214C">
        <w:rPr>
          <w:b/>
          <w:sz w:val="22"/>
          <w:szCs w:val="22"/>
        </w:rPr>
        <w:t xml:space="preserve">w ramach Projektu </w:t>
      </w:r>
      <w:r w:rsidR="00894314">
        <w:rPr>
          <w:b/>
          <w:sz w:val="22"/>
          <w:szCs w:val="22"/>
        </w:rPr>
        <w:t>pn.</w:t>
      </w:r>
      <w:r w:rsidRPr="00C2603E">
        <w:rPr>
          <w:b/>
          <w:sz w:val="22"/>
          <w:szCs w:val="22"/>
        </w:rPr>
        <w:t xml:space="preserve"> Nowoczesne kształcenie zawodowe w Zespole Szkół Zawodowych w Rawiczu - bodźcem rozwoju gospodarczego południowej Wielkopolski</w:t>
      </w:r>
      <w:r w:rsidR="00894314">
        <w:rPr>
          <w:b/>
          <w:sz w:val="22"/>
          <w:szCs w:val="22"/>
        </w:rPr>
        <w:t>,</w:t>
      </w:r>
    </w:p>
    <w:p w14:paraId="60ECDFB0" w14:textId="3CD097F4" w:rsidR="0000184A" w:rsidRPr="000719DC" w:rsidRDefault="00894314" w:rsidP="000719DC">
      <w:pPr>
        <w:pStyle w:val="Tekstpodstawowywcity"/>
        <w:spacing w:line="360" w:lineRule="auto"/>
        <w:ind w:firstLine="0"/>
        <w:rPr>
          <w:bCs/>
          <w:szCs w:val="24"/>
        </w:rPr>
      </w:pPr>
      <w:r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="005E622E"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="005E622E" w:rsidRPr="005E622E">
        <w:rPr>
          <w:bCs/>
          <w:szCs w:val="24"/>
        </w:rPr>
        <w:t>:</w:t>
      </w:r>
    </w:p>
    <w:p w14:paraId="7A4E5294" w14:textId="79CA267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CE449F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F66838">
        <w:rPr>
          <w:sz w:val="22"/>
          <w:szCs w:val="22"/>
        </w:rPr>
        <w:t xml:space="preserve"> (</w:t>
      </w:r>
      <w:r w:rsidR="00F66838" w:rsidRPr="00F66838">
        <w:rPr>
          <w:sz w:val="22"/>
          <w:szCs w:val="22"/>
        </w:rPr>
        <w:t>Dz.U. z 2021 r. poz. 275</w:t>
      </w:r>
      <w:r w:rsidR="00EB5822">
        <w:rPr>
          <w:sz w:val="22"/>
          <w:szCs w:val="22"/>
        </w:rPr>
        <w:t xml:space="preserve"> ze zm.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9C2EA55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5A48E61" w14:textId="6CA6E599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F66838" w:rsidRPr="00F66838">
        <w:rPr>
          <w:sz w:val="22"/>
          <w:szCs w:val="22"/>
        </w:rPr>
        <w:t>Dz.U. z 2021 r. poz. 275</w:t>
      </w:r>
      <w:r w:rsidR="00EB5822">
        <w:rPr>
          <w:sz w:val="22"/>
          <w:szCs w:val="22"/>
        </w:rPr>
        <w:t xml:space="preserve"> ze zm.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4F6EE5E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64D46642" w14:textId="77777777" w:rsidTr="00CE449F">
        <w:trPr>
          <w:trHeight w:val="321"/>
        </w:trPr>
        <w:tc>
          <w:tcPr>
            <w:tcW w:w="516" w:type="dxa"/>
            <w:shd w:val="clear" w:color="auto" w:fill="D9D9D9"/>
          </w:tcPr>
          <w:p w14:paraId="1023386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shd w:val="clear" w:color="auto" w:fill="D9D9D9"/>
          </w:tcPr>
          <w:p w14:paraId="3238BB3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shd w:val="clear" w:color="auto" w:fill="D9D9D9"/>
          </w:tcPr>
          <w:p w14:paraId="4572EB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795ECE9" w14:textId="77777777" w:rsidTr="009A4CD3">
        <w:tc>
          <w:tcPr>
            <w:tcW w:w="516" w:type="dxa"/>
          </w:tcPr>
          <w:p w14:paraId="4363DCE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1E451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94E300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687B6704" w14:textId="77777777" w:rsidTr="009A4CD3">
        <w:tc>
          <w:tcPr>
            <w:tcW w:w="516" w:type="dxa"/>
          </w:tcPr>
          <w:p w14:paraId="2DAE9B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E8EB82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43BE2D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12BF4C5" w14:textId="33ED4A7A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  <w:r w:rsidR="00CE449F">
        <w:rPr>
          <w:sz w:val="24"/>
          <w:szCs w:val="24"/>
          <w:u w:val="single"/>
        </w:rPr>
        <w:t>:</w:t>
      </w:r>
    </w:p>
    <w:p w14:paraId="6E5A0E1E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0FDC8BF6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AF227F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6F4397F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24EA642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E4D2C1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lastRenderedPageBreak/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1A20B03" w14:textId="7D6FB5DE"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p w14:paraId="5D3F7B54" w14:textId="71057242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78FD52BD" w14:textId="0E3DB2ED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7005E205" w14:textId="2CBCD54D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634FABA2" w14:textId="765BF86C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415631EF" w14:textId="22C66A7A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30EF9D31" w14:textId="736E3697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66313E3B" w14:textId="0A2D558C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083795DC" w14:textId="577CBCA9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675E91E2" w14:textId="320F79EC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16C51F04" w14:textId="23438C7C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71713514" w14:textId="1F0E3DC6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00649200" w14:textId="2D41BEE7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4E456089" w14:textId="56954DF8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38DD1A01" w14:textId="153B7C52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261D151B" w14:textId="44BF72F1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7FA961FC" w14:textId="202109F8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2E8827AA" w14:textId="386683EB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4FDF9C12" w14:textId="5073463D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715A7AFB" w14:textId="372CF3CF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52921328" w14:textId="48F5BFE5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16CF9048" w14:textId="33DED6B3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06DF61E1" w14:textId="42BAA7D7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0DC5B84D" w14:textId="753C299A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2014EBAA" w14:textId="5DA18FD4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1A17A544" w14:textId="182BCEBD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63A6E281" w14:textId="144C5166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4EDB640F" w14:textId="519A8185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2F679EA3" w14:textId="353DAC75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1A0DC4CC" w14:textId="1D4373BE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3FBC0B40" w14:textId="2C087E2D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5CDD5BB6" w14:textId="33144D61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2CE94A2C" w14:textId="0CCF3BDA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0771E15D" w14:textId="36DF564C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30FE6D37" w14:textId="77777777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0351DA5D" w14:textId="77777777" w:rsidR="008F029F" w:rsidRPr="008F029F" w:rsidRDefault="008F029F" w:rsidP="008F029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</w:pPr>
      <w:r w:rsidRPr="008F029F">
        <w:rPr>
          <w:b/>
          <w:bCs/>
          <w:color w:val="000000"/>
          <w:sz w:val="14"/>
          <w:szCs w:val="14"/>
        </w:rPr>
        <w:t>UWAGA:</w:t>
      </w:r>
      <w:r w:rsidRPr="008F029F">
        <w:rPr>
          <w:sz w:val="14"/>
          <w:szCs w:val="14"/>
        </w:rPr>
        <w:t xml:space="preserve"> </w:t>
      </w:r>
      <w:r w:rsidRPr="008F029F">
        <w:rPr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5E88A8EC" w14:textId="77777777" w:rsidR="008F029F" w:rsidRPr="009A4A2C" w:rsidRDefault="008F029F" w:rsidP="008F029F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</w:p>
    <w:sectPr w:rsidR="008F029F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7EE9F" w14:textId="77777777" w:rsidR="00DD3978" w:rsidRDefault="00DD3978">
      <w:r>
        <w:separator/>
      </w:r>
    </w:p>
  </w:endnote>
  <w:endnote w:type="continuationSeparator" w:id="0">
    <w:p w14:paraId="32519764" w14:textId="77777777" w:rsidR="00DD3978" w:rsidRDefault="00DD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BABA75" w14:textId="3FF28531" w:rsidR="009A4CD3" w:rsidRDefault="00C20F6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CD6D1E" wp14:editId="2D01FA7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939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990048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AFFB3" w14:textId="77777777" w:rsidR="00C2603E" w:rsidRDefault="00C260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A32BF" w14:textId="77777777" w:rsidR="00DD3978" w:rsidRDefault="00DD3978">
      <w:r>
        <w:separator/>
      </w:r>
    </w:p>
  </w:footnote>
  <w:footnote w:type="continuationSeparator" w:id="0">
    <w:p w14:paraId="46228B42" w14:textId="77777777" w:rsidR="00DD3978" w:rsidRDefault="00DD3978">
      <w:r>
        <w:continuationSeparator/>
      </w:r>
    </w:p>
  </w:footnote>
  <w:footnote w:id="1">
    <w:p w14:paraId="78DFEA3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FCBF" w14:textId="77777777" w:rsidR="00C2603E" w:rsidRDefault="00C260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20BD" w14:textId="605C7292" w:rsidR="00CE449F" w:rsidRDefault="00C20F63">
    <w:pPr>
      <w:pStyle w:val="Nagwek"/>
    </w:pPr>
    <w:r>
      <w:rPr>
        <w:noProof/>
      </w:rPr>
      <w:drawing>
        <wp:inline distT="0" distB="0" distL="0" distR="0" wp14:anchorId="1D6778E6" wp14:editId="0AA468FD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F3F4516" w14:textId="77777777" w:rsidR="00C2603E" w:rsidRDefault="00C260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99631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D6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4314"/>
    <w:rsid w:val="008A0D67"/>
    <w:rsid w:val="008B3C7B"/>
    <w:rsid w:val="008C2CBF"/>
    <w:rsid w:val="008D4CAF"/>
    <w:rsid w:val="008E370F"/>
    <w:rsid w:val="008F029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480C"/>
    <w:rsid w:val="00BE6092"/>
    <w:rsid w:val="00C20F63"/>
    <w:rsid w:val="00C2603E"/>
    <w:rsid w:val="00C33407"/>
    <w:rsid w:val="00C37CD2"/>
    <w:rsid w:val="00C527C7"/>
    <w:rsid w:val="00C606B9"/>
    <w:rsid w:val="00CB6204"/>
    <w:rsid w:val="00CC527A"/>
    <w:rsid w:val="00CE449F"/>
    <w:rsid w:val="00D74F94"/>
    <w:rsid w:val="00DD3978"/>
    <w:rsid w:val="00DD482A"/>
    <w:rsid w:val="00DE0396"/>
    <w:rsid w:val="00DE0405"/>
    <w:rsid w:val="00DE252B"/>
    <w:rsid w:val="00E17D6E"/>
    <w:rsid w:val="00E3214C"/>
    <w:rsid w:val="00E37A20"/>
    <w:rsid w:val="00EB5766"/>
    <w:rsid w:val="00EB5822"/>
    <w:rsid w:val="00EC667E"/>
    <w:rsid w:val="00F46593"/>
    <w:rsid w:val="00F568D6"/>
    <w:rsid w:val="00F66838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  <w:style w:type="character" w:styleId="Hipercze">
    <w:name w:val="Hyperlink"/>
    <w:basedOn w:val="Domylnaczcionkaakapitu"/>
    <w:uiPriority w:val="99"/>
    <w:unhideWhenUsed/>
    <w:rsid w:val="00F668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245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Agata MitaÍová</cp:lastModifiedBy>
  <cp:revision>7</cp:revision>
  <cp:lastPrinted>2010-01-07T09:39:00Z</cp:lastPrinted>
  <dcterms:created xsi:type="dcterms:W3CDTF">2021-07-19T09:27:00Z</dcterms:created>
  <dcterms:modified xsi:type="dcterms:W3CDTF">2021-07-30T05:13:00Z</dcterms:modified>
</cp:coreProperties>
</file>