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532762C8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4B1E5E" w:rsidRPr="004B1E5E">
        <w:rPr>
          <w:bCs/>
          <w:iCs/>
          <w:sz w:val="22"/>
          <w:szCs w:val="22"/>
        </w:rPr>
        <w:t>3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6428D99B" w14:textId="77777777" w:rsidTr="00AF7375">
        <w:tc>
          <w:tcPr>
            <w:tcW w:w="9104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06B0A7F1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05A4A" w:rsidRPr="00C05A4A">
        <w:rPr>
          <w:rFonts w:ascii="Times New Roman" w:eastAsia="Times New Roman" w:hAnsi="Times New Roman"/>
          <w:b/>
          <w:lang w:eastAsia="pl-PL"/>
        </w:rPr>
        <w:t>PCUW.261.3.8.2021</w:t>
      </w:r>
    </w:p>
    <w:p w14:paraId="0A27520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182CDAE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2152AA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1DE6ADF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080060" w14:textId="77777777" w:rsidR="00E27ABB" w:rsidRPr="002152AA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adres  </w:t>
      </w:r>
      <w:r w:rsidR="00824D73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2C035D02" w14:textId="51832B54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4B1E5E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05A4A" w:rsidRPr="00C05A4A">
        <w:rPr>
          <w:rFonts w:ascii="Times New Roman" w:hAnsi="Times New Roman"/>
        </w:rPr>
        <w:t>(</w:t>
      </w:r>
      <w:r w:rsidR="0062369E">
        <w:rPr>
          <w:rFonts w:ascii="Times New Roman" w:hAnsi="Times New Roman"/>
        </w:rPr>
        <w:t xml:space="preserve">tj. </w:t>
      </w:r>
      <w:r w:rsidR="00C05A4A" w:rsidRPr="00C05A4A">
        <w:rPr>
          <w:rFonts w:ascii="Times New Roman" w:hAnsi="Times New Roman"/>
        </w:rPr>
        <w:t xml:space="preserve">Dz.U. </w:t>
      </w:r>
      <w:r w:rsidR="004B1E5E">
        <w:rPr>
          <w:rFonts w:ascii="Times New Roman" w:hAnsi="Times New Roman"/>
        </w:rPr>
        <w:t xml:space="preserve">z 2021 r. </w:t>
      </w:r>
      <w:r w:rsidR="00C05A4A" w:rsidRPr="00C05A4A">
        <w:rPr>
          <w:rFonts w:ascii="Times New Roman" w:hAnsi="Times New Roman"/>
        </w:rPr>
        <w:t xml:space="preserve">poz. </w:t>
      </w:r>
      <w:r w:rsidR="004B1E5E">
        <w:rPr>
          <w:rFonts w:ascii="Times New Roman" w:hAnsi="Times New Roman"/>
        </w:rPr>
        <w:t>1129</w:t>
      </w:r>
      <w:r w:rsidR="00C05A4A" w:rsidRPr="00C05A4A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813F29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2152A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42893E59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629B98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9BFE1D7" w14:textId="77777777" w:rsidR="00DC652A" w:rsidRPr="002152A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14:paraId="4147AE80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5FE4395" w14:textId="7CC9F241" w:rsidR="00E27ABB" w:rsidRDefault="00C05A4A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C05A4A">
        <w:rPr>
          <w:rFonts w:ascii="Times New Roman" w:eastAsia="Times New Roman" w:hAnsi="Times New Roman"/>
          <w:b/>
          <w:lang w:eastAsia="pl-PL"/>
        </w:rPr>
        <w:t xml:space="preserve">Rozbudowa Zespołu Szkół Zawodowych w Rawiczu </w:t>
      </w:r>
      <w:r w:rsidR="00B84A8D">
        <w:rPr>
          <w:rFonts w:ascii="Times New Roman" w:eastAsia="Times New Roman" w:hAnsi="Times New Roman"/>
          <w:b/>
          <w:lang w:eastAsia="pl-PL"/>
        </w:rPr>
        <w:t xml:space="preserve">w ramach Projektu </w:t>
      </w:r>
      <w:r w:rsidR="002152AA">
        <w:rPr>
          <w:rFonts w:ascii="Times New Roman" w:eastAsia="Times New Roman" w:hAnsi="Times New Roman"/>
          <w:b/>
          <w:lang w:eastAsia="pl-PL"/>
        </w:rPr>
        <w:t>pn.</w:t>
      </w:r>
      <w:r w:rsidRPr="00C05A4A">
        <w:rPr>
          <w:rFonts w:ascii="Times New Roman" w:eastAsia="Times New Roman" w:hAnsi="Times New Roman"/>
          <w:b/>
          <w:lang w:eastAsia="pl-PL"/>
        </w:rPr>
        <w:t xml:space="preserve"> Nowoczesne kształcenie zawodowe w Zespole Szkół Zawodowych w Rawiczu - bodźcem rozwoju gospodarczego południowej Wielkopolski.</w:t>
      </w:r>
    </w:p>
    <w:p w14:paraId="3673983A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2E55188E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19BDB00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232D598E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DD16C2A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C5D566F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03C9C7F4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F089722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379AD5B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FC9DCC0" w14:textId="77777777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</w:p>
    <w:p w14:paraId="2E26A691" w14:textId="77777777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1BD0C30C" w14:textId="3F890BE8" w:rsidR="00025386" w:rsidRDefault="004374F2" w:rsidP="004374F2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079A987A" w14:textId="50D847F3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144D27FF" w14:textId="6F0418A2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B31E522" w14:textId="142FFA95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FACE692" w14:textId="77162A9B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286D65A9" w14:textId="07E1C6DC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969DD1" w14:textId="5C314818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69A7B395" w14:textId="61A1466D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317A1A3" w14:textId="3CA09C1E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89203B0" w14:textId="5A0B674A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2866ED5" w14:textId="7A5698E6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6734A03F" w14:textId="68F488FF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8387F00" w14:textId="7A6CC6BD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A113327" w14:textId="40E427A0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BD0F168" w14:textId="69C9D2CF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EA93998" w14:textId="3D1379B9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2F3191A3" w14:textId="1BACF57B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5522C4D" w14:textId="4C7A5DCA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D6CE3BB" w14:textId="25692C24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4ECF2530" w14:textId="7BD2808B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59A5A18" w14:textId="1D7F1F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0E6DC6B" w14:textId="23A2B39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3D05C9B" w14:textId="5B7D7B5A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7F20BC0" w14:textId="1BB9BFB6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FFC5F71" w14:textId="4FE63FFA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4F313010" w14:textId="2D0DB24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17D06D1" w14:textId="347B3C2B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6C018F5" w14:textId="428A6474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23C9885" w14:textId="79B4131C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C4E0F7D" w14:textId="29B4DAB2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1A369F8E" w14:textId="3C93C99A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CA9E992" w14:textId="6D724A99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4A4B123" w14:textId="4D2C78BC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E20A927" w14:textId="06060361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2FBC5B48" w14:textId="6806B81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64D12983" w14:textId="47327AA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698405E" w14:textId="49EA3EF9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A7EB4CB" w14:textId="29EA9D86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28A9E5FD" w14:textId="18E8D941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7E34AE3" w14:textId="25BCA9C1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1C908EF" w14:textId="28689F0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0A9A017" w14:textId="166F7650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4D1A9A60" w14:textId="10A14160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FE11FA9" w14:textId="5A888DFB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5F847E" w14:textId="77777777" w:rsidR="00B643E6" w:rsidRDefault="00B643E6" w:rsidP="00025386">
      <w:pPr>
        <w:spacing w:after="0" w:line="240" w:lineRule="auto"/>
      </w:pPr>
      <w:r>
        <w:separator/>
      </w:r>
    </w:p>
  </w:endnote>
  <w:endnote w:type="continuationSeparator" w:id="0">
    <w:p w14:paraId="1605A10C" w14:textId="77777777" w:rsidR="00B643E6" w:rsidRDefault="00B643E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DA12E" w14:textId="77777777" w:rsidR="00C05A4A" w:rsidRDefault="00C05A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72723" w14:textId="10A6334C" w:rsidR="00025386" w:rsidRDefault="0062369E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667E26D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E3F742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4E338" w14:textId="77777777" w:rsidR="00C05A4A" w:rsidRDefault="00C05A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95A807" w14:textId="77777777" w:rsidR="00B643E6" w:rsidRDefault="00B643E6" w:rsidP="00025386">
      <w:pPr>
        <w:spacing w:after="0" w:line="240" w:lineRule="auto"/>
      </w:pPr>
      <w:r>
        <w:separator/>
      </w:r>
    </w:p>
  </w:footnote>
  <w:footnote w:type="continuationSeparator" w:id="0">
    <w:p w14:paraId="0D1D2B10" w14:textId="77777777" w:rsidR="00B643E6" w:rsidRDefault="00B643E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71473" w14:textId="77777777" w:rsidR="00C05A4A" w:rsidRDefault="00C05A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BB86F" w14:textId="4E254D6C" w:rsidR="004B1E5E" w:rsidRDefault="0062369E">
    <w:pPr>
      <w:pStyle w:val="Nagwek"/>
    </w:pPr>
    <w:r>
      <w:rPr>
        <w:noProof/>
      </w:rPr>
      <w:drawing>
        <wp:inline distT="0" distB="0" distL="0" distR="0" wp14:anchorId="15DAC439" wp14:editId="1142E3AE">
          <wp:extent cx="5753100" cy="5715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" t="-46" r="-3" b="-46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47F3865D" w14:textId="77777777" w:rsidR="00C05A4A" w:rsidRDefault="00C05A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2A85C" w14:textId="77777777" w:rsidR="00C05A4A" w:rsidRDefault="00C05A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25386"/>
    <w:rsid w:val="000423B9"/>
    <w:rsid w:val="00084786"/>
    <w:rsid w:val="0016158F"/>
    <w:rsid w:val="001C2314"/>
    <w:rsid w:val="001D125F"/>
    <w:rsid w:val="00213980"/>
    <w:rsid w:val="002152AA"/>
    <w:rsid w:val="004374F2"/>
    <w:rsid w:val="00460705"/>
    <w:rsid w:val="00485239"/>
    <w:rsid w:val="004B1E5E"/>
    <w:rsid w:val="004E27D7"/>
    <w:rsid w:val="0055145C"/>
    <w:rsid w:val="005624D8"/>
    <w:rsid w:val="00620476"/>
    <w:rsid w:val="0062369E"/>
    <w:rsid w:val="00657A47"/>
    <w:rsid w:val="00745A44"/>
    <w:rsid w:val="007666D6"/>
    <w:rsid w:val="00824D73"/>
    <w:rsid w:val="00830970"/>
    <w:rsid w:val="00844ADE"/>
    <w:rsid w:val="008B797E"/>
    <w:rsid w:val="008F2498"/>
    <w:rsid w:val="0093388F"/>
    <w:rsid w:val="00A56A6F"/>
    <w:rsid w:val="00A87380"/>
    <w:rsid w:val="00AF7375"/>
    <w:rsid w:val="00B643E6"/>
    <w:rsid w:val="00B77707"/>
    <w:rsid w:val="00B84A8D"/>
    <w:rsid w:val="00BE3BCE"/>
    <w:rsid w:val="00C05A4A"/>
    <w:rsid w:val="00CB29AC"/>
    <w:rsid w:val="00D55FC4"/>
    <w:rsid w:val="00D76E47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326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2</cp:revision>
  <cp:lastPrinted>2021-07-21T09:30:00Z</cp:lastPrinted>
  <dcterms:created xsi:type="dcterms:W3CDTF">2021-07-27T11:31:00Z</dcterms:created>
  <dcterms:modified xsi:type="dcterms:W3CDTF">2021-07-27T11:31:00Z</dcterms:modified>
</cp:coreProperties>
</file>