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03E24" w14:textId="77777777" w:rsidR="00F85CD2" w:rsidRPr="00AF3D5C" w:rsidRDefault="00F85CD2" w:rsidP="00F85CD2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2CDCB39C" w14:textId="77777777" w:rsidR="00F85CD2" w:rsidRPr="00AF3D5C" w:rsidRDefault="00F85CD2" w:rsidP="00F85CD2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29E33AEB" w14:textId="77777777" w:rsidR="00F85CD2" w:rsidRPr="00AF3D5C" w:rsidRDefault="00F85CD2" w:rsidP="00F85CD2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0D581BA5" w14:textId="77777777" w:rsidR="00F85CD2" w:rsidRPr="00946C60" w:rsidRDefault="00F85CD2" w:rsidP="00F85CD2">
      <w:pPr>
        <w:spacing w:before="48"/>
        <w:rPr>
          <w:b/>
        </w:rPr>
      </w:pPr>
    </w:p>
    <w:p w14:paraId="08294D5B" w14:textId="2E19BDB2" w:rsidR="00F85CD2" w:rsidRPr="00946C60" w:rsidRDefault="00F85CD2" w:rsidP="00F85CD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8/21</w:t>
      </w:r>
      <w:r w:rsidRPr="00946C60">
        <w:rPr>
          <w:rFonts w:ascii="Times New Roman" w:hAnsi="Times New Roman"/>
        </w:rPr>
        <w:t>,</w:t>
      </w:r>
    </w:p>
    <w:p w14:paraId="33894951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34CE772D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6FBECF83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062BD073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59E888FE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48DC6179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499439B2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56763A3A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0A4B7BD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A297A05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443AD9AC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20BD7CBE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20675606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375BE538" w14:textId="77777777" w:rsidR="00F85CD2" w:rsidRPr="00946C60" w:rsidRDefault="00F85CD2" w:rsidP="00F85CD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5B75624B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</w:rPr>
      </w:pPr>
    </w:p>
    <w:p w14:paraId="4148C5FE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1FE06696" w14:textId="0C40B7FD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8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7ECC3CA4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7C3F4999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22F773B0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0A1DD938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3622E840" w14:textId="77777777" w:rsidR="00F85CD2" w:rsidRPr="00946C60" w:rsidRDefault="00F85CD2" w:rsidP="00F85CD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7434ADD9" w14:textId="77777777" w:rsidR="00F85CD2" w:rsidRPr="00946C60" w:rsidRDefault="00F85CD2" w:rsidP="00F85CD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MNiSW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23FE4C6E" w14:textId="77777777" w:rsidR="00F85CD2" w:rsidRPr="00946C60" w:rsidRDefault="00F85CD2" w:rsidP="00F85CD2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6DC6CF55" w14:textId="77777777" w:rsidR="00F85CD2" w:rsidRPr="00946C60" w:rsidRDefault="00F85CD2" w:rsidP="00F85CD2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7F0CD2A2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29F97A47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2D4BF25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6B5E7FA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B912D1F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B7CED27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32A2EAC7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2F15A6A4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6CA6ACF4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51460281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05DADE11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3885E56D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03BF69BB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6147EA52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1EF53F42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418876EE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2B476BE4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6E02E517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001B8657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3AFD6922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26B719AB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59606E97" w14:textId="77777777" w:rsidR="00F85CD2" w:rsidRPr="008C1807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637F7CE8" w14:textId="77777777" w:rsidR="00F85CD2" w:rsidRPr="008C1807" w:rsidRDefault="00F85CD2" w:rsidP="00F85CD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2CE7B942" w14:textId="77777777" w:rsidR="00F85CD2" w:rsidRPr="008C1807" w:rsidRDefault="00F85CD2" w:rsidP="00F85CD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0BADECF" w14:textId="77777777" w:rsidR="00F85CD2" w:rsidRPr="008C1807" w:rsidRDefault="00F85CD2" w:rsidP="00F85CD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C029021" w14:textId="77777777" w:rsidR="00F85CD2" w:rsidRPr="008C1807" w:rsidRDefault="00F85CD2" w:rsidP="00F85CD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79600F29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75329B8A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318602E2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7D29546A" w14:textId="77777777" w:rsidR="00F85CD2" w:rsidRPr="00946C60" w:rsidRDefault="00F85CD2" w:rsidP="00F85CD2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35986F2E" w14:textId="77777777" w:rsidR="00F85CD2" w:rsidRPr="00946C60" w:rsidRDefault="00F85CD2" w:rsidP="00F85CD2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3EDF72D" w14:textId="77777777" w:rsidR="00F85CD2" w:rsidRPr="00946C60" w:rsidRDefault="00F85CD2" w:rsidP="00F85CD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4B304D6B" w14:textId="77777777" w:rsidR="00F85CD2" w:rsidRPr="00946C60" w:rsidRDefault="00F85CD2" w:rsidP="00F85CD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1716D412" w14:textId="77777777" w:rsidR="00F85CD2" w:rsidRPr="00946C60" w:rsidRDefault="00F85CD2" w:rsidP="00F85CD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61D273FB" w14:textId="77777777" w:rsidR="00F85CD2" w:rsidRPr="00946C60" w:rsidRDefault="00F85CD2" w:rsidP="00F85CD2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61B83BEC" w14:textId="77777777" w:rsidR="00F85CD2" w:rsidRPr="00946C60" w:rsidRDefault="00F85CD2" w:rsidP="00F85CD2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73DFC178" w14:textId="77777777" w:rsidR="00F85CD2" w:rsidRDefault="00F85CD2" w:rsidP="00F85CD2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6A0E18A5" w14:textId="77777777" w:rsidR="00F85CD2" w:rsidRDefault="00F85CD2" w:rsidP="00F85CD2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39D45C1E" w14:textId="77777777" w:rsidR="00F85CD2" w:rsidRPr="00CC347C" w:rsidRDefault="00F85CD2" w:rsidP="00F85CD2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22DEAD23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53A4E112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775B42B5" w14:textId="77777777" w:rsidR="00F85CD2" w:rsidRPr="00946C60" w:rsidRDefault="00F85CD2" w:rsidP="00F85CD2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031B0B6D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3F91F6D7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5DB77052" w14:textId="77777777" w:rsidR="00F85CD2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615CDEF1" w14:textId="77777777" w:rsidR="00F85CD2" w:rsidRPr="00CC347C" w:rsidRDefault="00F85CD2" w:rsidP="00F85CD2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42E1A5A2" w14:textId="77777777" w:rsidR="00F85CD2" w:rsidRPr="00946C60" w:rsidRDefault="00F85CD2" w:rsidP="00F85CD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659C08C6" w14:textId="77777777" w:rsidR="00F85CD2" w:rsidRPr="00946C60" w:rsidRDefault="00F85CD2" w:rsidP="00F85CD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2E09745D" w14:textId="77777777" w:rsidR="00F85CD2" w:rsidRPr="00946C60" w:rsidRDefault="00F85CD2" w:rsidP="00F85CD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3BC1E4DC" w14:textId="77777777" w:rsidR="00F85CD2" w:rsidRPr="00946C60" w:rsidRDefault="00F85CD2" w:rsidP="00F85CD2">
      <w:pPr>
        <w:jc w:val="center"/>
        <w:rPr>
          <w:b/>
        </w:rPr>
      </w:pPr>
    </w:p>
    <w:p w14:paraId="187593EE" w14:textId="77777777" w:rsidR="00F85CD2" w:rsidRDefault="00F85CD2" w:rsidP="00F85CD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71B8DA4A" w14:textId="77777777" w:rsidR="00F85CD2" w:rsidRDefault="00F85CD2" w:rsidP="00F85CD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B9B3800" w14:textId="77777777" w:rsidR="00F85CD2" w:rsidRPr="00946C60" w:rsidRDefault="00F85CD2" w:rsidP="00F85CD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6CC04039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266CBDF3" w14:textId="77777777" w:rsidR="00F85CD2" w:rsidRPr="00946C60" w:rsidRDefault="00F85CD2" w:rsidP="00F85CD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34BFD4D7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3E551379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0D8DADA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7A50CB7D" w14:textId="77777777" w:rsidR="00F85CD2" w:rsidRPr="00946C60" w:rsidRDefault="00F85CD2" w:rsidP="00F85CD2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089B62A4" w14:textId="77777777" w:rsidR="00F85CD2" w:rsidRPr="00946C60" w:rsidRDefault="00F85CD2" w:rsidP="00F85CD2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4C23D42A" w14:textId="77777777" w:rsidR="00F85CD2" w:rsidRPr="00946C60" w:rsidRDefault="00F85CD2" w:rsidP="00F85CD2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158F3E01" w14:textId="77777777" w:rsidR="00F85CD2" w:rsidRPr="00946C60" w:rsidRDefault="00F85CD2" w:rsidP="00F85CD2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334A71AC" w14:textId="77777777" w:rsidR="00F85CD2" w:rsidRPr="00946C60" w:rsidRDefault="00F85CD2" w:rsidP="00F85CD2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49F7ADFF" w14:textId="77777777" w:rsidR="00F85CD2" w:rsidRPr="00946C60" w:rsidRDefault="00F85CD2" w:rsidP="00F85CD2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3DDAF9A9" w14:textId="77777777" w:rsidR="00F85CD2" w:rsidRPr="00946C60" w:rsidRDefault="00F85CD2" w:rsidP="00F85CD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14A8A310" w14:textId="77777777" w:rsidR="00F85CD2" w:rsidRPr="00946C60" w:rsidRDefault="00F85CD2" w:rsidP="00F85CD2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2484480C" w14:textId="77777777" w:rsidR="00F85CD2" w:rsidRPr="00946C60" w:rsidRDefault="00F85CD2" w:rsidP="00F85CD2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1CCC6C9" w14:textId="77777777" w:rsidR="00F85CD2" w:rsidRPr="00946C60" w:rsidRDefault="00F85CD2" w:rsidP="00F85CD2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27F2B901" w14:textId="77777777" w:rsidR="00F85CD2" w:rsidRPr="00946C60" w:rsidRDefault="00F85CD2" w:rsidP="00F85CD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25B026BF" w14:textId="77777777" w:rsidR="00F85CD2" w:rsidRPr="00946C60" w:rsidRDefault="00F85CD2" w:rsidP="00F85CD2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71CB2D86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1A9E5A1B" w14:textId="77777777" w:rsidR="00F85CD2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47F36AFD" w14:textId="77777777" w:rsidR="00F85CD2" w:rsidRPr="0038770C" w:rsidRDefault="00F85CD2" w:rsidP="00F85CD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605C5A0E" w14:textId="77777777" w:rsidR="00F85CD2" w:rsidRPr="0038770C" w:rsidRDefault="00F85CD2" w:rsidP="00F85CD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1F7A560" w14:textId="77777777" w:rsidR="00F85CD2" w:rsidRPr="0038770C" w:rsidRDefault="00F85CD2" w:rsidP="00F85CD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249028FF" w14:textId="77777777" w:rsidR="00F85CD2" w:rsidRPr="0038770C" w:rsidRDefault="00F85CD2" w:rsidP="00F85CD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49817F4D" w14:textId="77777777" w:rsidR="00F85CD2" w:rsidRPr="0038770C" w:rsidRDefault="00F85CD2" w:rsidP="00F85CD2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07FD7D73" w14:textId="77777777" w:rsidR="00F85CD2" w:rsidRDefault="00F85CD2" w:rsidP="00F85CD2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22C25B67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153941DB" w14:textId="77777777" w:rsidR="00F85CD2" w:rsidRPr="00946C60" w:rsidRDefault="00F85CD2" w:rsidP="00F85CD2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0A03451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2D03E563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983D844" w14:textId="77777777" w:rsidR="00F85CD2" w:rsidRPr="00946C60" w:rsidRDefault="00F85CD2" w:rsidP="00F85CD2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220C5F41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4FAEFD14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072FD883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5191D0D0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62049061" w14:textId="77777777" w:rsidR="00F85CD2" w:rsidRPr="00946C60" w:rsidRDefault="00F85CD2" w:rsidP="00F85CD2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6423CAC1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4C262F12" w14:textId="77777777" w:rsidR="00F85CD2" w:rsidRPr="00946C60" w:rsidRDefault="00F85CD2" w:rsidP="00F85CD2">
      <w:pPr>
        <w:pStyle w:val="Tekstpodstawowy"/>
        <w:ind w:right="-47"/>
        <w:rPr>
          <w:rFonts w:ascii="Times New Roman" w:hAnsi="Times New Roman"/>
        </w:rPr>
      </w:pPr>
    </w:p>
    <w:p w14:paraId="6FE8A106" w14:textId="77777777" w:rsidR="00F85CD2" w:rsidRPr="009A1FF6" w:rsidRDefault="00F85CD2" w:rsidP="00F85CD2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4A765B11" w14:textId="77777777" w:rsidR="00F85CD2" w:rsidRPr="00433911" w:rsidRDefault="00F85CD2" w:rsidP="00F85CD2"/>
    <w:p w14:paraId="399066A1" w14:textId="77777777" w:rsidR="00F85CD2" w:rsidRPr="00574FF8" w:rsidRDefault="00F85CD2" w:rsidP="00F85CD2"/>
    <w:p w14:paraId="73BE04F4" w14:textId="77777777" w:rsidR="00F85CD2" w:rsidRPr="00B47C18" w:rsidRDefault="00F85CD2" w:rsidP="00F85CD2"/>
    <w:p w14:paraId="5BD0F601" w14:textId="77777777" w:rsidR="00F85CD2" w:rsidRPr="00B42B8B" w:rsidRDefault="00F85CD2" w:rsidP="00F85CD2"/>
    <w:p w14:paraId="7A7A7DD2" w14:textId="77777777" w:rsidR="00F85CD2" w:rsidRPr="0076798A" w:rsidRDefault="00F85CD2" w:rsidP="00F85CD2"/>
    <w:p w14:paraId="4839CBFD" w14:textId="77777777" w:rsidR="00F85CD2" w:rsidRPr="00EB3EE9" w:rsidRDefault="00F85CD2" w:rsidP="00F85CD2"/>
    <w:p w14:paraId="6C53758F" w14:textId="77777777" w:rsidR="00F85CD2" w:rsidRPr="00C0626A" w:rsidRDefault="00F85CD2" w:rsidP="00F85CD2"/>
    <w:p w14:paraId="58D1E82F" w14:textId="77777777" w:rsidR="00F85CD2" w:rsidRPr="00D800A3" w:rsidRDefault="00F85CD2" w:rsidP="00F85CD2"/>
    <w:p w14:paraId="07C52905" w14:textId="77777777" w:rsidR="00F85CD2" w:rsidRPr="00F76A60" w:rsidRDefault="00F85CD2" w:rsidP="00F85CD2"/>
    <w:p w14:paraId="31C36568" w14:textId="77777777" w:rsidR="00F85CD2" w:rsidRPr="0084120F" w:rsidRDefault="00F85CD2" w:rsidP="00F85CD2"/>
    <w:p w14:paraId="3016104A" w14:textId="77777777" w:rsidR="00F85CD2" w:rsidRPr="000A4223" w:rsidRDefault="00F85CD2" w:rsidP="00F85CD2"/>
    <w:p w14:paraId="597BA1A0" w14:textId="77777777" w:rsidR="00F85CD2" w:rsidRPr="00D30B0B" w:rsidRDefault="00F85CD2" w:rsidP="00F85CD2"/>
    <w:p w14:paraId="76F4608C" w14:textId="77777777" w:rsidR="00F85CD2" w:rsidRPr="00AF5EE3" w:rsidRDefault="00F85CD2" w:rsidP="00F85CD2"/>
    <w:p w14:paraId="1828CA81" w14:textId="77777777" w:rsidR="00F85CD2" w:rsidRPr="006B6CFB" w:rsidRDefault="00F85CD2" w:rsidP="00F85CD2"/>
    <w:p w14:paraId="6FED8336" w14:textId="77777777" w:rsidR="00F85CD2" w:rsidRPr="00B63652" w:rsidRDefault="00F85CD2" w:rsidP="00F85CD2"/>
    <w:p w14:paraId="05CFB258" w14:textId="77777777" w:rsidR="00F85CD2" w:rsidRPr="00802D4A" w:rsidRDefault="00F85CD2" w:rsidP="00F85CD2"/>
    <w:p w14:paraId="63BA08B7" w14:textId="77777777" w:rsidR="00496551" w:rsidRPr="002803D8" w:rsidRDefault="00496551" w:rsidP="002803D8"/>
    <w:sectPr w:rsidR="00496551" w:rsidRPr="002803D8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67C8D" w14:textId="77777777" w:rsidR="005A48CE" w:rsidRDefault="005A48CE">
      <w:r>
        <w:separator/>
      </w:r>
    </w:p>
  </w:endnote>
  <w:endnote w:type="continuationSeparator" w:id="0">
    <w:p w14:paraId="36DFFF87" w14:textId="77777777" w:rsidR="005A48CE" w:rsidRDefault="005A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491BE" w14:textId="77777777" w:rsidR="00F85CD2" w:rsidRDefault="00F85CD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F7BF560" w14:textId="77777777" w:rsidR="00F85CD2" w:rsidRDefault="00F85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964B8" w14:textId="77777777" w:rsidR="005A48CE" w:rsidRDefault="005A48CE">
      <w:r>
        <w:separator/>
      </w:r>
    </w:p>
  </w:footnote>
  <w:footnote w:type="continuationSeparator" w:id="0">
    <w:p w14:paraId="5BB9995C" w14:textId="77777777" w:rsidR="005A48CE" w:rsidRDefault="005A4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7E2F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8CE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803D8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A48CE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5235B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85CD2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350DF"/>
  <w15:chartTrackingRefBased/>
  <w15:docId w15:val="{5E933BB2-AB5E-48EE-8AB9-A39F2BFB1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CD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5CD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F85CD2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F85CD2"/>
  </w:style>
  <w:style w:type="character" w:customStyle="1" w:styleId="NagwekZnak">
    <w:name w:val="Nagłówek Znak"/>
    <w:link w:val="Nagwek"/>
    <w:uiPriority w:val="99"/>
    <w:rsid w:val="00F85CD2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85CD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1778</Words>
  <Characters>10673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2021-07-28T07:02:00Z</cp:lastPrinted>
  <dcterms:created xsi:type="dcterms:W3CDTF">2021-07-28T07:04:00Z</dcterms:created>
  <dcterms:modified xsi:type="dcterms:W3CDTF">2021-07-28T07:04:00Z</dcterms:modified>
</cp:coreProperties>
</file>