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F0166" w14:textId="77777777" w:rsidR="00FF6B5B" w:rsidRDefault="005C6949" w:rsidP="00FF6B5B">
      <w:pPr>
        <w:jc w:val="right"/>
        <w:rPr>
          <w:b/>
        </w:rPr>
      </w:pPr>
      <w:r>
        <w:rPr>
          <w:noProof/>
        </w:rPr>
        <w:pict w14:anchorId="6D903B5A">
          <v:roundrect id="AutoShape 2" o:spid="_x0000_s1026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FF6B5B">
        <w:rPr>
          <w:b/>
        </w:rPr>
        <w:t>Załącznik nr 4</w:t>
      </w:r>
    </w:p>
    <w:p w14:paraId="37956AFD" w14:textId="77777777" w:rsidR="00FF6B5B" w:rsidRDefault="00FF6B5B" w:rsidP="00FF6B5B">
      <w:pPr>
        <w:jc w:val="right"/>
        <w:rPr>
          <w:rFonts w:eastAsia="MS Mincho"/>
          <w:b/>
        </w:rPr>
      </w:pPr>
    </w:p>
    <w:p w14:paraId="7A3649F1" w14:textId="77777777" w:rsidR="00FF6B5B" w:rsidRDefault="005C6949" w:rsidP="00FF6B5B">
      <w:pPr>
        <w:jc w:val="right"/>
        <w:rPr>
          <w:rFonts w:eastAsia="MS Mincho"/>
          <w:b/>
        </w:rPr>
      </w:pPr>
      <w:r>
        <w:rPr>
          <w:noProof/>
        </w:rPr>
        <w:pict w14:anchorId="5141E3E1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67D01610" w14:textId="77777777" w:rsidR="00FF6B5B" w:rsidRDefault="00FF6B5B" w:rsidP="00FF6B5B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0FBFA12F" w14:textId="77777777" w:rsidR="00FF6B5B" w:rsidRDefault="00FF6B5B" w:rsidP="00FF6B5B">
      <w:pPr>
        <w:jc w:val="right"/>
        <w:rPr>
          <w:rFonts w:eastAsia="MS Mincho"/>
          <w:b/>
        </w:rPr>
      </w:pPr>
    </w:p>
    <w:p w14:paraId="45973AA7" w14:textId="77777777" w:rsidR="00FF6B5B" w:rsidRDefault="00FF6B5B" w:rsidP="00FF6B5B">
      <w:pPr>
        <w:jc w:val="center"/>
        <w:rPr>
          <w:b/>
        </w:rPr>
      </w:pPr>
      <w:r>
        <w:rPr>
          <w:b/>
        </w:rPr>
        <w:t>Kalkulacja Cenowa</w:t>
      </w:r>
    </w:p>
    <w:p w14:paraId="55B1E372" w14:textId="77777777" w:rsidR="00FF6B5B" w:rsidRDefault="00FF6B5B" w:rsidP="00FF6B5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246F70E5" w14:textId="77777777" w:rsidR="00FF6B5B" w:rsidRDefault="00FF6B5B" w:rsidP="00FF6B5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624ACAEB" w14:textId="75177528" w:rsidR="00FF6B5B" w:rsidRDefault="00FF6B5B" w:rsidP="00FF6B5B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KC-zp.272-378/21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FF6B5B" w14:paraId="28BC43F4" w14:textId="77777777" w:rsidTr="009460A0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A578F62" w14:textId="77777777" w:rsidR="00FF6B5B" w:rsidRDefault="00FF6B5B" w:rsidP="009460A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C247FAA" w14:textId="77777777" w:rsidR="00FF6B5B" w:rsidRDefault="00FF6B5B" w:rsidP="009460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F426729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17C77E6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6F106A86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3D38AD1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58162BF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FB605AB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5042126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A789935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F9A3709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A3E1142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3A290BA3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53B02D07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FF6B5B" w14:paraId="18D74EFD" w14:textId="77777777" w:rsidTr="009460A0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987BC62" w14:textId="77777777" w:rsidR="00FF6B5B" w:rsidRDefault="00FF6B5B" w:rsidP="009460A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752E626" w14:textId="77777777" w:rsidR="00FF6B5B" w:rsidRDefault="00FF6B5B" w:rsidP="009460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25424E2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117CD38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9288C07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390A23C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EACDE42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FF6B5B" w14:paraId="71991D8F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DFE8E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1B3B5E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  <w:p w14:paraId="14C15E51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C02BF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23180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1ECB7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313EE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5711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6A95B77E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FF6DB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7DE56E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  <w:p w14:paraId="05D79DCF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DB098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7901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B07A2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BDC0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37CF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11153B28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D5EED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1F7120" w14:textId="77777777" w:rsidR="00FF6B5B" w:rsidRDefault="00FF6B5B" w:rsidP="009460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3E052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181D5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E8C4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7D5E8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10F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1EEDEB9A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B3130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AFF77" w14:textId="77777777" w:rsidR="00FF6B5B" w:rsidRDefault="00FF6B5B" w:rsidP="009460A0">
            <w:pPr>
              <w:rPr>
                <w:sz w:val="20"/>
                <w:szCs w:val="20"/>
              </w:rPr>
            </w:pPr>
          </w:p>
          <w:p w14:paraId="565749FA" w14:textId="77777777" w:rsidR="00FF6B5B" w:rsidRDefault="00FF6B5B" w:rsidP="009460A0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DDC2D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9AD1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1020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B9169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57AA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26382442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743A6E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24C61" w14:textId="77777777" w:rsidR="00FF6B5B" w:rsidRDefault="00FF6B5B" w:rsidP="009460A0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2368E47B" w14:textId="77777777" w:rsidR="00FF6B5B" w:rsidRDefault="00FF6B5B" w:rsidP="009460A0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201DA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DC06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A9F0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2F21B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EE29B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4A589EE2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3CA8C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E3D25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  <w:p w14:paraId="174C7794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4390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1689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955B8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A466A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30CA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34ACCE93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4145A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D88C7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  <w:p w14:paraId="63150A17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  <w:p w14:paraId="3930FF5B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10839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3518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B102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D8B0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B0ADF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43C70D08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DB4C4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CBB77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08C29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DE920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5172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817E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883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77BA756C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BB317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224242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4D40F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84DD8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1DD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81700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70B5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77A85AA2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79D41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98AB8B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9C0AC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163C6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D5BF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D5BE2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C870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76EBA3DC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9F310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DE6A2D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C377D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628B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647D0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DBDD1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F12A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7349508F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FA1353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C44047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2B790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8EC00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289ED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21F57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2911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61ACBEFA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A4608E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902EC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201AF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76A4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4AEC8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22711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8D0B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1F08DD2C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770CF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1F95EE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7B869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A4BD2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B6931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F5597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3650F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6D7C4EF0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9AA0A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9D1F4C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65C09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58C4D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4474F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0534D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9440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243BE02B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ED3869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99EB4A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432E0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08FAC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47A38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1B427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EEBE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28138FBD" w14:textId="77777777" w:rsidR="00FF6B5B" w:rsidRDefault="00FF6B5B" w:rsidP="00FF6B5B"/>
    <w:p w14:paraId="117E0F65" w14:textId="77777777" w:rsidR="00FF6B5B" w:rsidRDefault="00FF6B5B" w:rsidP="00FF6B5B"/>
    <w:p w14:paraId="2C213EFA" w14:textId="77777777" w:rsidR="00FF6B5B" w:rsidRDefault="00FF6B5B" w:rsidP="00FF6B5B"/>
    <w:p w14:paraId="1279D9E2" w14:textId="77777777" w:rsidR="00FF6B5B" w:rsidRDefault="00FF6B5B" w:rsidP="00FF6B5B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FF6B5B" w14:paraId="6BE2C20A" w14:textId="77777777" w:rsidTr="009460A0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7A87D81" w14:textId="77777777" w:rsidR="00FF6B5B" w:rsidRDefault="00FF6B5B" w:rsidP="009460A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5E3A5DD" w14:textId="77777777" w:rsidR="00FF6B5B" w:rsidRDefault="00FF6B5B" w:rsidP="009460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Nazwa, model, symbol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95EED9F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9CEBA89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6AD70870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66B9564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84EFBF6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924F605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9FED5C9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05C7428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5E11134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65DB64E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1427B3F1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522EE3B7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FF6B5B" w14:paraId="234D88FA" w14:textId="77777777" w:rsidTr="009460A0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53ADC4F" w14:textId="77777777" w:rsidR="00FF6B5B" w:rsidRDefault="00FF6B5B" w:rsidP="009460A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E22CB71" w14:textId="77777777" w:rsidR="00FF6B5B" w:rsidRDefault="00FF6B5B" w:rsidP="009460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7E39AEC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1BB26BB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3C982FE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4B30072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22512C3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FF6B5B" w14:paraId="31E78ED7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C92E5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EC3E3F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CD5D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3B87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E17B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ED05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EC1A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5F0F0FCA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5F94EA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0A16F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E03A8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EFFD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9198C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5C5CF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267A6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43598450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D92F8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5C2516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79389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C0BE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607ED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ACCD8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1215B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2BDA8DBC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35CC40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98F44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9D948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14DC2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10AED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D2540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EB89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61C48B9E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7C2A27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6A179A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8251E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4D640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C33BB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98F0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02628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3C32EFB7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2D2A5A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EA57E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FDB11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4049A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1513B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EA45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4EDA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341EDD49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31640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1955C4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C02BD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1F1E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97A8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DE6C2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5AEB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30277B08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1C1349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1CA23A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84238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12C32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94971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32E46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EC1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623F33AA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7AB7C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A9C1F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436A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1023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497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A256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83BF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1B337F47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DF593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B2C2B3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40CA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D197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6317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3C6F9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4E8CA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3EC3EC73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67DDE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377489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E58CD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90AF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845BE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85E6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1066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0BF2F650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52D7FB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34C113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FF0B5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244DE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8CEE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5DD4A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73F4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69E9BD78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E0100A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D41337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21F0B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AF5B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CFF0A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0F95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9C510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384FF914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168972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3C6FC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592F5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799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BDB8F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2F10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4E7DE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092B2434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134E67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3B2F6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576C9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DAAE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420FF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2C407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7483D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07881F48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8A2C6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9757F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D74BC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23D8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FDD41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7BA8A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C1540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4CBE894E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24B745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9788B0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3B1BD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6656C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D97D5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697AD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A4C2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44D2871B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66594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3BC5A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D9D8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09C1B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198C5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E72B0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C1D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59BEBF7B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5ED46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BC87CC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27021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85B8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AB49F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FE3E5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6A182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5D359B41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C4C7ED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367456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9EBA5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20211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619F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E3599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22DF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2190C824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1E913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75D49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29C3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32D5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DFB35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AF45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BE659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4416E135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5ABE75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95CE2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CFD6E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28B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D164C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D2F15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431C9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213E77FE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CA8B64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24CB3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552E9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6CFE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41687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1131B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D96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748E1A9F" w14:textId="77777777" w:rsidR="00FF6B5B" w:rsidRDefault="00FF6B5B" w:rsidP="00FF6B5B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FF6B5B" w14:paraId="5993AEF0" w14:textId="77777777" w:rsidTr="009460A0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AA02D51" w14:textId="77777777" w:rsidR="00FF6B5B" w:rsidRDefault="00FF6B5B" w:rsidP="009460A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DF7311A" w14:textId="77777777" w:rsidR="00FF6B5B" w:rsidRDefault="00FF6B5B" w:rsidP="009460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Nazwa, model, symbol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F238085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006527F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2D97A65C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DD5D131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EC7205C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8316847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A7A3333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D0B0957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B7211F7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22815E2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06DC6130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4F891912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FF6B5B" w14:paraId="6E156B5A" w14:textId="77777777" w:rsidTr="009460A0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1AB2081" w14:textId="77777777" w:rsidR="00FF6B5B" w:rsidRDefault="00FF6B5B" w:rsidP="009460A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D0ABD3E" w14:textId="77777777" w:rsidR="00FF6B5B" w:rsidRDefault="00FF6B5B" w:rsidP="009460A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00ADF32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C215BC0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6C9C5BE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5B3E090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0BAECA7" w14:textId="77777777" w:rsidR="00FF6B5B" w:rsidRDefault="00FF6B5B" w:rsidP="009460A0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FF6B5B" w14:paraId="60B13249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44DBC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E710D1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D14DF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54B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C3EE2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5252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EA307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6FC1DEDE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E30632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716051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8C717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A71A8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70BA1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5FD6A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7862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52952043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8FCD4A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381FF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F060E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089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DBFCE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3F17D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43655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63431D56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038BD2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17DD31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D7BD7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B52F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789E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1C40C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E07D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5D98996F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944E2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4675E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DE761C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5FEC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B82F0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B13F1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8EDD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7305BB3C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4312BD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2A737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5B88F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F5AD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EE2BC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2DEC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9898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1AA98B32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ECD998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46C2B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68032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B816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2E720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9AD3E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7C551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0D79CF8F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4DBDAD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27EBF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54A9E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C5215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5E2CB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A668D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D232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0C762CC0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C4C43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A6595D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F395F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E3A1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1638A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48CFB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17017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0943A107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F881C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356326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9A5DC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CC8E7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439E7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E5A0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0121C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3FB02F14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854FC1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15A28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C8F77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8BE65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CED66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C518C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14C7C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5EE1E6C0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0AD9D2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33909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FEFC0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7EBB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3879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502B9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63166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41E35842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5E45A5" w14:textId="77777777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28204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29A57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A8A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D556C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2F2C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1D93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593923FF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9BE58D" w14:textId="4ED37B73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23DAC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4B518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429BD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23790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A6B8E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CAB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30CD1B47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E96815" w14:textId="38E4FDBB" w:rsidR="00FF6B5B" w:rsidRDefault="00FF6B5B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AAA8C" w14:textId="77777777" w:rsidR="00FF6B5B" w:rsidRDefault="00FF6B5B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D8A2F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184B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FF2AE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DB361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79CF4" w14:textId="77777777" w:rsidR="00FF6B5B" w:rsidRDefault="00FF6B5B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C6949" w14:paraId="66670FDE" w14:textId="77777777" w:rsidTr="009460A0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C3D73" w14:textId="0496B474" w:rsidR="005C6949" w:rsidRDefault="005C6949" w:rsidP="009460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E4390" w14:textId="77777777" w:rsidR="005C6949" w:rsidRDefault="005C6949" w:rsidP="009460A0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2BC89" w14:textId="77777777" w:rsidR="005C6949" w:rsidRDefault="005C6949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A9B7" w14:textId="77777777" w:rsidR="005C6949" w:rsidRDefault="005C6949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69212" w14:textId="77777777" w:rsidR="005C6949" w:rsidRDefault="005C6949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E860C" w14:textId="77777777" w:rsidR="005C6949" w:rsidRDefault="005C6949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9351B" w14:textId="77777777" w:rsidR="005C6949" w:rsidRDefault="005C6949" w:rsidP="009460A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F6B5B" w14:paraId="2C2D8E26" w14:textId="77777777" w:rsidTr="009460A0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9BDBD3C" w14:textId="77777777" w:rsidR="00FF6B5B" w:rsidRDefault="00FF6B5B" w:rsidP="009460A0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1177CC" w14:textId="77777777" w:rsidR="00FF6B5B" w:rsidRDefault="00FF6B5B" w:rsidP="009460A0">
            <w:pPr>
              <w:rPr>
                <w:rFonts w:ascii="Calibri" w:hAnsi="Calibri"/>
              </w:rPr>
            </w:pPr>
          </w:p>
        </w:tc>
      </w:tr>
    </w:tbl>
    <w:p w14:paraId="6AB314C1" w14:textId="77777777" w:rsidR="00FF6B5B" w:rsidRDefault="00FF6B5B" w:rsidP="00FF6B5B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73301EDB" w14:textId="77777777" w:rsidR="00FF6B5B" w:rsidRDefault="00FF6B5B" w:rsidP="00FF6B5B">
      <w:pPr>
        <w:jc w:val="both"/>
        <w:rPr>
          <w:sz w:val="20"/>
          <w:szCs w:val="20"/>
        </w:rPr>
      </w:pPr>
      <w:r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181CA33C" w14:textId="77777777" w:rsidR="00FF6B5B" w:rsidRDefault="00FF6B5B" w:rsidP="00FF6B5B">
      <w:pPr>
        <w:ind w:right="425"/>
        <w:rPr>
          <w:b/>
        </w:rPr>
      </w:pPr>
    </w:p>
    <w:p w14:paraId="1DAEE906" w14:textId="77777777" w:rsidR="00FF6B5B" w:rsidRDefault="00FF6B5B" w:rsidP="00FF6B5B">
      <w:pPr>
        <w:ind w:right="425"/>
        <w:rPr>
          <w:b/>
        </w:rPr>
      </w:pPr>
    </w:p>
    <w:p w14:paraId="5A2E55CF" w14:textId="77777777" w:rsidR="00FF6B5B" w:rsidRDefault="00FF6B5B" w:rsidP="00FF6B5B">
      <w:pPr>
        <w:ind w:right="425"/>
        <w:rPr>
          <w:b/>
        </w:rPr>
      </w:pPr>
    </w:p>
    <w:p w14:paraId="3E9EBCBE" w14:textId="77777777" w:rsidR="00FF6B5B" w:rsidRDefault="00FF6B5B" w:rsidP="00FF6B5B">
      <w:pPr>
        <w:ind w:right="425"/>
        <w:rPr>
          <w:b/>
        </w:rPr>
      </w:pPr>
    </w:p>
    <w:p w14:paraId="6ABB96FE" w14:textId="77777777" w:rsidR="00FF6B5B" w:rsidRPr="00423B06" w:rsidRDefault="00FF6B5B" w:rsidP="00FF6B5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99C8389" w14:textId="77777777" w:rsidR="00FF6B5B" w:rsidRDefault="00FF6B5B" w:rsidP="00FF6B5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446F02E0" w14:textId="77777777" w:rsidR="00FF6B5B" w:rsidRDefault="00FF6B5B" w:rsidP="00FF6B5B">
      <w:pPr>
        <w:ind w:right="425"/>
        <w:rPr>
          <w:b/>
        </w:rPr>
      </w:pPr>
    </w:p>
    <w:p w14:paraId="756BE910" w14:textId="242C2493" w:rsidR="0014437C" w:rsidRPr="00586009" w:rsidRDefault="0014437C" w:rsidP="00586009"/>
    <w:sectPr w:rsidR="0014437C" w:rsidRPr="00586009">
      <w:footerReference w:type="default" r:id="rId7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F559E" w14:textId="77777777" w:rsidR="00334A0E" w:rsidRDefault="00334A0E">
      <w:r>
        <w:separator/>
      </w:r>
    </w:p>
  </w:endnote>
  <w:endnote w:type="continuationSeparator" w:id="0">
    <w:p w14:paraId="1E070344" w14:textId="77777777" w:rsidR="00334A0E" w:rsidRDefault="00334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DF3AB" w14:textId="77777777" w:rsidR="009237C8" w:rsidRPr="00CC4E7C" w:rsidRDefault="009237C8" w:rsidP="009237C8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6E223041" w14:textId="77777777" w:rsidR="00BE72B8" w:rsidRDefault="00BE72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7789D" w14:textId="77777777" w:rsidR="00334A0E" w:rsidRDefault="00334A0E">
      <w:r>
        <w:separator/>
      </w:r>
    </w:p>
  </w:footnote>
  <w:footnote w:type="continuationSeparator" w:id="0">
    <w:p w14:paraId="75D7FC99" w14:textId="77777777" w:rsidR="00334A0E" w:rsidRDefault="00334A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4A0E"/>
    <w:rsid w:val="00021E1F"/>
    <w:rsid w:val="0011188B"/>
    <w:rsid w:val="00142162"/>
    <w:rsid w:val="0014437C"/>
    <w:rsid w:val="001946D8"/>
    <w:rsid w:val="001F6B73"/>
    <w:rsid w:val="00303635"/>
    <w:rsid w:val="00334A0E"/>
    <w:rsid w:val="00347293"/>
    <w:rsid w:val="00505EB1"/>
    <w:rsid w:val="00516B1B"/>
    <w:rsid w:val="00586009"/>
    <w:rsid w:val="005955BF"/>
    <w:rsid w:val="005C6949"/>
    <w:rsid w:val="007054E7"/>
    <w:rsid w:val="007220EB"/>
    <w:rsid w:val="007F25C7"/>
    <w:rsid w:val="0086523D"/>
    <w:rsid w:val="008909FE"/>
    <w:rsid w:val="008F4EAF"/>
    <w:rsid w:val="008F7315"/>
    <w:rsid w:val="0091125A"/>
    <w:rsid w:val="009237C8"/>
    <w:rsid w:val="009508B9"/>
    <w:rsid w:val="00BE72B8"/>
    <w:rsid w:val="00DD422F"/>
    <w:rsid w:val="00E43493"/>
    <w:rsid w:val="00F60EA3"/>
    <w:rsid w:val="00FB456E"/>
    <w:rsid w:val="00FF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179E402F"/>
  <w15:chartTrackingRefBased/>
  <w15:docId w15:val="{DE1E57CA-5023-4CB7-99C9-F6E182F23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6B5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37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E72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72B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E72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E72B8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37C8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245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2021-07-29T10:56:00Z</cp:lastPrinted>
  <dcterms:created xsi:type="dcterms:W3CDTF">2021-07-29T10:57:00Z</dcterms:created>
  <dcterms:modified xsi:type="dcterms:W3CDTF">2021-07-29T10:57:00Z</dcterms:modified>
</cp:coreProperties>
</file>