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9A13C" w14:textId="77777777" w:rsidR="00865C18" w:rsidRPr="00240E71" w:rsidRDefault="00865C18" w:rsidP="00865C1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E5B5A54" w14:textId="77777777" w:rsidR="00865C18" w:rsidRDefault="00865C18" w:rsidP="00865C1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1A53910" w14:textId="77777777" w:rsidR="00865C18" w:rsidRPr="0022732C" w:rsidRDefault="00865C18" w:rsidP="00865C1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8AC7B3" w14:textId="77777777" w:rsidR="00865C18" w:rsidRDefault="00865C18" w:rsidP="00865C1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91BC9F0" w14:textId="77777777" w:rsidR="00865C18" w:rsidRPr="0022732C" w:rsidRDefault="00865C18" w:rsidP="00865C1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A1EC09A" w14:textId="77777777" w:rsidR="00865C18" w:rsidRPr="0022732C" w:rsidRDefault="00865C18" w:rsidP="00865C1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8CF8133" w14:textId="77777777" w:rsidR="00865C18" w:rsidRPr="0022732C" w:rsidRDefault="00865C18" w:rsidP="00865C1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B9C76A4" w14:textId="77777777" w:rsidR="00865C18" w:rsidRPr="0022732C" w:rsidRDefault="00865C18" w:rsidP="00865C1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C8047BF" w14:textId="77777777" w:rsidR="00865C18" w:rsidRPr="0022732C" w:rsidRDefault="00865C18" w:rsidP="00865C1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504D3FE1" w14:textId="77777777" w:rsidR="00865C18" w:rsidRPr="0022732C" w:rsidRDefault="00865C18" w:rsidP="00865C1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3E987E3E" w14:textId="77777777" w:rsidR="00865C18" w:rsidRPr="0022732C" w:rsidRDefault="00865C18" w:rsidP="00865C1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B2FF2C0" w14:textId="77777777" w:rsidR="00865C18" w:rsidRPr="0022732C" w:rsidRDefault="00865C18" w:rsidP="00865C1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980B4F8" w14:textId="77777777" w:rsidR="00865C18" w:rsidRPr="0022732C" w:rsidRDefault="00865C18" w:rsidP="00865C1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9AB8CCC" w14:textId="77777777" w:rsidR="00865C18" w:rsidRDefault="00865C18" w:rsidP="00865C18">
      <w:pPr>
        <w:spacing w:line="360" w:lineRule="auto"/>
      </w:pPr>
      <w:r>
        <w:t>Do: Nazwa i siedziba Zamawiającego:</w:t>
      </w:r>
    </w:p>
    <w:p w14:paraId="25454DF2" w14:textId="77777777" w:rsidR="00865C18" w:rsidRPr="00247153" w:rsidRDefault="00865C18" w:rsidP="00865C18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6ECBFC9A" w14:textId="77777777" w:rsidR="00865C18" w:rsidRPr="00247153" w:rsidRDefault="00865C18" w:rsidP="00865C18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22A688EC" w14:textId="77777777" w:rsidR="00865C18" w:rsidRDefault="00865C18" w:rsidP="00865C18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69DF8BA4" w14:textId="77777777" w:rsidR="00865C18" w:rsidRDefault="00865C18" w:rsidP="00865C18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3FFCFE7A" w14:textId="77777777" w:rsidR="00865C18" w:rsidRDefault="00865C18" w:rsidP="00865C18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67BB5760" w14:textId="77777777" w:rsidR="00865C18" w:rsidRDefault="00865C18" w:rsidP="00865C18">
      <w:pPr>
        <w:ind w:firstLine="3969"/>
        <w:rPr>
          <w:b/>
        </w:rPr>
      </w:pPr>
    </w:p>
    <w:p w14:paraId="1913DB8A" w14:textId="28DF4036" w:rsidR="00865C18" w:rsidRDefault="00865C18" w:rsidP="00865C1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3</w:t>
      </w:r>
      <w:r>
        <w:rPr>
          <w:b/>
        </w:rPr>
        <w:t>7</w:t>
      </w:r>
      <w:r>
        <w:rPr>
          <w:b/>
        </w:rPr>
        <w:t>8</w:t>
      </w:r>
      <w:r w:rsidRPr="00247153">
        <w:rPr>
          <w:b/>
        </w:rPr>
        <w:t>/2</w:t>
      </w:r>
      <w:r>
        <w:rPr>
          <w:b/>
        </w:rPr>
        <w:t>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29D9F28F" w14:textId="77777777" w:rsidR="00865C18" w:rsidRDefault="00865C18" w:rsidP="00865C18">
      <w:pPr>
        <w:tabs>
          <w:tab w:val="right" w:pos="9000"/>
        </w:tabs>
      </w:pPr>
    </w:p>
    <w:p w14:paraId="293B1EFC" w14:textId="77777777" w:rsidR="00865C18" w:rsidRPr="005F7BDF" w:rsidRDefault="00865C18" w:rsidP="00865C1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5C206484" w14:textId="77777777" w:rsidR="00865C18" w:rsidRPr="005F7BDF" w:rsidRDefault="00865C18" w:rsidP="00865C1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1BCF3EB" w14:textId="77777777" w:rsidR="00865C18" w:rsidRPr="005F7BDF" w:rsidRDefault="00865C18" w:rsidP="00865C1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8E661A7" w14:textId="77777777" w:rsidR="00865C18" w:rsidRPr="005F7BDF" w:rsidRDefault="00865C18" w:rsidP="00865C1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93D10FF" w14:textId="77777777" w:rsidR="00865C18" w:rsidRPr="005F7BDF" w:rsidRDefault="00865C18" w:rsidP="00865C1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6C1CB7F" w14:textId="77777777" w:rsidR="00865C18" w:rsidRPr="002969BE" w:rsidRDefault="00865C18" w:rsidP="00865C18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73A89E33" w14:textId="77777777" w:rsidR="00865C18" w:rsidRPr="002969BE" w:rsidRDefault="00865C18" w:rsidP="00865C1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26CA0D47" w14:textId="77777777" w:rsidR="00865C18" w:rsidRPr="002969BE" w:rsidRDefault="00865C18" w:rsidP="00865C1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306C3549" w14:textId="77777777" w:rsidR="00865C18" w:rsidRPr="002969BE" w:rsidRDefault="00865C18" w:rsidP="00865C1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SIWZ</w:t>
      </w:r>
      <w:r w:rsidRPr="002969BE">
        <w:rPr>
          <w:sz w:val="22"/>
          <w:szCs w:val="22"/>
        </w:rPr>
        <w:t xml:space="preserve">                            </w:t>
      </w:r>
    </w:p>
    <w:p w14:paraId="4244F8DA" w14:textId="77777777" w:rsidR="00865C18" w:rsidRPr="002969BE" w:rsidRDefault="00865C18" w:rsidP="00865C18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6B0B9A09" w14:textId="77777777" w:rsidR="00865C18" w:rsidRPr="00FE545C" w:rsidRDefault="00865C18" w:rsidP="00865C1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721391E" w14:textId="77777777" w:rsidR="00865C18" w:rsidRPr="00FE545C" w:rsidRDefault="00865C18" w:rsidP="00865C1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098F277" w14:textId="77777777" w:rsidR="00865C18" w:rsidRDefault="00865C18" w:rsidP="00865C18">
      <w:pPr>
        <w:jc w:val="both"/>
        <w:rPr>
          <w:sz w:val="18"/>
          <w:szCs w:val="18"/>
        </w:rPr>
      </w:pPr>
    </w:p>
    <w:p w14:paraId="569A8C68" w14:textId="77777777" w:rsidR="00865C18" w:rsidRDefault="00865C18" w:rsidP="00865C1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2094F12" w14:textId="77777777" w:rsidR="00865C18" w:rsidRPr="00730EFE" w:rsidRDefault="00865C18" w:rsidP="00865C1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A117C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3A2B1E7C" w14:textId="77777777" w:rsidR="00865C18" w:rsidRPr="001D671E" w:rsidRDefault="00865C18" w:rsidP="00865C1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33D56B0" w14:textId="77777777" w:rsidR="00865C18" w:rsidRDefault="00865C18" w:rsidP="00865C1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3336E0A" w14:textId="77777777" w:rsidR="00865C18" w:rsidRDefault="00865C18" w:rsidP="00865C1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112FC6" w14:textId="77777777" w:rsidR="00865C18" w:rsidRDefault="00865C18" w:rsidP="00865C1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62BD57" w14:textId="77777777" w:rsidR="00865C18" w:rsidRPr="001D671E" w:rsidRDefault="00865C18" w:rsidP="00865C1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65C18" w:rsidRPr="00FE545C" w14:paraId="168BE003" w14:textId="77777777" w:rsidTr="009460A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66720" w14:textId="77777777" w:rsidR="00865C18" w:rsidRPr="00FE545C" w:rsidRDefault="00865C18" w:rsidP="009460A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F437E" w14:textId="77777777" w:rsidR="00865C18" w:rsidRPr="00FE545C" w:rsidRDefault="00865C18" w:rsidP="009460A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ABCFED6" w14:textId="77777777" w:rsidR="00865C18" w:rsidRPr="00FE545C" w:rsidRDefault="00865C18" w:rsidP="009460A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904DA" w14:textId="77777777" w:rsidR="00865C18" w:rsidRPr="00FE545C" w:rsidRDefault="00865C18" w:rsidP="009460A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65C18" w:rsidRPr="00FE545C" w14:paraId="319440F4" w14:textId="77777777" w:rsidTr="009460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D8B24" w14:textId="77777777" w:rsidR="00865C18" w:rsidRPr="00FE545C" w:rsidRDefault="00865C18" w:rsidP="009460A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F9275" w14:textId="77777777" w:rsidR="00865C18" w:rsidRPr="00FE545C" w:rsidRDefault="00865C18" w:rsidP="009460A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27D0E" w14:textId="77777777" w:rsidR="00865C18" w:rsidRPr="00FE545C" w:rsidRDefault="00865C18" w:rsidP="009460A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65C18" w:rsidRPr="00FE545C" w14:paraId="63D1D5DB" w14:textId="77777777" w:rsidTr="009460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C9355" w14:textId="77777777" w:rsidR="00865C18" w:rsidRPr="00FE545C" w:rsidRDefault="00865C18" w:rsidP="009460A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CE151" w14:textId="77777777" w:rsidR="00865C18" w:rsidRPr="00FE545C" w:rsidRDefault="00865C18" w:rsidP="009460A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CDE87" w14:textId="77777777" w:rsidR="00865C18" w:rsidRPr="00FE545C" w:rsidRDefault="00865C18" w:rsidP="009460A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406134C" w14:textId="77777777" w:rsidR="00865C18" w:rsidRDefault="00865C18" w:rsidP="00865C1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81EEAD3" w14:textId="77777777" w:rsidR="00865C18" w:rsidRPr="00D638CC" w:rsidRDefault="00865C18" w:rsidP="00865C1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5523A4E6" w14:textId="77777777" w:rsidR="00865C18" w:rsidRPr="002F276A" w:rsidRDefault="00865C18" w:rsidP="00865C1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379FC52" w14:textId="77777777" w:rsidR="00865C18" w:rsidRPr="002F276A" w:rsidRDefault="00865C18" w:rsidP="00865C1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9D1BDCB" w14:textId="77777777" w:rsidR="00865C18" w:rsidRPr="002F276A" w:rsidRDefault="00865C18" w:rsidP="00865C1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6ACCB8" w14:textId="77777777" w:rsidR="00865C18" w:rsidRPr="002F276A" w:rsidRDefault="00865C18" w:rsidP="00865C1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23C7C9E" w14:textId="77777777" w:rsidR="00865C18" w:rsidRPr="002F276A" w:rsidRDefault="00865C18" w:rsidP="00865C1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585A812" w14:textId="77777777" w:rsidR="00865C18" w:rsidRDefault="00865C18" w:rsidP="00865C1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38D78F4" w14:textId="77777777" w:rsidR="00865C18" w:rsidRDefault="00865C18" w:rsidP="00865C1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5660E3F" w14:textId="77777777" w:rsidR="00865C18" w:rsidRDefault="00865C18" w:rsidP="00865C1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73D460D" w14:textId="77777777" w:rsidR="00865C18" w:rsidRDefault="00865C18" w:rsidP="00865C1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4B53F48" w14:textId="77777777" w:rsidR="00865C18" w:rsidRDefault="00865C18" w:rsidP="00865C1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8498FD7" w14:textId="77777777" w:rsidR="00865C18" w:rsidRDefault="00865C18" w:rsidP="00865C1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91FE70C" w14:textId="77777777" w:rsidR="00865C18" w:rsidRDefault="00865C18" w:rsidP="00865C1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7EF9D30" w14:textId="77777777" w:rsidR="00865C18" w:rsidRPr="000B45FE" w:rsidRDefault="00865C18" w:rsidP="00865C1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E6E0E81" w14:textId="77777777" w:rsidR="00865C18" w:rsidRDefault="00865C18" w:rsidP="00865C1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F2F636C" w14:textId="77777777" w:rsidR="00865C18" w:rsidRDefault="00865C18" w:rsidP="00865C18">
      <w:pPr>
        <w:jc w:val="both"/>
        <w:rPr>
          <w:sz w:val="22"/>
          <w:szCs w:val="22"/>
        </w:rPr>
      </w:pPr>
    </w:p>
    <w:p w14:paraId="38060A1D" w14:textId="77777777" w:rsidR="00865C18" w:rsidRDefault="00865C18" w:rsidP="00865C18">
      <w:pPr>
        <w:jc w:val="both"/>
        <w:rPr>
          <w:sz w:val="22"/>
          <w:szCs w:val="22"/>
        </w:rPr>
      </w:pPr>
    </w:p>
    <w:p w14:paraId="5ABED93E" w14:textId="77777777" w:rsidR="00865C18" w:rsidRDefault="00865C18" w:rsidP="00865C18">
      <w:pPr>
        <w:jc w:val="right"/>
        <w:rPr>
          <w:sz w:val="20"/>
          <w:szCs w:val="20"/>
        </w:rPr>
      </w:pPr>
    </w:p>
    <w:p w14:paraId="66A11023" w14:textId="77777777" w:rsidR="00865C18" w:rsidRPr="00423B06" w:rsidRDefault="00865C18" w:rsidP="00865C1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BF50F24" w14:textId="77777777" w:rsidR="00865C18" w:rsidRPr="00D639A9" w:rsidRDefault="00865C18" w:rsidP="00865C18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352BEA8" w14:textId="77777777" w:rsidR="00865C18" w:rsidRPr="00053A0F" w:rsidRDefault="00865C18" w:rsidP="00865C18"/>
    <w:p w14:paraId="3FA68796" w14:textId="77777777" w:rsidR="00FE545C" w:rsidRPr="000923F0" w:rsidRDefault="00FE545C" w:rsidP="000923F0"/>
    <w:sectPr w:rsidR="00FE545C" w:rsidRPr="000923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CAC71" w14:textId="77777777" w:rsidR="00730004" w:rsidRDefault="00730004">
      <w:r>
        <w:separator/>
      </w:r>
    </w:p>
  </w:endnote>
  <w:endnote w:type="continuationSeparator" w:id="0">
    <w:p w14:paraId="76DA4C07" w14:textId="77777777" w:rsidR="00730004" w:rsidRDefault="00730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F09B6" w14:textId="77777777" w:rsidR="00D91B27" w:rsidRDefault="00D91B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601E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15C0A" w14:textId="77777777" w:rsidR="00D91B27" w:rsidRDefault="00D91B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995ED" w14:textId="77777777" w:rsidR="00730004" w:rsidRDefault="00730004">
      <w:r>
        <w:separator/>
      </w:r>
    </w:p>
  </w:footnote>
  <w:footnote w:type="continuationSeparator" w:id="0">
    <w:p w14:paraId="0C5B125F" w14:textId="77777777" w:rsidR="00730004" w:rsidRDefault="00730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D243D" w14:textId="77777777" w:rsidR="00D91B27" w:rsidRDefault="00D91B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1DC2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76D74" w14:textId="77777777" w:rsidR="00D91B27" w:rsidRDefault="00D91B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004"/>
    <w:rsid w:val="00012286"/>
    <w:rsid w:val="00071CCC"/>
    <w:rsid w:val="000923F0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0004"/>
    <w:rsid w:val="007748F0"/>
    <w:rsid w:val="007A4321"/>
    <w:rsid w:val="00833933"/>
    <w:rsid w:val="00853083"/>
    <w:rsid w:val="00865C18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91B27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91AF95"/>
  <w15:chartTrackingRefBased/>
  <w15:docId w15:val="{26876BC0-42DC-4C6A-87FD-FC0DA5484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C1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476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2021-07-28T06:36:00Z</cp:lastPrinted>
  <dcterms:created xsi:type="dcterms:W3CDTF">2021-07-28T06:37:00Z</dcterms:created>
  <dcterms:modified xsi:type="dcterms:W3CDTF">2021-07-28T06:37:00Z</dcterms:modified>
</cp:coreProperties>
</file>