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6778E" w14:textId="2779378F" w:rsidR="004762FB" w:rsidRPr="001905D5" w:rsidRDefault="004762FB" w:rsidP="004762FB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3</w:t>
      </w:r>
      <w:r>
        <w:rPr>
          <w:rFonts w:ascii="Verdana" w:hAnsi="Verdana"/>
          <w:b/>
          <w:sz w:val="16"/>
          <w:szCs w:val="16"/>
        </w:rPr>
        <w:t>7</w:t>
      </w:r>
      <w:r>
        <w:rPr>
          <w:rFonts w:ascii="Verdana" w:hAnsi="Verdana"/>
          <w:b/>
          <w:sz w:val="16"/>
          <w:szCs w:val="16"/>
        </w:rPr>
        <w:t>8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31556B69" w14:textId="77777777" w:rsidR="004762FB" w:rsidRPr="001905D5" w:rsidRDefault="004762FB" w:rsidP="004762FB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35067968" w14:textId="77777777" w:rsidR="004762FB" w:rsidRPr="001905D5" w:rsidRDefault="004762FB" w:rsidP="004762F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546C5196" w14:textId="77777777" w:rsidR="004762FB" w:rsidRPr="001905D5" w:rsidRDefault="004762FB" w:rsidP="004762F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5A82DA48" w14:textId="77777777" w:rsidR="004762FB" w:rsidRPr="001905D5" w:rsidRDefault="004762FB" w:rsidP="004762F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68FCE07C" w14:textId="77777777" w:rsidR="004762FB" w:rsidRPr="001905D5" w:rsidRDefault="004762FB" w:rsidP="004762FB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483CD734" w14:textId="77777777" w:rsidR="004762FB" w:rsidRPr="001905D5" w:rsidRDefault="004762FB" w:rsidP="004762FB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6118BDC8" w14:textId="77777777" w:rsidR="004762FB" w:rsidRPr="001905D5" w:rsidRDefault="004762FB" w:rsidP="004762FB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0D357DF9" w14:textId="77777777" w:rsidR="004762FB" w:rsidRPr="001905D5" w:rsidRDefault="004762FB" w:rsidP="004762FB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KRS/CEiDG)</w:t>
      </w:r>
    </w:p>
    <w:p w14:paraId="582E648A" w14:textId="77777777" w:rsidR="004762FB" w:rsidRPr="001905D5" w:rsidRDefault="004762FB" w:rsidP="004762FB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06D3ECFC" w14:textId="77777777" w:rsidR="004762FB" w:rsidRPr="001905D5" w:rsidRDefault="004762FB" w:rsidP="004762FB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0B3733C7" w14:textId="77777777" w:rsidR="004762FB" w:rsidRPr="001905D5" w:rsidRDefault="004762FB" w:rsidP="004762FB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5FC9FD8F" w14:textId="77777777" w:rsidR="004762FB" w:rsidRDefault="004762FB" w:rsidP="004762FB">
      <w:pPr>
        <w:spacing w:line="254" w:lineRule="auto"/>
        <w:rPr>
          <w:rFonts w:ascii="Arial" w:hAnsi="Arial" w:cs="Arial"/>
        </w:rPr>
      </w:pPr>
    </w:p>
    <w:p w14:paraId="63112D7D" w14:textId="77777777" w:rsidR="004762FB" w:rsidRPr="003A114E" w:rsidRDefault="004762FB" w:rsidP="004762FB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250B0CBF" w14:textId="77777777" w:rsidR="004762FB" w:rsidRPr="003A114E" w:rsidRDefault="004762FB" w:rsidP="004762FB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33F4CA4A" w14:textId="77777777" w:rsidR="004762FB" w:rsidRPr="003A114E" w:rsidRDefault="004762FB" w:rsidP="004762FB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Prawo zamówień publicznych (dalej jako: ustawa Pzp)</w:t>
      </w:r>
    </w:p>
    <w:p w14:paraId="5101369F" w14:textId="77777777" w:rsidR="004762FB" w:rsidRPr="003A114E" w:rsidRDefault="004762FB" w:rsidP="004762FB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6996561" w14:textId="0CE56B20" w:rsidR="004762FB" w:rsidRDefault="004762FB" w:rsidP="004762FB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5F7BDF">
        <w:rPr>
          <w:b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3</w:t>
      </w:r>
      <w:r>
        <w:rPr>
          <w:b/>
        </w:rPr>
        <w:t>7</w:t>
      </w:r>
      <w:r>
        <w:rPr>
          <w:b/>
        </w:rPr>
        <w:t>8</w:t>
      </w:r>
      <w:r w:rsidRPr="00247153">
        <w:rPr>
          <w:b/>
        </w:rPr>
        <w:t>/2</w:t>
      </w:r>
      <w:r>
        <w:rPr>
          <w:b/>
        </w:rPr>
        <w:t>1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35D2F821" w14:textId="77777777" w:rsidR="004762FB" w:rsidRPr="003A114E" w:rsidRDefault="004762FB" w:rsidP="004762FB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7985E52C" w14:textId="77777777" w:rsidR="004762FB" w:rsidRPr="003A114E" w:rsidRDefault="004762FB" w:rsidP="004762FB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ustawy Pzp.</w:t>
      </w:r>
    </w:p>
    <w:p w14:paraId="20B5CB5D" w14:textId="77777777" w:rsidR="004762FB" w:rsidRDefault="004762FB" w:rsidP="004762FB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>ustawy Pzp.</w:t>
      </w:r>
    </w:p>
    <w:p w14:paraId="7947645B" w14:textId="77777777" w:rsidR="004762FB" w:rsidRPr="003A114E" w:rsidRDefault="004762FB" w:rsidP="004762FB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42E1F264" w14:textId="77777777" w:rsidR="004762FB" w:rsidRPr="001905D5" w:rsidRDefault="004762FB" w:rsidP="004762FB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711CBF91" w14:textId="77777777" w:rsidR="004762FB" w:rsidRPr="001905D5" w:rsidRDefault="004762FB" w:rsidP="004762F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76EE0453" w14:textId="77777777" w:rsidR="004762FB" w:rsidRPr="001905D5" w:rsidRDefault="004762FB" w:rsidP="004762F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28DEAA" w14:textId="77777777" w:rsidR="004762FB" w:rsidRPr="001905D5" w:rsidRDefault="004762FB" w:rsidP="004762FB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4EF2D2A2" w14:textId="77777777" w:rsidR="004762FB" w:rsidRDefault="004762FB" w:rsidP="004762F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4877781" w14:textId="77777777" w:rsidR="004762FB" w:rsidRDefault="004762FB" w:rsidP="004762F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0063DB" w14:textId="77777777" w:rsidR="004762FB" w:rsidRPr="001905D5" w:rsidRDefault="004762FB" w:rsidP="004762F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603BA26" w14:textId="77777777" w:rsidR="004762FB" w:rsidRPr="00423B06" w:rsidRDefault="004762FB" w:rsidP="004762F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8092BBB" w14:textId="77777777" w:rsidR="004762FB" w:rsidRDefault="004762FB" w:rsidP="004762F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2DF7C4D" w14:textId="77777777" w:rsidR="004762FB" w:rsidRDefault="004762FB" w:rsidP="004762F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2B067DE" w14:textId="77777777" w:rsidR="004762FB" w:rsidRDefault="004762FB" w:rsidP="004762F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248D9DF2" w14:textId="77777777" w:rsidR="004762FB" w:rsidRDefault="004762FB" w:rsidP="004762F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67F10EC6" w14:textId="77777777" w:rsidR="004762FB" w:rsidRDefault="004762FB" w:rsidP="004762FB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D0B52C" w14:textId="77777777" w:rsidR="004762FB" w:rsidRDefault="004762FB" w:rsidP="004762FB"/>
    <w:p w14:paraId="52C31A65" w14:textId="77777777" w:rsidR="004762FB" w:rsidRPr="00172561" w:rsidRDefault="004762FB" w:rsidP="004762FB"/>
    <w:p w14:paraId="21D8847D" w14:textId="77777777" w:rsidR="004762FB" w:rsidRPr="00D363BA" w:rsidRDefault="004762FB" w:rsidP="004762FB"/>
    <w:p w14:paraId="0A5F6330" w14:textId="77777777" w:rsidR="004762FB" w:rsidRPr="00484483" w:rsidRDefault="004762FB" w:rsidP="004762FB"/>
    <w:p w14:paraId="086CEFA0" w14:textId="77777777" w:rsidR="004762FB" w:rsidRPr="00A04356" w:rsidRDefault="004762FB" w:rsidP="004762FB"/>
    <w:p w14:paraId="56316FAA" w14:textId="77777777" w:rsidR="004762FB" w:rsidRPr="00331BB5" w:rsidRDefault="004762FB" w:rsidP="004762FB"/>
    <w:p w14:paraId="4195C2D8" w14:textId="77777777" w:rsidR="004762FB" w:rsidRPr="000D0050" w:rsidRDefault="004762FB" w:rsidP="004762FB"/>
    <w:p w14:paraId="540035AE" w14:textId="77777777" w:rsidR="005103B9" w:rsidRPr="00BF7365" w:rsidRDefault="005103B9" w:rsidP="00BF7365"/>
    <w:sectPr w:rsidR="005103B9" w:rsidRPr="00BF7365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4FEFB" w14:textId="77777777" w:rsidR="00190E89" w:rsidRDefault="00190E89" w:rsidP="0038231F">
      <w:pPr>
        <w:spacing w:after="0" w:line="240" w:lineRule="auto"/>
      </w:pPr>
      <w:r>
        <w:separator/>
      </w:r>
    </w:p>
  </w:endnote>
  <w:endnote w:type="continuationSeparator" w:id="0">
    <w:p w14:paraId="37673661" w14:textId="77777777" w:rsidR="00190E89" w:rsidRDefault="00190E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83FAC" w14:textId="77777777" w:rsidR="004435D1" w:rsidRDefault="004435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1E31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ED2ADC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07953" w14:textId="77777777" w:rsidR="004435D1" w:rsidRDefault="004435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5CF75" w14:textId="77777777" w:rsidR="00190E89" w:rsidRDefault="00190E89" w:rsidP="0038231F">
      <w:pPr>
        <w:spacing w:after="0" w:line="240" w:lineRule="auto"/>
      </w:pPr>
      <w:r>
        <w:separator/>
      </w:r>
    </w:p>
  </w:footnote>
  <w:footnote w:type="continuationSeparator" w:id="0">
    <w:p w14:paraId="554F4D2C" w14:textId="77777777" w:rsidR="00190E89" w:rsidRDefault="00190E89" w:rsidP="0038231F">
      <w:pPr>
        <w:spacing w:after="0" w:line="240" w:lineRule="auto"/>
      </w:pPr>
      <w:r>
        <w:continuationSeparator/>
      </w:r>
    </w:p>
  </w:footnote>
  <w:footnote w:id="1">
    <w:p w14:paraId="2960BC80" w14:textId="77777777" w:rsidR="004762FB" w:rsidRDefault="004762FB" w:rsidP="004762F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F2C40C7" w14:textId="77777777" w:rsidR="004762FB" w:rsidRPr="0024624C" w:rsidRDefault="004762FB" w:rsidP="004762F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3">
    <w:p w14:paraId="5FBE2108" w14:textId="77777777" w:rsidR="004762FB" w:rsidRPr="008D4C56" w:rsidRDefault="004762FB" w:rsidP="004762FB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2FD23" w14:textId="77777777" w:rsidR="004435D1" w:rsidRDefault="004435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886FC" w14:textId="77777777" w:rsidR="004435D1" w:rsidRDefault="004435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79089" w14:textId="77777777" w:rsidR="004435D1" w:rsidRDefault="004435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0E8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0E89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35D1"/>
    <w:rsid w:val="004541F9"/>
    <w:rsid w:val="004609F1"/>
    <w:rsid w:val="004651B5"/>
    <w:rsid w:val="00471A5A"/>
    <w:rsid w:val="004761C6"/>
    <w:rsid w:val="004762FB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F7365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F45C15E"/>
  <w15:chartTrackingRefBased/>
  <w15:docId w15:val="{EC5B22F9-510A-4E2C-A38B-D2E491AD9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62F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2021-07-28T06:37:00Z</dcterms:created>
  <dcterms:modified xsi:type="dcterms:W3CDTF">2021-07-28T06:39:00Z</dcterms:modified>
</cp:coreProperties>
</file>