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383AEF96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78218700" w14:textId="77777777" w:rsidR="00404400" w:rsidRP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77777777" w:rsidR="00404400" w:rsidRPr="00B66A62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06C3932C" w14:textId="2DD4F168" w:rsidR="00404400" w:rsidRDefault="00404400" w:rsidP="00404400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8A28B5"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B66A62" w:rsidRPr="00B66A62">
        <w:rPr>
          <w:b/>
          <w:bCs/>
          <w:sz w:val="22"/>
          <w:szCs w:val="22"/>
        </w:rPr>
        <w:t>Dostawa</w:t>
      </w:r>
      <w:r w:rsidR="00931B3D">
        <w:rPr>
          <w:b/>
          <w:bCs/>
          <w:sz w:val="22"/>
          <w:szCs w:val="22"/>
        </w:rPr>
        <w:t xml:space="preserve"> </w:t>
      </w:r>
      <w:r w:rsidR="00026D33" w:rsidRPr="00026D33">
        <w:rPr>
          <w:b/>
          <w:sz w:val="22"/>
          <w:szCs w:val="22"/>
        </w:rPr>
        <w:t>druków i materiałów promocyjnych - KC-</w:t>
      </w:r>
      <w:proofErr w:type="spellStart"/>
      <w:r w:rsidR="00026D33" w:rsidRPr="00026D33">
        <w:rPr>
          <w:b/>
          <w:sz w:val="22"/>
          <w:szCs w:val="22"/>
        </w:rPr>
        <w:t>zp</w:t>
      </w:r>
      <w:proofErr w:type="spellEnd"/>
      <w:r w:rsidR="00026D33" w:rsidRPr="00026D33">
        <w:rPr>
          <w:b/>
          <w:sz w:val="22"/>
          <w:szCs w:val="22"/>
        </w:rPr>
        <w:t>. 272-397/21</w:t>
      </w:r>
      <w:r w:rsidR="003A24EB"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5D3DF4D4" w14:textId="77777777" w:rsidR="00FE4E3E" w:rsidRPr="00B66A62" w:rsidRDefault="00FE4E3E" w:rsidP="00404400">
      <w:pPr>
        <w:jc w:val="both"/>
        <w:rPr>
          <w:b/>
          <w:bCs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01"/>
        <w:gridCol w:w="851"/>
        <w:gridCol w:w="1275"/>
        <w:gridCol w:w="993"/>
        <w:gridCol w:w="691"/>
        <w:gridCol w:w="2001"/>
      </w:tblGrid>
      <w:tr w:rsidR="00287CEE" w:rsidRPr="00FE4E3E" w14:paraId="2692F76B" w14:textId="77777777" w:rsidTr="008E40A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5C89B36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F74314" w14:textId="77777777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Nazwa elementu</w:t>
            </w:r>
          </w:p>
          <w:p w14:paraId="07D535A7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(lub usługi)</w:t>
            </w:r>
          </w:p>
          <w:p w14:paraId="197803FD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3DBCDB" w14:textId="11AACD8A" w:rsidR="00287CEE" w:rsidRPr="00FE4E3E" w:rsidRDefault="00287CEE" w:rsidP="00155409">
            <w:pPr>
              <w:jc w:val="center"/>
              <w:rPr>
                <w:b/>
                <w:sz w:val="20"/>
                <w:szCs w:val="20"/>
              </w:rPr>
            </w:pPr>
            <w:r w:rsidRPr="00FE4E3E">
              <w:rPr>
                <w:b/>
                <w:sz w:val="20"/>
                <w:szCs w:val="20"/>
              </w:rPr>
              <w:t>Producent/</w:t>
            </w:r>
            <w:r w:rsidR="008E40A1">
              <w:rPr>
                <w:b/>
                <w:sz w:val="20"/>
                <w:szCs w:val="20"/>
              </w:rPr>
              <w:t>wyrób własny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82DD06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Ilość</w:t>
            </w:r>
          </w:p>
          <w:p w14:paraId="5266034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978073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527793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Wartość netto</w:t>
            </w:r>
          </w:p>
          <w:p w14:paraId="56623115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001E7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VAT</w:t>
            </w:r>
          </w:p>
          <w:p w14:paraId="3415DA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[%]</w:t>
            </w:r>
          </w:p>
          <w:p w14:paraId="45792DD7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E072BC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19E8A23" w14:textId="77777777" w:rsidR="00287CEE" w:rsidRPr="00FE4E3E" w:rsidRDefault="00287CEE" w:rsidP="00155409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[PLN]</w:t>
            </w:r>
          </w:p>
          <w:p w14:paraId="7A26338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 (z doliczonym </w:t>
            </w:r>
            <w:r w:rsidRPr="00FE4E3E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287CEE" w:rsidRPr="00FE4E3E" w14:paraId="1784EAD0" w14:textId="77777777" w:rsidTr="008E40A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2A7AA4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AFDD5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CA2A18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ABDA100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7D6655F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FBEEB1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A00B579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83EAD22" w14:textId="77777777" w:rsidR="00287CEE" w:rsidRPr="00FE4E3E" w:rsidRDefault="00287CEE" w:rsidP="00155409">
            <w:pPr>
              <w:jc w:val="center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287CEE" w:rsidRPr="00FE4E3E" w14:paraId="40259A2C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130F1F8" w14:textId="77777777" w:rsidR="00287CEE" w:rsidRPr="00FE4E3E" w:rsidRDefault="00287CEE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FB114" w14:textId="21D87A0E" w:rsidR="00287CEE" w:rsidRPr="00FE4E3E" w:rsidRDefault="00D9423F" w:rsidP="00155409">
            <w:pPr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Ulotka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91B04" w14:textId="77777777" w:rsidR="00287CEE" w:rsidRPr="00FE4E3E" w:rsidRDefault="00287CEE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E3E9F" w14:textId="0CDFCB78" w:rsidR="00287CEE" w:rsidRPr="00FE4E3E" w:rsidRDefault="00931B3D" w:rsidP="00287CEE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</w:t>
            </w:r>
            <w:r w:rsidR="00D9423F" w:rsidRPr="00FE4E3E">
              <w:rPr>
                <w:sz w:val="20"/>
                <w:szCs w:val="20"/>
              </w:rPr>
              <w:t>00</w:t>
            </w:r>
            <w:r w:rsidR="00287CEE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52F42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2B41F" w14:textId="77777777" w:rsidR="00287CEE" w:rsidRPr="00FE4E3E" w:rsidRDefault="00287CEE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F4C52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D22CD1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4B3B61D9" w14:textId="2C2BF13B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432095B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ED8209" w14:textId="26D1DFA1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24159" w14:textId="24360334" w:rsidR="00177518" w:rsidRPr="00FE4E3E" w:rsidRDefault="00D9423F" w:rsidP="00155409">
            <w:pPr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Plakat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1E860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C53B6" w14:textId="368C4F36" w:rsidR="00177518" w:rsidRPr="00FE4E3E" w:rsidRDefault="00D9423F" w:rsidP="00287CEE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100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46BC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5710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E9AE69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78C15EE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177518" w:rsidRPr="00FE4E3E" w14:paraId="26AC6F95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382539" w14:textId="5C7CE1FA" w:rsidR="00177518" w:rsidRPr="00FE4E3E" w:rsidRDefault="00177518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8FCBB" w14:textId="013BDD05" w:rsidR="00177518" w:rsidRPr="00FE4E3E" w:rsidRDefault="00D9423F" w:rsidP="00155409">
            <w:pPr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 xml:space="preserve">Bloczek karteczek </w:t>
            </w:r>
            <w:proofErr w:type="spellStart"/>
            <w:r w:rsidRPr="00FE4E3E">
              <w:rPr>
                <w:sz w:val="20"/>
                <w:szCs w:val="20"/>
              </w:rPr>
              <w:t>obra</w:t>
            </w:r>
            <w:r w:rsidR="008E40A1">
              <w:rPr>
                <w:sz w:val="20"/>
                <w:szCs w:val="20"/>
              </w:rPr>
              <w:t>n</w:t>
            </w:r>
            <w:r w:rsidRPr="00FE4E3E">
              <w:rPr>
                <w:sz w:val="20"/>
                <w:szCs w:val="20"/>
              </w:rPr>
              <w:t>dow</w:t>
            </w:r>
            <w:r w:rsidR="00034573" w:rsidRPr="00FE4E3E">
              <w:rPr>
                <w:sz w:val="20"/>
                <w:szCs w:val="20"/>
              </w:rPr>
              <w:t>any</w:t>
            </w:r>
            <w:proofErr w:type="spellEnd"/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489E5" w14:textId="77777777" w:rsidR="00177518" w:rsidRPr="00FE4E3E" w:rsidRDefault="00177518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E8B0" w14:textId="6CDF4BDC" w:rsidR="00177518" w:rsidRPr="00FE4E3E" w:rsidRDefault="00D9423F" w:rsidP="00287CEE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30</w:t>
            </w:r>
            <w:r w:rsidR="00177518" w:rsidRPr="00FE4E3E">
              <w:rPr>
                <w:sz w:val="20"/>
                <w:szCs w:val="20"/>
              </w:rPr>
              <w:t xml:space="preserve">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8141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461DF" w14:textId="77777777" w:rsidR="00177518" w:rsidRPr="00FE4E3E" w:rsidRDefault="00177518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EB77E2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630B11" w14:textId="77777777" w:rsidR="00177518" w:rsidRPr="00FE4E3E" w:rsidRDefault="00177518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3BA34740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3B5C908" w14:textId="01F138A5" w:rsidR="00D9423F" w:rsidRPr="00FE4E3E" w:rsidRDefault="00D9423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E0AA1" w14:textId="3C8750E8" w:rsidR="00D9423F" w:rsidRPr="00FE4E3E" w:rsidRDefault="00D9423F" w:rsidP="00155409">
            <w:pPr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Torba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A8A58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A333A" w14:textId="060A9454" w:rsidR="00D9423F" w:rsidRPr="00FE4E3E" w:rsidRDefault="00D9423F" w:rsidP="00287CEE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C0910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4B893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A9D2B8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805A54C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D9423F" w:rsidRPr="00FE4E3E" w14:paraId="2E76BB56" w14:textId="77777777" w:rsidTr="008E40A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3D16FB6" w14:textId="1BFD8CFD" w:rsidR="00D9423F" w:rsidRPr="00FE4E3E" w:rsidRDefault="00D9423F" w:rsidP="0015540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777F9" w14:textId="26F07331" w:rsidR="00D9423F" w:rsidRPr="00FE4E3E" w:rsidRDefault="00D9423F" w:rsidP="00155409">
            <w:pPr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Smycz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8A03" w14:textId="77777777" w:rsidR="00D9423F" w:rsidRPr="00FE4E3E" w:rsidRDefault="00D9423F" w:rsidP="00155409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66FC" w14:textId="73596E2E" w:rsidR="00D9423F" w:rsidRPr="00FE4E3E" w:rsidRDefault="00D9423F" w:rsidP="00287CEE">
            <w:pPr>
              <w:jc w:val="center"/>
              <w:rPr>
                <w:sz w:val="20"/>
                <w:szCs w:val="20"/>
              </w:rPr>
            </w:pPr>
            <w:r w:rsidRPr="00FE4E3E">
              <w:rPr>
                <w:sz w:val="20"/>
                <w:szCs w:val="20"/>
              </w:rPr>
              <w:t>30 szt.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CBFD8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8355" w14:textId="77777777" w:rsidR="00D9423F" w:rsidRPr="00FE4E3E" w:rsidRDefault="00D9423F" w:rsidP="00155409">
            <w:pPr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3320C1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7C73E3" w14:textId="77777777" w:rsidR="00D9423F" w:rsidRPr="00FE4E3E" w:rsidRDefault="00D9423F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127D4705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1212E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  <w:p w14:paraId="5262E2A9" w14:textId="77777777" w:rsidR="00287CEE" w:rsidRPr="00FE4E3E" w:rsidRDefault="00287CEE" w:rsidP="00155409">
            <w:pPr>
              <w:ind w:right="425"/>
              <w:jc w:val="right"/>
              <w:rPr>
                <w:b/>
                <w:bCs/>
                <w:sz w:val="20"/>
                <w:szCs w:val="20"/>
              </w:rPr>
            </w:pPr>
            <w:r w:rsidRPr="00FE4E3E">
              <w:rPr>
                <w:b/>
                <w:bCs/>
                <w:sz w:val="20"/>
                <w:szCs w:val="20"/>
              </w:rPr>
              <w:t>RAZEM:</w:t>
            </w:r>
          </w:p>
          <w:p w14:paraId="369E5E76" w14:textId="77777777" w:rsidR="00287CEE" w:rsidRPr="00FE4E3E" w:rsidRDefault="00287CEE" w:rsidP="00155409">
            <w:pPr>
              <w:ind w:right="425"/>
              <w:jc w:val="right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AB260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DBA0116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3C89EB5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  <w:tr w:rsidR="00287CEE" w:rsidRPr="00FE4E3E" w14:paraId="726AFBA1" w14:textId="77777777" w:rsidTr="008E40A1">
        <w:trPr>
          <w:trHeight w:val="163"/>
        </w:trPr>
        <w:tc>
          <w:tcPr>
            <w:tcW w:w="629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B1A464F" w14:textId="77777777" w:rsidR="00287CEE" w:rsidRPr="00FE4E3E" w:rsidRDefault="00287CEE" w:rsidP="00155409">
            <w:pPr>
              <w:rPr>
                <w:i/>
                <w:iCs/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netto za całość zamówienia /słownie: ……………………………………………………………/</w:t>
            </w:r>
          </w:p>
          <w:p w14:paraId="6A082714" w14:textId="77777777" w:rsidR="00287CEE" w:rsidRPr="00FE4E3E" w:rsidRDefault="00287CEE" w:rsidP="00155409">
            <w:pPr>
              <w:rPr>
                <w:sz w:val="20"/>
                <w:szCs w:val="20"/>
              </w:rPr>
            </w:pPr>
            <w:r w:rsidRPr="00FE4E3E">
              <w:rPr>
                <w:i/>
                <w:iCs/>
                <w:sz w:val="20"/>
                <w:szCs w:val="20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1723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1470A2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1C54D" w14:textId="77777777" w:rsidR="00287CEE" w:rsidRPr="00FE4E3E" w:rsidRDefault="00287CEE" w:rsidP="00155409">
            <w:pPr>
              <w:ind w:right="425"/>
              <w:rPr>
                <w:sz w:val="20"/>
                <w:szCs w:val="20"/>
              </w:rPr>
            </w:pPr>
          </w:p>
        </w:tc>
      </w:tr>
    </w:tbl>
    <w:p w14:paraId="7A4776E8" w14:textId="77777777" w:rsidR="00FE4E3E" w:rsidRDefault="00FE4E3E" w:rsidP="00404400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D7E11DB" w14:textId="034B0373" w:rsidR="00404400" w:rsidRPr="00931942" w:rsidRDefault="00404400" w:rsidP="00404400">
      <w:pPr>
        <w:widowControl w:val="0"/>
        <w:spacing w:line="360" w:lineRule="auto"/>
        <w:ind w:right="1"/>
        <w:jc w:val="both"/>
        <w:rPr>
          <w:bCs/>
          <w:color w:val="FF0000"/>
          <w:sz w:val="22"/>
          <w:szCs w:val="22"/>
        </w:rPr>
      </w:pPr>
      <w:r w:rsidRPr="00B66A62">
        <w:rPr>
          <w:b/>
          <w:sz w:val="22"/>
          <w:szCs w:val="22"/>
        </w:rPr>
        <w:lastRenderedPageBreak/>
        <w:t xml:space="preserve">Termin realizacji umowy: </w:t>
      </w:r>
      <w:r w:rsidR="008A28B5" w:rsidRPr="00B66A62">
        <w:rPr>
          <w:b/>
          <w:sz w:val="22"/>
          <w:szCs w:val="22"/>
        </w:rPr>
        <w:t>…………</w:t>
      </w:r>
      <w:r w:rsidR="00610900">
        <w:rPr>
          <w:b/>
          <w:sz w:val="22"/>
          <w:szCs w:val="22"/>
        </w:rPr>
        <w:t>…………od daty podpisania umowy</w:t>
      </w:r>
      <w:r w:rsidR="008A28B5" w:rsidRPr="00B66A62">
        <w:rPr>
          <w:b/>
          <w:sz w:val="22"/>
          <w:szCs w:val="22"/>
        </w:rPr>
        <w:t xml:space="preserve"> </w:t>
      </w:r>
      <w:r w:rsidR="00931942" w:rsidRPr="00931942">
        <w:rPr>
          <w:bCs/>
          <w:sz w:val="22"/>
          <w:szCs w:val="22"/>
          <w:highlight w:val="yellow"/>
        </w:rPr>
        <w:t>(kryterium oceny ofert)</w:t>
      </w:r>
    </w:p>
    <w:p w14:paraId="18172154" w14:textId="1025520C" w:rsidR="00404400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B66A62">
        <w:rPr>
          <w:b/>
          <w:sz w:val="22"/>
          <w:szCs w:val="22"/>
        </w:rPr>
        <w:t xml:space="preserve">Termin płatności: </w:t>
      </w:r>
      <w:r w:rsidRPr="00B66A6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32E13E1" w14:textId="0208070D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2C0F23E4" w:rsidR="00404400" w:rsidRPr="00B66A62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85F6B4" w14:textId="77777777" w:rsidR="00404400" w:rsidRPr="00B66A62" w:rsidRDefault="00404400" w:rsidP="0040440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404400" w:rsidRPr="00B66A62" w14:paraId="6324140D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B8C52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6F3078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A34F40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133DDCBC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4749DD61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77BEBE35" w14:textId="77777777" w:rsidR="00404400" w:rsidRPr="00B66A62" w:rsidRDefault="00404400" w:rsidP="0040440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27C99CC5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C900BC7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7A3FED05" w:rsidR="00FE545C" w:rsidRDefault="00404400" w:rsidP="0017751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sz w:val="20"/>
          <w:szCs w:val="20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w formie elektronicznej lub </w:t>
      </w:r>
      <w:r w:rsid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="002E7627"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</w:t>
      </w:r>
      <w:r w:rsidR="00177518">
        <w:rPr>
          <w:rFonts w:eastAsia="Calibri"/>
          <w:i/>
          <w:sz w:val="22"/>
          <w:szCs w:val="22"/>
          <w:lang w:eastAsia="zh-CN"/>
        </w:rPr>
        <w:t>.</w:t>
      </w:r>
    </w:p>
    <w:sectPr w:rsidR="00FE545C" w:rsidSect="0093194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7F57D3" w14:textId="77777777" w:rsidR="002B3295" w:rsidRDefault="002B3295">
      <w:r>
        <w:separator/>
      </w:r>
    </w:p>
  </w:endnote>
  <w:endnote w:type="continuationSeparator" w:id="0">
    <w:p w14:paraId="4B066BB8" w14:textId="77777777" w:rsidR="002B3295" w:rsidRDefault="002B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CAEBB3" w14:textId="77777777" w:rsidR="002B3295" w:rsidRDefault="002B3295">
      <w:r>
        <w:separator/>
      </w:r>
    </w:p>
  </w:footnote>
  <w:footnote w:type="continuationSeparator" w:id="0">
    <w:p w14:paraId="6F731D8A" w14:textId="77777777" w:rsidR="002B3295" w:rsidRDefault="002B3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74A6" w14:textId="00A84687" w:rsidR="00F53146" w:rsidRPr="00D9423F" w:rsidRDefault="00D9423F" w:rsidP="00D9423F">
    <w:pPr>
      <w:pStyle w:val="Nagwek"/>
    </w:pPr>
    <w:r>
      <w:rPr>
        <w:noProof/>
      </w:rPr>
      <w:drawing>
        <wp:inline distT="0" distB="0" distL="0" distR="0" wp14:anchorId="52A65A0C" wp14:editId="0ECDF378">
          <wp:extent cx="5759450" cy="762635"/>
          <wp:effectExtent l="0" t="0" r="0" b="0"/>
          <wp:docPr id="1" name="Obraz 1" descr="https://nawa.gov.pl/images/users/625/logo_PO_WER_wersja_polsk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s://nawa.gov.pl/images/users/625/logo_PO_WER_wersja_pols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2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6D33"/>
    <w:rsid w:val="00034573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77518"/>
    <w:rsid w:val="001801DD"/>
    <w:rsid w:val="001B44E8"/>
    <w:rsid w:val="001D4612"/>
    <w:rsid w:val="0020013C"/>
    <w:rsid w:val="00207E98"/>
    <w:rsid w:val="002723B0"/>
    <w:rsid w:val="00287CEE"/>
    <w:rsid w:val="002B3295"/>
    <w:rsid w:val="002C78CE"/>
    <w:rsid w:val="002E7627"/>
    <w:rsid w:val="00315A4A"/>
    <w:rsid w:val="003A24EB"/>
    <w:rsid w:val="00404400"/>
    <w:rsid w:val="004578E3"/>
    <w:rsid w:val="00475D3D"/>
    <w:rsid w:val="004B7300"/>
    <w:rsid w:val="004C6753"/>
    <w:rsid w:val="00595C87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7748F0"/>
    <w:rsid w:val="007A34E8"/>
    <w:rsid w:val="007A4321"/>
    <w:rsid w:val="008250A1"/>
    <w:rsid w:val="00833933"/>
    <w:rsid w:val="00853083"/>
    <w:rsid w:val="008A28B5"/>
    <w:rsid w:val="008B2F0C"/>
    <w:rsid w:val="008B4928"/>
    <w:rsid w:val="008C64CC"/>
    <w:rsid w:val="008D2AB8"/>
    <w:rsid w:val="008E1B08"/>
    <w:rsid w:val="008E40A1"/>
    <w:rsid w:val="008F1C66"/>
    <w:rsid w:val="00923303"/>
    <w:rsid w:val="00931942"/>
    <w:rsid w:val="00931B3D"/>
    <w:rsid w:val="00941298"/>
    <w:rsid w:val="00970FE4"/>
    <w:rsid w:val="009C66FB"/>
    <w:rsid w:val="00A0022B"/>
    <w:rsid w:val="00A346FE"/>
    <w:rsid w:val="00A47B4D"/>
    <w:rsid w:val="00A83018"/>
    <w:rsid w:val="00AF745E"/>
    <w:rsid w:val="00B2596E"/>
    <w:rsid w:val="00B66A62"/>
    <w:rsid w:val="00B774DC"/>
    <w:rsid w:val="00B87FF0"/>
    <w:rsid w:val="00C969A6"/>
    <w:rsid w:val="00CA7D36"/>
    <w:rsid w:val="00CD6F9D"/>
    <w:rsid w:val="00D24208"/>
    <w:rsid w:val="00D60C38"/>
    <w:rsid w:val="00D611FE"/>
    <w:rsid w:val="00D63B96"/>
    <w:rsid w:val="00D66893"/>
    <w:rsid w:val="00D90ACB"/>
    <w:rsid w:val="00D9423F"/>
    <w:rsid w:val="00DB468F"/>
    <w:rsid w:val="00DC1500"/>
    <w:rsid w:val="00E44371"/>
    <w:rsid w:val="00E46350"/>
    <w:rsid w:val="00E949B0"/>
    <w:rsid w:val="00F00591"/>
    <w:rsid w:val="00F420D1"/>
    <w:rsid w:val="00F51688"/>
    <w:rsid w:val="00F53146"/>
    <w:rsid w:val="00F91018"/>
    <w:rsid w:val="00FA0F30"/>
    <w:rsid w:val="00FA51A4"/>
    <w:rsid w:val="00FE4E3E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Z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498</Words>
  <Characters>3982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 Zarzycka</cp:lastModifiedBy>
  <cp:revision>2</cp:revision>
  <cp:lastPrinted>2021-07-29T12:01:00Z</cp:lastPrinted>
  <dcterms:created xsi:type="dcterms:W3CDTF">2021-07-29T12:01:00Z</dcterms:created>
  <dcterms:modified xsi:type="dcterms:W3CDTF">2021-07-29T12:01:00Z</dcterms:modified>
</cp:coreProperties>
</file>