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B6C19" w14:textId="77777777" w:rsidR="00210C59" w:rsidRPr="00E874DC" w:rsidRDefault="00210C59" w:rsidP="00210C59">
      <w:pPr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2D5EE050" w14:textId="77777777" w:rsidR="00210C59" w:rsidRPr="00857192" w:rsidRDefault="00210C59" w:rsidP="00210C59">
      <w:pPr>
        <w:jc w:val="right"/>
        <w:rPr>
          <w:b/>
          <w:sz w:val="22"/>
          <w:szCs w:val="22"/>
          <w:lang w:val="pl-PL"/>
        </w:rPr>
      </w:pPr>
    </w:p>
    <w:p w14:paraId="2BD01FC0" w14:textId="77777777" w:rsidR="00210C59" w:rsidRPr="00857192" w:rsidRDefault="00210C59" w:rsidP="00210C59">
      <w:pPr>
        <w:jc w:val="center"/>
        <w:rPr>
          <w:b/>
          <w:sz w:val="22"/>
          <w:szCs w:val="22"/>
          <w:lang w:val="pl-PL"/>
        </w:rPr>
      </w:pPr>
      <w:r w:rsidRPr="00857192">
        <w:rPr>
          <w:b/>
          <w:sz w:val="22"/>
          <w:szCs w:val="22"/>
          <w:lang w:val="pl-PL"/>
        </w:rPr>
        <w:t>WZÓR UMOWY</w:t>
      </w:r>
    </w:p>
    <w:p w14:paraId="6A5ED58D" w14:textId="77777777" w:rsidR="00210C59" w:rsidRPr="00857192" w:rsidRDefault="00210C59" w:rsidP="00210C59">
      <w:pPr>
        <w:jc w:val="center"/>
        <w:rPr>
          <w:b/>
          <w:sz w:val="22"/>
          <w:szCs w:val="22"/>
          <w:lang w:val="pl-PL"/>
        </w:rPr>
      </w:pPr>
      <w:r w:rsidRPr="00857192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53336307" w14:textId="77777777" w:rsidR="00210C59" w:rsidRPr="00857192" w:rsidRDefault="00210C59" w:rsidP="00210C59">
      <w:pPr>
        <w:jc w:val="center"/>
        <w:rPr>
          <w:b/>
          <w:sz w:val="22"/>
          <w:szCs w:val="22"/>
          <w:lang w:val="pl-PL"/>
        </w:rPr>
      </w:pPr>
    </w:p>
    <w:p w14:paraId="756AF774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Zawarta w dniu .................... r. w Krakowie w wyniku przeprowadzonego postępowania o zamówienie publiczne w trybie przetargu nieograniczonego pomiędzy</w:t>
      </w:r>
    </w:p>
    <w:p w14:paraId="23A41D45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857192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6A03AAEB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reprezentowaną przez:</w:t>
      </w:r>
    </w:p>
    <w:p w14:paraId="29C0E4D2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1. Dziekana Wydziału /Kierownika Jednostki/............................................................................. </w:t>
      </w:r>
    </w:p>
    <w:p w14:paraId="681711E5" w14:textId="77777777" w:rsidR="00210C59" w:rsidRPr="00857192" w:rsidRDefault="00210C59" w:rsidP="00210C59">
      <w:pPr>
        <w:pStyle w:val="Tekstpodstawowy"/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2. Kwestora / Z-</w:t>
      </w:r>
      <w:proofErr w:type="spellStart"/>
      <w:r w:rsidRPr="00857192">
        <w:rPr>
          <w:rFonts w:ascii="Times New Roman" w:hAnsi="Times New Roman"/>
          <w:sz w:val="22"/>
          <w:szCs w:val="22"/>
        </w:rPr>
        <w:t>cę</w:t>
      </w:r>
      <w:proofErr w:type="spellEnd"/>
      <w:r w:rsidRPr="00857192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14:paraId="58167494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zwaną dalej KUPUJĄCYM</w:t>
      </w:r>
    </w:p>
    <w:p w14:paraId="70832B4D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a </w:t>
      </w:r>
    </w:p>
    <w:p w14:paraId="73212B7F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5A8E9129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A63ACA2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4CE29B6B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reprezentowanym przez:</w:t>
      </w:r>
    </w:p>
    <w:p w14:paraId="2C71262C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BD238B5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1AD63F9D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zwanym dalej SPRZEDAWCĄ</w:t>
      </w:r>
    </w:p>
    <w:p w14:paraId="285324EE" w14:textId="77777777" w:rsidR="00E874DC" w:rsidRPr="00857192" w:rsidRDefault="00E874DC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18BC8F76" w14:textId="77777777" w:rsidR="00E874DC" w:rsidRPr="00222FF7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>§ 1</w:t>
      </w:r>
    </w:p>
    <w:p w14:paraId="14D862E8" w14:textId="46AF9B21" w:rsidR="00880478" w:rsidRDefault="00E874DC" w:rsidP="003B2109">
      <w:pPr>
        <w:pStyle w:val="Akapitzlist"/>
        <w:numPr>
          <w:ilvl w:val="0"/>
          <w:numId w:val="6"/>
        </w:numPr>
        <w:ind w:right="-47"/>
        <w:jc w:val="both"/>
        <w:rPr>
          <w:rFonts w:ascii="Times New Roman" w:hAnsi="Times New Roman"/>
        </w:rPr>
      </w:pPr>
      <w:r w:rsidRPr="00880478">
        <w:rPr>
          <w:rFonts w:ascii="Times New Roman" w:hAnsi="Times New Roman"/>
        </w:rPr>
        <w:t xml:space="preserve">Przedmiotem niniejszej umowy jest </w:t>
      </w:r>
      <w:r w:rsidR="001459D5">
        <w:rPr>
          <w:rFonts w:ascii="Times New Roman" w:hAnsi="Times New Roman"/>
        </w:rPr>
        <w:t xml:space="preserve">dostawa </w:t>
      </w:r>
      <w:r w:rsidR="001459D5" w:rsidRPr="001459D5">
        <w:rPr>
          <w:rFonts w:ascii="Times New Roman" w:hAnsi="Times New Roman"/>
        </w:rPr>
        <w:t>druków i materiałów promocyjnych</w:t>
      </w:r>
      <w:r w:rsidR="001459D5">
        <w:rPr>
          <w:rFonts w:ascii="Times New Roman" w:hAnsi="Times New Roman"/>
        </w:rPr>
        <w:t>.</w:t>
      </w:r>
    </w:p>
    <w:p w14:paraId="4C572B3B" w14:textId="06BFEC58" w:rsidR="00E874DC" w:rsidRPr="00880478" w:rsidRDefault="00E874DC" w:rsidP="003B2109">
      <w:pPr>
        <w:pStyle w:val="Akapitzlist"/>
        <w:numPr>
          <w:ilvl w:val="0"/>
          <w:numId w:val="6"/>
        </w:numPr>
        <w:ind w:right="-47"/>
        <w:jc w:val="both"/>
        <w:rPr>
          <w:rFonts w:ascii="Times New Roman" w:hAnsi="Times New Roman"/>
        </w:rPr>
      </w:pPr>
      <w:r w:rsidRPr="00880478">
        <w:rPr>
          <w:rFonts w:ascii="Times New Roman" w:hAnsi="Times New Roman"/>
        </w:rPr>
        <w:t xml:space="preserve">Szczegółowa specyfikacja </w:t>
      </w:r>
      <w:r w:rsidR="00970B08" w:rsidRPr="00880478">
        <w:rPr>
          <w:rFonts w:ascii="Times New Roman" w:hAnsi="Times New Roman"/>
        </w:rPr>
        <w:t>materiałów reklamowych</w:t>
      </w:r>
      <w:r w:rsidRPr="00880478">
        <w:rPr>
          <w:rFonts w:ascii="Times New Roman" w:hAnsi="Times New Roman"/>
        </w:rPr>
        <w:t xml:space="preserve"> jest określona w</w:t>
      </w:r>
      <w:r w:rsidR="00970B08" w:rsidRPr="00880478">
        <w:rPr>
          <w:rFonts w:ascii="Times New Roman" w:hAnsi="Times New Roman"/>
        </w:rPr>
        <w:t xml:space="preserve"> specyfikacji </w:t>
      </w:r>
      <w:r w:rsidRPr="00880478">
        <w:rPr>
          <w:rFonts w:ascii="Times New Roman" w:hAnsi="Times New Roman"/>
        </w:rPr>
        <w:t>warunków zamówienia</w:t>
      </w:r>
      <w:r w:rsidRPr="00880478">
        <w:rPr>
          <w:rFonts w:ascii="Times New Roman" w:hAnsi="Times New Roman"/>
          <w:i/>
        </w:rPr>
        <w:t>,</w:t>
      </w:r>
      <w:r w:rsidR="00970B08" w:rsidRPr="00880478">
        <w:rPr>
          <w:rFonts w:ascii="Times New Roman" w:hAnsi="Times New Roman"/>
        </w:rPr>
        <w:t xml:space="preserve"> która</w:t>
      </w:r>
      <w:r w:rsidRPr="00880478">
        <w:rPr>
          <w:rFonts w:ascii="Times New Roman" w:hAnsi="Times New Roman"/>
        </w:rPr>
        <w:t xml:space="preserve"> stanowi integralną część niniejszej umowy.</w:t>
      </w:r>
    </w:p>
    <w:p w14:paraId="0D905B06" w14:textId="77777777" w:rsidR="00E874DC" w:rsidRPr="00222FF7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>§ 2</w:t>
      </w:r>
    </w:p>
    <w:p w14:paraId="7600A954" w14:textId="77777777" w:rsidR="00660027" w:rsidRPr="00857192" w:rsidRDefault="00E874DC" w:rsidP="00063DB5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Sprzedawca zobowiązuje się dostarczyć </w:t>
      </w:r>
      <w:r w:rsidR="00970B08" w:rsidRPr="00857192">
        <w:rPr>
          <w:rFonts w:ascii="Times New Roman" w:hAnsi="Times New Roman"/>
          <w:sz w:val="22"/>
          <w:szCs w:val="22"/>
        </w:rPr>
        <w:t>materiały reklamowe</w:t>
      </w:r>
      <w:r w:rsidRPr="00857192">
        <w:rPr>
          <w:rFonts w:ascii="Times New Roman" w:hAnsi="Times New Roman"/>
          <w:sz w:val="22"/>
          <w:szCs w:val="22"/>
        </w:rPr>
        <w:t>, o k</w:t>
      </w:r>
      <w:r w:rsidR="00970B08" w:rsidRPr="00857192">
        <w:rPr>
          <w:rFonts w:ascii="Times New Roman" w:hAnsi="Times New Roman"/>
          <w:sz w:val="22"/>
          <w:szCs w:val="22"/>
        </w:rPr>
        <w:t xml:space="preserve">tórym mowa w § 1 </w:t>
      </w:r>
      <w:r w:rsidR="00970B08" w:rsidRPr="00857192">
        <w:rPr>
          <w:rFonts w:ascii="Times New Roman" w:hAnsi="Times New Roman"/>
          <w:sz w:val="22"/>
          <w:szCs w:val="22"/>
        </w:rPr>
        <w:br/>
        <w:t xml:space="preserve">w terminie </w:t>
      </w:r>
      <w:r w:rsidR="00660027" w:rsidRPr="00857192">
        <w:rPr>
          <w:rFonts w:ascii="Times New Roman" w:hAnsi="Times New Roman"/>
          <w:sz w:val="22"/>
          <w:szCs w:val="22"/>
        </w:rPr>
        <w:t xml:space="preserve">do </w:t>
      </w:r>
      <w:r w:rsidR="005A03E5" w:rsidRPr="00857192">
        <w:rPr>
          <w:rFonts w:ascii="Times New Roman" w:hAnsi="Times New Roman"/>
          <w:sz w:val="22"/>
          <w:szCs w:val="22"/>
        </w:rPr>
        <w:t>…..</w:t>
      </w:r>
      <w:r w:rsidR="00160B87" w:rsidRPr="00857192">
        <w:rPr>
          <w:rFonts w:ascii="Times New Roman" w:hAnsi="Times New Roman"/>
          <w:sz w:val="22"/>
          <w:szCs w:val="22"/>
        </w:rPr>
        <w:t xml:space="preserve"> </w:t>
      </w:r>
      <w:r w:rsidR="00063DB5" w:rsidRPr="00857192">
        <w:rPr>
          <w:rFonts w:ascii="Times New Roman" w:hAnsi="Times New Roman"/>
          <w:sz w:val="22"/>
          <w:szCs w:val="22"/>
        </w:rPr>
        <w:t xml:space="preserve">dni od daty podpisania umowy </w:t>
      </w:r>
      <w:r w:rsidRPr="00857192">
        <w:rPr>
          <w:rFonts w:ascii="Times New Roman" w:hAnsi="Times New Roman"/>
          <w:sz w:val="22"/>
          <w:szCs w:val="22"/>
        </w:rPr>
        <w:t>do</w:t>
      </w:r>
      <w:r w:rsidR="00970B08" w:rsidRPr="00857192">
        <w:rPr>
          <w:rFonts w:ascii="Times New Roman" w:hAnsi="Times New Roman"/>
          <w:sz w:val="22"/>
          <w:szCs w:val="22"/>
        </w:rPr>
        <w:t xml:space="preserve"> siedziby Kupującego.</w:t>
      </w:r>
    </w:p>
    <w:p w14:paraId="126CE58B" w14:textId="0BDA999B" w:rsidR="00E874DC" w:rsidRPr="00857192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Wydanie przedmiotu umowy Kupującemu winno nastąpić w miejscu wskazanym w pkt. 1  </w:t>
      </w:r>
      <w:r w:rsidR="00FE3CC8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>w godzinach uzgodnionych z Kupującym.</w:t>
      </w:r>
    </w:p>
    <w:p w14:paraId="76AEB9DE" w14:textId="77777777" w:rsidR="00857192" w:rsidRPr="00857192" w:rsidRDefault="00E874DC" w:rsidP="0085719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Termin dostarczenia </w:t>
      </w:r>
      <w:r w:rsidR="00970B08" w:rsidRPr="00857192">
        <w:rPr>
          <w:rFonts w:ascii="Times New Roman" w:hAnsi="Times New Roman"/>
          <w:sz w:val="22"/>
          <w:szCs w:val="22"/>
        </w:rPr>
        <w:t>materiałów reklamowych</w:t>
      </w:r>
      <w:r w:rsidRPr="00857192">
        <w:rPr>
          <w:rFonts w:ascii="Times New Roman" w:hAnsi="Times New Roman"/>
          <w:sz w:val="22"/>
          <w:szCs w:val="22"/>
        </w:rPr>
        <w:t xml:space="preserve"> uznaje się za dotrzymany, jeżeli przed jego upływem  Sprzedawca dostarczy towar na miejsce przeznaczenia w stanie zupełnym.</w:t>
      </w:r>
    </w:p>
    <w:p w14:paraId="281D7894" w14:textId="1FB8F903" w:rsidR="00857192" w:rsidRPr="00857192" w:rsidRDefault="00857192" w:rsidP="0085719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 terminie do</w:t>
      </w:r>
      <w:r w:rsidR="00E6079A">
        <w:rPr>
          <w:rFonts w:ascii="Times New Roman" w:hAnsi="Times New Roman"/>
          <w:sz w:val="22"/>
          <w:szCs w:val="22"/>
        </w:rPr>
        <w:t xml:space="preserve"> 2 </w:t>
      </w:r>
      <w:r w:rsidRPr="00857192">
        <w:rPr>
          <w:rFonts w:ascii="Times New Roman" w:hAnsi="Times New Roman"/>
          <w:sz w:val="22"/>
          <w:szCs w:val="22"/>
        </w:rPr>
        <w:t>dni  od daty zawarcia umowy Wykonawca przedstawi Zamawiającemu projekt umieszczenia logotyp</w:t>
      </w:r>
      <w:r w:rsidR="00FE3CC8">
        <w:rPr>
          <w:rFonts w:ascii="Times New Roman" w:hAnsi="Times New Roman"/>
          <w:sz w:val="22"/>
          <w:szCs w:val="22"/>
        </w:rPr>
        <w:t>u</w:t>
      </w:r>
      <w:r w:rsidRPr="00857192">
        <w:rPr>
          <w:rFonts w:ascii="Times New Roman" w:hAnsi="Times New Roman"/>
          <w:sz w:val="22"/>
          <w:szCs w:val="22"/>
        </w:rPr>
        <w:t xml:space="preserve"> na  materiałach promocyjnych do zaakceptowania. Projekty należy wysłać na adr</w:t>
      </w:r>
      <w:r w:rsidRPr="00561841">
        <w:rPr>
          <w:rFonts w:ascii="Times New Roman" w:hAnsi="Times New Roman"/>
          <w:sz w:val="22"/>
          <w:szCs w:val="22"/>
        </w:rPr>
        <w:t xml:space="preserve">es </w:t>
      </w:r>
      <w:hyperlink r:id="rId7" w:history="1">
        <w:r w:rsidR="00187485" w:rsidRPr="009B675A">
          <w:rPr>
            <w:rStyle w:val="Hipercze"/>
            <w:rFonts w:ascii="Times New Roman" w:hAnsi="Times New Roman"/>
            <w:color w:val="auto"/>
            <w:sz w:val="22"/>
            <w:szCs w:val="22"/>
            <w:u w:val="none"/>
          </w:rPr>
          <w:t>kpiwowar</w:t>
        </w:r>
        <w:r w:rsidR="00880478" w:rsidRPr="009B675A">
          <w:rPr>
            <w:rStyle w:val="Hipercze"/>
            <w:rFonts w:ascii="Times New Roman" w:hAnsi="Times New Roman"/>
            <w:color w:val="auto"/>
            <w:sz w:val="22"/>
            <w:szCs w:val="22"/>
            <w:u w:val="none"/>
          </w:rPr>
          <w:t>@agh.edu.pl</w:t>
        </w:r>
      </w:hyperlink>
    </w:p>
    <w:p w14:paraId="0DA79438" w14:textId="262CE6D8" w:rsidR="00857192" w:rsidRPr="00857192" w:rsidRDefault="00857192" w:rsidP="0085719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Ewentualne poprawki i zmiany Zamawiający zgłosi w wersji elektronicznej do 1 dnia roboczego </w:t>
      </w:r>
      <w:r w:rsidR="00FE3CC8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>od dnia otrzymania projektów od Wykonawcy.</w:t>
      </w:r>
    </w:p>
    <w:p w14:paraId="70EDE2A3" w14:textId="77777777" w:rsidR="00857192" w:rsidRPr="00857192" w:rsidRDefault="00857192" w:rsidP="0085719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Wykonawca zobowiązany jest do wprowadzenia poprawek i dostarczenia w ciągu 1 dnia roboczego od dnia wysłania przez Zamawiającego uwag (zastrzeżeń) dotyczących projektów materiałów promocyjnych.</w:t>
      </w:r>
    </w:p>
    <w:p w14:paraId="68485BAA" w14:textId="77777777" w:rsidR="009B675A" w:rsidRDefault="00857192" w:rsidP="009B675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Nie uwzględnienie poprawek w terminie 1 dnia roboczego skutkowało będzie brakiem odbioru przedmiotu zamówienia. Zamawiający wymaga pisemnej akceptacji zatwierdzenia projektu.</w:t>
      </w:r>
    </w:p>
    <w:p w14:paraId="6A95D2E1" w14:textId="0E4781B9" w:rsidR="00857192" w:rsidRPr="009B675A" w:rsidRDefault="00857192" w:rsidP="009B675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9B675A">
        <w:rPr>
          <w:rFonts w:ascii="Times New Roman" w:hAnsi="Times New Roman"/>
          <w:sz w:val="22"/>
          <w:szCs w:val="22"/>
        </w:rPr>
        <w:t>Dostawca dostarczy towar własnym transportem  pod wskazany przez zamawiającego adres numer budynku i pokój w dniach od poniedziałku do piątku w godzinach od 8.00 do 14.00 i złoży go we wskazanym miejscu</w:t>
      </w:r>
      <w:r w:rsidRPr="009B675A">
        <w:t>.</w:t>
      </w:r>
    </w:p>
    <w:p w14:paraId="4C0F9561" w14:textId="77777777" w:rsidR="001F74EB" w:rsidRPr="00222FF7" w:rsidRDefault="001F74EB" w:rsidP="001F74EB">
      <w:pPr>
        <w:pStyle w:val="Tekstpodstawowy"/>
        <w:ind w:left="360"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>§ 3</w:t>
      </w:r>
    </w:p>
    <w:p w14:paraId="0CE29610" w14:textId="77777777" w:rsidR="001F74EB" w:rsidRPr="00857192" w:rsidRDefault="001F74EB" w:rsidP="001F74EB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Sprzedawca oświadcza, że jest uprawniony oraz posiada niezbędne kwalifikacje do pełnej realizacji przedmiotu zamówienia.</w:t>
      </w:r>
    </w:p>
    <w:p w14:paraId="6BA3A5E6" w14:textId="5BC4C495" w:rsidR="001F74EB" w:rsidRPr="00857192" w:rsidRDefault="001F74EB" w:rsidP="001F74EB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lastRenderedPageBreak/>
        <w:t xml:space="preserve">Sprzedawca oświadcza, że przedmiot Umowy, o którym mowa w § 1 zostanie wykonany </w:t>
      </w:r>
      <w:r w:rsidR="009B675A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 xml:space="preserve">na najwyższym profesjonalnym poziomie, zgodnie ze wszystkimi obowiązującymi przepisami prawa, zasadami sztuki i zgodnie z interesami Kupującego. </w:t>
      </w:r>
    </w:p>
    <w:p w14:paraId="00204A57" w14:textId="77777777" w:rsidR="00E874DC" w:rsidRPr="00857192" w:rsidRDefault="00E874DC" w:rsidP="00E874D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71D0A0BA" w14:textId="77777777" w:rsidR="00E874DC" w:rsidRPr="00222FF7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1F74EB" w:rsidRPr="00222FF7">
        <w:rPr>
          <w:rFonts w:ascii="Times New Roman" w:hAnsi="Times New Roman"/>
          <w:b/>
          <w:bCs/>
          <w:sz w:val="22"/>
          <w:szCs w:val="22"/>
        </w:rPr>
        <w:t>4</w:t>
      </w:r>
    </w:p>
    <w:p w14:paraId="6BB2F774" w14:textId="4E076485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Strony ustalają cenę netto za przedmiot umowy szczegółowo określony w § 1 na  kwotę</w:t>
      </w:r>
      <w:r w:rsidR="0056184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561841" w:rsidRPr="00561841">
        <w:rPr>
          <w:rFonts w:ascii="Times New Roman" w:hAnsi="Times New Roman"/>
          <w:sz w:val="22"/>
          <w:szCs w:val="22"/>
        </w:rPr>
        <w:t>…………………………………….</w:t>
      </w:r>
      <w:r w:rsidRPr="00857192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  <w:r w:rsidR="00561841">
        <w:rPr>
          <w:rFonts w:ascii="Times New Roman" w:hAnsi="Times New Roman"/>
          <w:i/>
          <w:sz w:val="22"/>
          <w:szCs w:val="22"/>
        </w:rPr>
        <w:t>.</w:t>
      </w:r>
    </w:p>
    <w:p w14:paraId="4BCC1D58" w14:textId="0CA821DA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857192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  <w:r w:rsidR="00561841">
        <w:rPr>
          <w:rFonts w:ascii="Times New Roman" w:hAnsi="Times New Roman"/>
          <w:i/>
          <w:sz w:val="22"/>
          <w:szCs w:val="22"/>
        </w:rPr>
        <w:t>.</w:t>
      </w:r>
    </w:p>
    <w:p w14:paraId="708E8AB6" w14:textId="29277260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Cena brutto za przedmiot umowy szczegółowo określony w § 1 wynosi……………………</w:t>
      </w:r>
      <w:r w:rsidR="00E256BD" w:rsidRPr="00857192">
        <w:rPr>
          <w:rFonts w:ascii="Times New Roman" w:hAnsi="Times New Roman"/>
          <w:sz w:val="22"/>
          <w:szCs w:val="22"/>
        </w:rPr>
        <w:t>(</w:t>
      </w:r>
      <w:r w:rsidRPr="00857192">
        <w:rPr>
          <w:rFonts w:ascii="Times New Roman" w:hAnsi="Times New Roman"/>
          <w:i/>
          <w:sz w:val="22"/>
          <w:szCs w:val="22"/>
        </w:rPr>
        <w:t>słow</w:t>
      </w:r>
      <w:r w:rsidR="00E256BD" w:rsidRPr="00857192">
        <w:rPr>
          <w:rFonts w:ascii="Times New Roman" w:hAnsi="Times New Roman"/>
          <w:i/>
          <w:sz w:val="22"/>
          <w:szCs w:val="22"/>
        </w:rPr>
        <w:t>nie:………………………………………………</w:t>
      </w:r>
      <w:r w:rsidR="00970B08" w:rsidRPr="00857192">
        <w:rPr>
          <w:rFonts w:ascii="Times New Roman" w:hAnsi="Times New Roman"/>
          <w:i/>
          <w:sz w:val="22"/>
          <w:szCs w:val="22"/>
        </w:rPr>
        <w:t>…………</w:t>
      </w:r>
      <w:r w:rsidRPr="00857192">
        <w:rPr>
          <w:rFonts w:ascii="Times New Roman" w:hAnsi="Times New Roman"/>
          <w:i/>
          <w:sz w:val="22"/>
          <w:szCs w:val="22"/>
        </w:rPr>
        <w:t>)</w:t>
      </w:r>
      <w:r w:rsidR="00561841">
        <w:rPr>
          <w:rFonts w:ascii="Times New Roman" w:hAnsi="Times New Roman"/>
          <w:i/>
          <w:sz w:val="22"/>
          <w:szCs w:val="22"/>
        </w:rPr>
        <w:t>.</w:t>
      </w:r>
    </w:p>
    <w:p w14:paraId="276C6ED7" w14:textId="77777777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</w:t>
      </w:r>
      <w:r w:rsidR="001F74EB" w:rsidRPr="00857192">
        <w:rPr>
          <w:rFonts w:ascii="Times New Roman" w:hAnsi="Times New Roman"/>
          <w:sz w:val="22"/>
          <w:szCs w:val="22"/>
        </w:rPr>
        <w:t xml:space="preserve">materiały reklamowe </w:t>
      </w:r>
      <w:r w:rsidRPr="00857192">
        <w:rPr>
          <w:rFonts w:ascii="Times New Roman" w:hAnsi="Times New Roman"/>
          <w:sz w:val="22"/>
          <w:szCs w:val="22"/>
        </w:rPr>
        <w:t xml:space="preserve">i  </w:t>
      </w:r>
      <w:r w:rsidR="001F74EB" w:rsidRPr="00857192">
        <w:rPr>
          <w:rFonts w:ascii="Times New Roman" w:hAnsi="Times New Roman"/>
          <w:sz w:val="22"/>
          <w:szCs w:val="22"/>
        </w:rPr>
        <w:t>ich</w:t>
      </w:r>
      <w:r w:rsidRPr="00857192">
        <w:rPr>
          <w:rFonts w:ascii="Times New Roman" w:hAnsi="Times New Roman"/>
          <w:sz w:val="22"/>
          <w:szCs w:val="22"/>
        </w:rPr>
        <w:t xml:space="preserve"> dostarczenie</w:t>
      </w:r>
      <w:r w:rsidR="00EF0390" w:rsidRPr="00857192">
        <w:rPr>
          <w:rFonts w:ascii="Times New Roman" w:hAnsi="Times New Roman"/>
          <w:sz w:val="22"/>
          <w:szCs w:val="22"/>
        </w:rPr>
        <w:t xml:space="preserve"> i wniesienie</w:t>
      </w:r>
      <w:r w:rsidRPr="00857192">
        <w:rPr>
          <w:rFonts w:ascii="Times New Roman" w:hAnsi="Times New Roman"/>
          <w:sz w:val="22"/>
          <w:szCs w:val="22"/>
        </w:rPr>
        <w:t xml:space="preserve"> do miejsca przeznaczenia. </w:t>
      </w:r>
    </w:p>
    <w:p w14:paraId="05E4F85D" w14:textId="77777777" w:rsidR="00E874DC" w:rsidRPr="00857192" w:rsidRDefault="00E874DC" w:rsidP="00351B94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3C18BB7C" w14:textId="33BEC535" w:rsidR="00DA0503" w:rsidRPr="00222FF7" w:rsidRDefault="00DA0503" w:rsidP="00DA0503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222FF7">
        <w:rPr>
          <w:rFonts w:ascii="Times New Roman" w:hAnsi="Times New Roman"/>
          <w:b/>
          <w:sz w:val="22"/>
          <w:szCs w:val="22"/>
        </w:rPr>
        <w:t xml:space="preserve">§ </w:t>
      </w:r>
      <w:r w:rsidR="00222FF7" w:rsidRPr="00222FF7">
        <w:rPr>
          <w:rFonts w:ascii="Times New Roman" w:hAnsi="Times New Roman"/>
          <w:b/>
          <w:sz w:val="22"/>
          <w:szCs w:val="22"/>
        </w:rPr>
        <w:t>5</w:t>
      </w:r>
    </w:p>
    <w:p w14:paraId="1BDD6AA0" w14:textId="26B67274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Należność, o której mowa w § 3 zostanie uregulowana przez Kupującego w terminie do 21 dni </w:t>
      </w:r>
      <w:r w:rsidR="009B675A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od dnia otrzymania faktury wystawionej przez Sprzedawcę po dokonaniu odbioru przedmiotu umowy potwierdzonego protokołem zdawczo - odbiorczym.</w:t>
      </w:r>
    </w:p>
    <w:p w14:paraId="18504927" w14:textId="40519C50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</w:t>
      </w:r>
      <w:r w:rsidR="009B675A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i usług. W przypadku braku, na dzień zapłaty, numeru rachunku w powyższym wykazie nie mają zastosowania zapisy dotyczące naliczania odsetek ustawowych za nieterminową zapłatę o których mowa w ust. 3.</w:t>
      </w:r>
    </w:p>
    <w:p w14:paraId="5B132C84" w14:textId="2162BD72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postanawiają, że zapłata następuje w dniu obciążenia rachunku bankowego</w:t>
      </w:r>
      <w:r w:rsidR="00DE004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Kupującego. </w:t>
      </w:r>
      <w:r w:rsidR="009B675A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W przypadku nieterminowej płatności należności Sprzedawca ma prawo naliczyć</w:t>
      </w:r>
      <w:r w:rsidR="00DE004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Kupującemu odsetki</w:t>
      </w:r>
      <w:r w:rsidR="00DE004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ustawowe za każdy dzień zwłoki.</w:t>
      </w:r>
    </w:p>
    <w:p w14:paraId="099FAB82" w14:textId="77777777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4D834EC0" w14:textId="77777777" w:rsidR="00763C4D" w:rsidRPr="00857192" w:rsidRDefault="00763C4D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1710241" w14:textId="7C10A9D8" w:rsidR="00E874DC" w:rsidRPr="00222FF7" w:rsidRDefault="001F74EB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222FF7" w:rsidRPr="00222FF7">
        <w:rPr>
          <w:rFonts w:ascii="Times New Roman" w:hAnsi="Times New Roman"/>
          <w:b/>
          <w:bCs/>
          <w:sz w:val="22"/>
          <w:szCs w:val="22"/>
        </w:rPr>
        <w:t>6</w:t>
      </w:r>
    </w:p>
    <w:p w14:paraId="27703DAC" w14:textId="4943D20D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Strony ustanawiają odpowiedzialność za niewykonanie lub nienależyte wykonanie umowy  </w:t>
      </w:r>
      <w:r w:rsidR="009B675A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>w formie kar umownych.</w:t>
      </w:r>
    </w:p>
    <w:p w14:paraId="17FAC2F5" w14:textId="77777777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Sprzedawca zapłaci Kupującemu kary umowne:</w:t>
      </w:r>
    </w:p>
    <w:p w14:paraId="0A15F1D2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clear" w:pos="1440"/>
          <w:tab w:val="num" w:pos="709"/>
        </w:tabs>
        <w:ind w:left="714" w:right="-45" w:hanging="35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za zwłokę w wykonaniu przedmiotu umowy w wysokości 0,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% ceny netto określonej w §  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pkt. 1  za każdy dzień zwłoki;</w:t>
      </w:r>
    </w:p>
    <w:p w14:paraId="06EABD57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za zwłokę w usunięciu wad stwierdzonych przy odbiorze lub w okresie rę</w:t>
      </w:r>
      <w:r w:rsidR="0081586F" w:rsidRPr="00857192">
        <w:rPr>
          <w:rFonts w:ascii="Times New Roman" w:hAnsi="Times New Roman"/>
          <w:sz w:val="22"/>
          <w:szCs w:val="22"/>
        </w:rPr>
        <w:t>kojmi, gwarancji w wysokości 0,4</w:t>
      </w:r>
      <w:r w:rsidRPr="00857192">
        <w:rPr>
          <w:rFonts w:ascii="Times New Roman" w:hAnsi="Times New Roman"/>
          <w:sz w:val="22"/>
          <w:szCs w:val="22"/>
        </w:rPr>
        <w:t>%</w:t>
      </w:r>
      <w:r w:rsidRPr="00857192">
        <w:rPr>
          <w:rFonts w:ascii="Times New Roman" w:hAnsi="Times New Roman"/>
          <w:i/>
          <w:sz w:val="22"/>
          <w:szCs w:val="22"/>
        </w:rPr>
        <w:t xml:space="preserve"> </w:t>
      </w:r>
      <w:r w:rsidRPr="00857192">
        <w:rPr>
          <w:rFonts w:ascii="Times New Roman" w:hAnsi="Times New Roman"/>
          <w:sz w:val="22"/>
          <w:szCs w:val="22"/>
        </w:rPr>
        <w:t xml:space="preserve">ceny netto określonej w § 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pkt.1 za każdy dzień zwłoki liczony od dnia  wyznaczonego na usunięcie wad;</w:t>
      </w:r>
    </w:p>
    <w:p w14:paraId="766E60FC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netto określonego w  § </w:t>
      </w:r>
      <w:r w:rsidR="007D0AA6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ust. 1;</w:t>
      </w:r>
    </w:p>
    <w:p w14:paraId="038B8E19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odstąpienie.</w:t>
      </w:r>
    </w:p>
    <w:p w14:paraId="1BD713F3" w14:textId="77777777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Kupujący zapłaci Sprzedawcy karę umowną:</w:t>
      </w:r>
    </w:p>
    <w:p w14:paraId="252513F7" w14:textId="77777777" w:rsidR="00B06628" w:rsidRPr="00857192" w:rsidRDefault="00B06628" w:rsidP="00B06628">
      <w:pPr>
        <w:pStyle w:val="Tekstpodstawowy"/>
        <w:numPr>
          <w:ilvl w:val="0"/>
          <w:numId w:val="32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przyczyn występujących po stronie Kupującego, w wysokości 10% całkowitego wynagrodzenia netto określonego w § 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ust. 1;</w:t>
      </w:r>
    </w:p>
    <w:p w14:paraId="1A7BB789" w14:textId="77777777" w:rsidR="00B06628" w:rsidRPr="00857192" w:rsidRDefault="00B06628" w:rsidP="00B06628">
      <w:pPr>
        <w:pStyle w:val="Tekstpodstawowy"/>
        <w:numPr>
          <w:ilvl w:val="0"/>
          <w:numId w:val="32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173CBD37" w14:textId="7F459F70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</w:t>
      </w:r>
      <w:r w:rsidR="00DE0041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 xml:space="preserve">do wysokości poniesionej szkody. </w:t>
      </w:r>
    </w:p>
    <w:p w14:paraId="1033B489" w14:textId="77777777" w:rsidR="00E874DC" w:rsidRPr="00857192" w:rsidRDefault="00E874DC" w:rsidP="00E874DC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4D540D5F" w14:textId="77777777" w:rsidR="00222FF7" w:rsidRDefault="00222FF7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AA19F2C" w14:textId="00F42BE4" w:rsidR="00E874DC" w:rsidRPr="00222FF7" w:rsidRDefault="00B06628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lastRenderedPageBreak/>
        <w:t xml:space="preserve">§ </w:t>
      </w:r>
      <w:r w:rsidR="00222FF7" w:rsidRPr="00222FF7">
        <w:rPr>
          <w:rFonts w:ascii="Times New Roman" w:hAnsi="Times New Roman"/>
          <w:b/>
          <w:bCs/>
          <w:sz w:val="22"/>
          <w:szCs w:val="22"/>
        </w:rPr>
        <w:t>7</w:t>
      </w:r>
    </w:p>
    <w:p w14:paraId="156425B1" w14:textId="7F97CB4F" w:rsidR="003F1749" w:rsidRPr="00857192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</w:t>
      </w:r>
      <w:r w:rsidR="00DE0041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</w: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lub dalsze wykonywanie umowy może zagrozić istotnemu interesowi bezpieczeństwa państwa </w:t>
      </w:r>
      <w:r w:rsidR="00DE0041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</w: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lub bezpieczeństwu publicznemu, zamawiający może odstąpić od umowy w terminie 30 dni od dnia powzięcia wiadomości o tych okolicznościach. </w:t>
      </w:r>
    </w:p>
    <w:p w14:paraId="3E06AE73" w14:textId="77777777" w:rsidR="00E874DC" w:rsidRPr="00857192" w:rsidRDefault="003F1749" w:rsidP="003F1749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215F3FA1" w14:textId="77777777" w:rsidR="00E41EFD" w:rsidRPr="00857192" w:rsidRDefault="00E41EFD" w:rsidP="00E41EFD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14:paraId="5E18D2C3" w14:textId="090F04EF" w:rsidR="001F74EB" w:rsidRPr="00222FF7" w:rsidRDefault="001F74EB" w:rsidP="001F74EB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222FF7" w:rsidRPr="00222FF7">
        <w:rPr>
          <w:rFonts w:ascii="Times New Roman" w:hAnsi="Times New Roman"/>
          <w:b/>
          <w:bCs/>
          <w:sz w:val="22"/>
          <w:szCs w:val="22"/>
        </w:rPr>
        <w:t>8</w:t>
      </w:r>
    </w:p>
    <w:p w14:paraId="795A636B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kern w:val="2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Oprócz przypadków wymienionych w Kodeksie cywilnym </w:t>
      </w:r>
      <w:r w:rsidRPr="00857192">
        <w:rPr>
          <w:kern w:val="2"/>
          <w:sz w:val="22"/>
          <w:szCs w:val="22"/>
          <w:lang w:val="pl-PL"/>
        </w:rPr>
        <w:t>Kupującemu przysługuje prawo odstąpienia od Umowy w całości bądź w części w następujących sytuacjach:</w:t>
      </w:r>
    </w:p>
    <w:p w14:paraId="1BA5053F" w14:textId="77777777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dowiedzenia się o tym, że Sprzedawca na skutek swojej niewypłacalności nie wykonuje zobowiązań pieniężnych przez okres co najmniej 3 miesięcy, </w:t>
      </w:r>
    </w:p>
    <w:p w14:paraId="24C701A7" w14:textId="77777777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zostanie podjęta likwidacja lub rozwiązanie firmy Sprzedawcy, </w:t>
      </w:r>
    </w:p>
    <w:p w14:paraId="01972D40" w14:textId="77777777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został wydany nakaz zajęcia majątku Sprzedawcy, </w:t>
      </w:r>
    </w:p>
    <w:p w14:paraId="1FAFB1F7" w14:textId="690F7895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eastAsia="Times New Roman" w:hAnsi="Times New Roman"/>
        </w:rPr>
      </w:pPr>
      <w:r w:rsidRPr="00857192">
        <w:rPr>
          <w:rFonts w:ascii="Times New Roman" w:eastAsia="Times New Roman" w:hAnsi="Times New Roman"/>
        </w:rPr>
        <w:t>Sprzedawca nienależycie wykonuje umowę przez co rozumieć należy naruszenie przez Sprzedawcę ustalonych w umowie, ofercie Sprzedawcy lub SWZ zasad wykonywania umowy tj. w szczególności w razie dostarczenia przez Sprzedawcę materiałów reklamowych nieodpowiadających treści umowy, samowolnej zmiany parametrów wykonanych/dostarczonych materiałów.</w:t>
      </w:r>
    </w:p>
    <w:p w14:paraId="324B0FAC" w14:textId="7D5F826B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Sprzedawcy nie przysługuje odszkodowanie z tytułu odstąpienia przez Kupującego od umowy </w:t>
      </w:r>
      <w:r w:rsidR="00DE0041">
        <w:rPr>
          <w:sz w:val="22"/>
          <w:szCs w:val="22"/>
          <w:lang w:val="pl-PL"/>
        </w:rPr>
        <w:br/>
      </w:r>
      <w:r w:rsidRPr="00857192">
        <w:rPr>
          <w:sz w:val="22"/>
          <w:szCs w:val="22"/>
          <w:lang w:val="pl-PL"/>
        </w:rPr>
        <w:t xml:space="preserve">z powodu okoliczności leżących po stronie Sprzedawcy. </w:t>
      </w:r>
    </w:p>
    <w:p w14:paraId="04A50EA5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B2F80E8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14:paraId="787125DF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kern w:val="2"/>
          <w:sz w:val="22"/>
          <w:szCs w:val="22"/>
          <w:lang w:val="pl-PL"/>
        </w:rPr>
        <w:t>Odstąpienie od Umowy w sytuacjach określonych w ust. 1 lit. a)÷d) powinno nastąpić w ciągu 14 dni od zaistnienia określonego zdarzenia lub uzyskania przez Kupującego  informacji o wystąpieniu przesłanki uzasadniającej odstąpienie od Umowy.</w:t>
      </w:r>
    </w:p>
    <w:p w14:paraId="27C6DF96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kern w:val="2"/>
          <w:sz w:val="22"/>
          <w:szCs w:val="22"/>
          <w:lang w:val="pl-PL"/>
        </w:rPr>
        <w:t xml:space="preserve">W razie zaistnienia okoliczności wskazanych w ust. 1 lit. a)÷c) </w:t>
      </w:r>
      <w:r w:rsidRPr="00857192">
        <w:rPr>
          <w:sz w:val="22"/>
          <w:szCs w:val="22"/>
          <w:lang w:val="pl-PL"/>
        </w:rPr>
        <w:t>Sprzedawca</w:t>
      </w:r>
      <w:r w:rsidRPr="00857192">
        <w:rPr>
          <w:kern w:val="2"/>
          <w:sz w:val="22"/>
          <w:szCs w:val="22"/>
          <w:lang w:val="pl-PL"/>
        </w:rPr>
        <w:t xml:space="preserve"> ma obowiązek poinformowania Kupującego na piśmie w terminie 7 dni od zaistnienia tego zdarzenia. </w:t>
      </w:r>
    </w:p>
    <w:p w14:paraId="137C55D6" w14:textId="77777777" w:rsidR="00C93478" w:rsidRPr="00857192" w:rsidRDefault="00C93478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3F5AC24" w14:textId="5F6E93CD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§ </w:t>
      </w:r>
      <w:r w:rsidR="00222FF7">
        <w:rPr>
          <w:rFonts w:ascii="Times New Roman" w:hAnsi="Times New Roman"/>
          <w:b/>
          <w:sz w:val="22"/>
          <w:szCs w:val="22"/>
        </w:rPr>
        <w:t>9</w:t>
      </w:r>
    </w:p>
    <w:p w14:paraId="22D999CD" w14:textId="77777777" w:rsidR="00DD7ED8" w:rsidRDefault="00DD7ED8" w:rsidP="00DD7ED8">
      <w:pPr>
        <w:numPr>
          <w:ilvl w:val="0"/>
          <w:numId w:val="37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10EE1435" w14:textId="77777777" w:rsidR="00DD7ED8" w:rsidRDefault="00DD7ED8" w:rsidP="00DD7ED8">
      <w:pPr>
        <w:numPr>
          <w:ilvl w:val="0"/>
          <w:numId w:val="37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>
        <w:rPr>
          <w:i/>
          <w:sz w:val="22"/>
          <w:szCs w:val="22"/>
          <w:lang w:val="pl-PL"/>
        </w:rPr>
        <w:t xml:space="preserve">  </w:t>
      </w:r>
    </w:p>
    <w:p w14:paraId="1889FAB7" w14:textId="541B324A" w:rsidR="00DD7ED8" w:rsidRDefault="00DD7ED8" w:rsidP="00DD7ED8">
      <w:pPr>
        <w:numPr>
          <w:ilvl w:val="0"/>
          <w:numId w:val="37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Dopuszcza się możliwość zmiany ustaleń niniejszej Umowy w stosunku do treści oferty, </w:t>
      </w:r>
      <w:r w:rsidR="00DE0041">
        <w:rPr>
          <w:sz w:val="22"/>
          <w:szCs w:val="22"/>
          <w:lang w:val="pl-PL"/>
        </w:rPr>
        <w:br/>
      </w:r>
      <w:r>
        <w:rPr>
          <w:sz w:val="22"/>
          <w:szCs w:val="22"/>
          <w:lang w:val="pl-PL"/>
        </w:rPr>
        <w:t xml:space="preserve">bez przeprowadzania nowego postępowania o udzielenie zamówienia Wykonawcy w następującym zakresie: </w:t>
      </w:r>
    </w:p>
    <w:p w14:paraId="00640092" w14:textId="77777777" w:rsidR="00DD7ED8" w:rsidRDefault="00DD7ED8" w:rsidP="00DD7ED8">
      <w:pPr>
        <w:numPr>
          <w:ilvl w:val="1"/>
          <w:numId w:val="38"/>
        </w:numPr>
        <w:ind w:left="709" w:hanging="425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t</w:t>
      </w:r>
      <w:r>
        <w:rPr>
          <w:b/>
          <w:bCs/>
          <w:kern w:val="2"/>
          <w:sz w:val="22"/>
          <w:szCs w:val="22"/>
          <w:lang w:val="pl-PL"/>
        </w:rPr>
        <w:t xml:space="preserve">erminu realizacji przedmiotu Umowy, </w:t>
      </w:r>
      <w:r>
        <w:rPr>
          <w:bCs/>
          <w:kern w:val="2"/>
          <w:sz w:val="22"/>
          <w:szCs w:val="22"/>
          <w:lang w:val="pl-PL"/>
        </w:rPr>
        <w:t xml:space="preserve">gdy jest ona spowodowana </w:t>
      </w:r>
      <w:r>
        <w:rPr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14:paraId="17769C76" w14:textId="77777777" w:rsidR="00DD7ED8" w:rsidRDefault="00DD7ED8" w:rsidP="00DD7ED8">
      <w:pPr>
        <w:numPr>
          <w:ilvl w:val="1"/>
          <w:numId w:val="38"/>
        </w:numPr>
        <w:ind w:left="709" w:hanging="425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następstwem wprowadzania </w:t>
      </w:r>
      <w:r>
        <w:rPr>
          <w:b/>
          <w:bCs/>
          <w:sz w:val="22"/>
          <w:szCs w:val="22"/>
          <w:lang w:val="pl-PL"/>
        </w:rPr>
        <w:t>zmian w obowiązujących przepisach prawa</w:t>
      </w:r>
      <w:r>
        <w:rPr>
          <w:sz w:val="22"/>
          <w:szCs w:val="22"/>
          <w:lang w:val="pl-PL"/>
        </w:rPr>
        <w:t xml:space="preserve"> mających wpływ na realizację przedmiotu zamówienia</w:t>
      </w:r>
    </w:p>
    <w:p w14:paraId="3C5D0FEB" w14:textId="77777777" w:rsidR="00DD7ED8" w:rsidRDefault="00DD7ED8" w:rsidP="00DD7ED8">
      <w:pPr>
        <w:numPr>
          <w:ilvl w:val="1"/>
          <w:numId w:val="38"/>
        </w:numPr>
        <w:ind w:left="709" w:hanging="425"/>
        <w:jc w:val="both"/>
        <w:rPr>
          <w:sz w:val="22"/>
          <w:szCs w:val="22"/>
          <w:lang w:val="pl-PL"/>
        </w:rPr>
      </w:pPr>
      <w:r>
        <w:rPr>
          <w:b/>
          <w:kern w:val="2"/>
          <w:sz w:val="22"/>
          <w:szCs w:val="22"/>
          <w:lang w:val="pl-PL"/>
        </w:rPr>
        <w:t>jakości lub innych</w:t>
      </w:r>
      <w:r>
        <w:rPr>
          <w:kern w:val="2"/>
          <w:sz w:val="22"/>
          <w:szCs w:val="22"/>
          <w:lang w:val="pl-PL"/>
        </w:rPr>
        <w:t xml:space="preserve"> </w:t>
      </w:r>
      <w:r>
        <w:rPr>
          <w:b/>
          <w:kern w:val="2"/>
          <w:sz w:val="22"/>
          <w:szCs w:val="22"/>
          <w:lang w:val="pl-PL"/>
        </w:rPr>
        <w:t>parametrów urządzeń zaoferowanych w ofercie</w:t>
      </w:r>
      <w:r>
        <w:rPr>
          <w:kern w:val="2"/>
          <w:sz w:val="22"/>
          <w:szCs w:val="22"/>
          <w:lang w:val="pl-PL"/>
        </w:rPr>
        <w:t>, przy czym zmiana taka może być spowodowana:</w:t>
      </w:r>
    </w:p>
    <w:p w14:paraId="5938834B" w14:textId="77777777" w:rsidR="00DD7ED8" w:rsidRDefault="00DD7ED8" w:rsidP="00DD7ED8">
      <w:pPr>
        <w:numPr>
          <w:ilvl w:val="0"/>
          <w:numId w:val="39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niedostępnością na rynku urządzeń wskazanych w ofercie wynikającą z zaprzestania produkcji lub wycofaniem z rynku tych urządzeń;</w:t>
      </w:r>
    </w:p>
    <w:p w14:paraId="6811A6E4" w14:textId="77777777" w:rsidR="00DD7ED8" w:rsidRDefault="00DD7ED8" w:rsidP="00DD7ED8">
      <w:pPr>
        <w:numPr>
          <w:ilvl w:val="0"/>
          <w:numId w:val="40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083C6015" w14:textId="77777777" w:rsidR="00DD7ED8" w:rsidRDefault="00DD7ED8" w:rsidP="00DD7ED8">
      <w:pPr>
        <w:numPr>
          <w:ilvl w:val="0"/>
          <w:numId w:val="40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pojawieniem się na rynku urządzeń o lepszych parametrach niż wskazane w ofercie</w:t>
      </w:r>
    </w:p>
    <w:p w14:paraId="0F3EC4A6" w14:textId="32651E9F" w:rsidR="00DD7ED8" w:rsidRDefault="00DD7ED8" w:rsidP="00DD7ED8">
      <w:pPr>
        <w:numPr>
          <w:ilvl w:val="1"/>
          <w:numId w:val="38"/>
        </w:numPr>
        <w:suppressAutoHyphens/>
        <w:ind w:left="709" w:hanging="426"/>
        <w:jc w:val="both"/>
        <w:rPr>
          <w:kern w:val="2"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zmiany wysokości wynagrodzenia w przypadku zmiany stawki podatku od towarów </w:t>
      </w:r>
      <w:r w:rsidR="00DE0041">
        <w:rPr>
          <w:b/>
          <w:bCs/>
          <w:sz w:val="22"/>
          <w:szCs w:val="22"/>
          <w:lang w:val="pl-PL"/>
        </w:rPr>
        <w:br/>
      </w:r>
      <w:r>
        <w:rPr>
          <w:b/>
          <w:bCs/>
          <w:sz w:val="22"/>
          <w:szCs w:val="22"/>
          <w:lang w:val="pl-PL"/>
        </w:rPr>
        <w:t>i usług</w:t>
      </w:r>
      <w:r>
        <w:rPr>
          <w:sz w:val="22"/>
          <w:szCs w:val="22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w życie przepisów zmieniających stawkę </w:t>
      </w:r>
      <w:r>
        <w:rPr>
          <w:sz w:val="22"/>
          <w:szCs w:val="22"/>
          <w:lang w:val="pl-PL"/>
        </w:rPr>
        <w:lastRenderedPageBreak/>
        <w:t>podatku od towarów i usług oraz wyłącznie do części przedmiotu Umowy, do której zastosowanie znajdzie zmiana stawki podatku od towarów i usług.</w:t>
      </w:r>
    </w:p>
    <w:p w14:paraId="760ABE90" w14:textId="77777777" w:rsidR="00DD7ED8" w:rsidRDefault="00DD7ED8" w:rsidP="00DD7ED8">
      <w:pPr>
        <w:numPr>
          <w:ilvl w:val="0"/>
          <w:numId w:val="37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153D853D" w14:textId="3B482F62" w:rsidR="00DD7ED8" w:rsidRDefault="00DD7ED8" w:rsidP="00DD7ED8">
      <w:pPr>
        <w:numPr>
          <w:ilvl w:val="0"/>
          <w:numId w:val="37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5B4EA295" w14:textId="77777777" w:rsidR="00222FF7" w:rsidRDefault="00222FF7" w:rsidP="00222FF7">
      <w:pPr>
        <w:suppressAutoHyphens/>
        <w:ind w:left="567"/>
        <w:jc w:val="both"/>
        <w:rPr>
          <w:kern w:val="2"/>
          <w:sz w:val="22"/>
          <w:szCs w:val="22"/>
          <w:lang w:val="pl-PL"/>
        </w:rPr>
      </w:pPr>
    </w:p>
    <w:p w14:paraId="742D306D" w14:textId="0E179F55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</w:t>
      </w:r>
      <w:r w:rsidR="00222FF7">
        <w:rPr>
          <w:rFonts w:ascii="Times New Roman" w:hAnsi="Times New Roman"/>
          <w:b/>
          <w:sz w:val="22"/>
          <w:szCs w:val="22"/>
        </w:rPr>
        <w:t>10</w:t>
      </w:r>
    </w:p>
    <w:p w14:paraId="4A9B5A14" w14:textId="77777777" w:rsidR="00222FF7" w:rsidRDefault="00DD7ED8" w:rsidP="00DD7ED8">
      <w:pPr>
        <w:numPr>
          <w:ilvl w:val="3"/>
          <w:numId w:val="41"/>
        </w:numPr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Wykonawca może posługiwać się podwykonawcami, przy czym za ich działanie ponosi odpowiedzialność, na zasadach określonych Umową, jak za działanie własne.     </w:t>
      </w:r>
    </w:p>
    <w:p w14:paraId="04A7B971" w14:textId="54834282" w:rsidR="00DD7ED8" w:rsidRDefault="00DD7ED8" w:rsidP="00DD7ED8">
      <w:pPr>
        <w:numPr>
          <w:ilvl w:val="3"/>
          <w:numId w:val="41"/>
        </w:numPr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                         </w:t>
      </w:r>
    </w:p>
    <w:p w14:paraId="3181D0A2" w14:textId="4FE9B9A1" w:rsidR="00DD7ED8" w:rsidRDefault="00DD7ED8" w:rsidP="00DD7ED8">
      <w:pPr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</w:t>
      </w:r>
      <w:r w:rsidR="00222FF7">
        <w:rPr>
          <w:b/>
          <w:sz w:val="22"/>
          <w:szCs w:val="22"/>
          <w:lang w:val="pl-PL"/>
        </w:rPr>
        <w:t>1</w:t>
      </w:r>
    </w:p>
    <w:p w14:paraId="5C2DB39D" w14:textId="6C547627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Właściwym dla rozpoznania sporów wynikłych na tle realizacji niniejszej umowy jest sąd  właściwy </w:t>
      </w:r>
      <w:r w:rsidR="00DE004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dla siedziby Kupującego.</w:t>
      </w:r>
    </w:p>
    <w:p w14:paraId="605062ED" w14:textId="3842FC26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§1</w:t>
      </w:r>
      <w:r w:rsidR="00222FF7">
        <w:rPr>
          <w:rFonts w:ascii="Times New Roman" w:hAnsi="Times New Roman"/>
          <w:b/>
          <w:sz w:val="22"/>
          <w:szCs w:val="22"/>
        </w:rPr>
        <w:t>2</w:t>
      </w:r>
    </w:p>
    <w:p w14:paraId="06F01696" w14:textId="77777777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14:paraId="439F2EF7" w14:textId="56EB5DD1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§1</w:t>
      </w:r>
      <w:r w:rsidR="00222FF7">
        <w:rPr>
          <w:rFonts w:ascii="Times New Roman" w:hAnsi="Times New Roman"/>
          <w:b/>
          <w:sz w:val="22"/>
          <w:szCs w:val="22"/>
        </w:rPr>
        <w:t>3</w:t>
      </w:r>
    </w:p>
    <w:p w14:paraId="4CD99598" w14:textId="1E210848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74476AE0" w14:textId="77777777" w:rsidR="00222FF7" w:rsidRDefault="00222FF7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524CB638" w14:textId="7200A759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§1</w:t>
      </w:r>
      <w:r w:rsidR="00222FF7">
        <w:rPr>
          <w:rFonts w:ascii="Times New Roman" w:hAnsi="Times New Roman"/>
          <w:b/>
          <w:sz w:val="22"/>
          <w:szCs w:val="22"/>
        </w:rPr>
        <w:t>4</w:t>
      </w:r>
    </w:p>
    <w:p w14:paraId="63F75F8D" w14:textId="7B14D7CA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69A75365" w14:textId="77777777" w:rsidR="00561841" w:rsidRDefault="00561841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</w:p>
    <w:p w14:paraId="2419A2EE" w14:textId="77777777" w:rsidR="00E874DC" w:rsidRPr="00857192" w:rsidRDefault="00E874DC" w:rsidP="00E874DC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068C3DDC" w14:textId="77777777" w:rsidR="00E874DC" w:rsidRPr="00857192" w:rsidRDefault="00496551" w:rsidP="00E874DC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857192">
        <w:rPr>
          <w:b/>
          <w:sz w:val="22"/>
          <w:szCs w:val="22"/>
        </w:rPr>
        <w:t xml:space="preserve">      </w:t>
      </w:r>
      <w:r w:rsidR="00E874DC" w:rsidRPr="00857192">
        <w:rPr>
          <w:b/>
          <w:sz w:val="22"/>
          <w:szCs w:val="22"/>
        </w:rPr>
        <w:t>Za Sprzedawcę                                                                                   Za Kupującego</w:t>
      </w:r>
    </w:p>
    <w:p w14:paraId="4D2DD9A4" w14:textId="77777777" w:rsidR="00E874DC" w:rsidRPr="00857192" w:rsidRDefault="00E874DC" w:rsidP="00E874DC">
      <w:pPr>
        <w:rPr>
          <w:sz w:val="22"/>
          <w:szCs w:val="22"/>
          <w:lang w:val="pl-PL"/>
        </w:rPr>
      </w:pPr>
    </w:p>
    <w:p w14:paraId="730355AC" w14:textId="77777777" w:rsidR="00857192" w:rsidRDefault="00857192" w:rsidP="004965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61FA934E" w14:textId="77777777" w:rsidR="00496551" w:rsidRPr="00857192" w:rsidRDefault="00496551" w:rsidP="004965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 w:rsidRPr="00857192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</w:t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ab/>
      </w:r>
      <w:r w:rsidR="00857192">
        <w:rPr>
          <w:rFonts w:ascii="Times New Roman" w:hAnsi="Times New Roman" w:cs="Times New Roman"/>
          <w:sz w:val="22"/>
          <w:szCs w:val="22"/>
          <w:lang w:val="pl-PL"/>
        </w:rPr>
        <w:tab/>
      </w:r>
      <w:r w:rsidR="00857192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……</w:t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857192" w:rsidRPr="00857192">
        <w:rPr>
          <w:rFonts w:ascii="Times New Roman" w:hAnsi="Times New Roman" w:cs="Times New Roman"/>
          <w:sz w:val="22"/>
          <w:szCs w:val="22"/>
          <w:lang w:val="pl-PL"/>
        </w:rPr>
        <w:t>....</w:t>
      </w:r>
      <w:r w:rsidR="00857192">
        <w:rPr>
          <w:rFonts w:ascii="Times New Roman" w:hAnsi="Times New Roman" w:cs="Times New Roman"/>
          <w:sz w:val="22"/>
          <w:szCs w:val="22"/>
          <w:lang w:val="pl-PL"/>
        </w:rPr>
        <w:t>....................................</w:t>
      </w:r>
    </w:p>
    <w:p w14:paraId="64F1FFDC" w14:textId="77777777"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 w:rsidRPr="0059169A"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 w:rsidRPr="0059169A"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32F183AC" w14:textId="77777777"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765534C6" w14:textId="77777777"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 w:rsidSect="001845C0">
      <w:headerReference w:type="first" r:id="rId8"/>
      <w:pgSz w:w="11905" w:h="16837"/>
      <w:pgMar w:top="1440" w:right="1440" w:bottom="1440" w:left="1440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0E32A" w14:textId="77777777" w:rsidR="0001186A" w:rsidRDefault="0001186A">
      <w:r>
        <w:separator/>
      </w:r>
    </w:p>
  </w:endnote>
  <w:endnote w:type="continuationSeparator" w:id="0">
    <w:p w14:paraId="44969E1F" w14:textId="77777777" w:rsidR="0001186A" w:rsidRDefault="0001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69B84" w14:textId="77777777" w:rsidR="0001186A" w:rsidRDefault="0001186A">
      <w:r>
        <w:separator/>
      </w:r>
    </w:p>
  </w:footnote>
  <w:footnote w:type="continuationSeparator" w:id="0">
    <w:p w14:paraId="0344719E" w14:textId="77777777" w:rsidR="0001186A" w:rsidRDefault="00011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E2265" w14:textId="435B3D93" w:rsidR="002643C6" w:rsidRDefault="001845C0">
    <w:pPr>
      <w:pStyle w:val="Nagwek"/>
    </w:pPr>
    <w:r>
      <w:rPr>
        <w:noProof/>
      </w:rPr>
      <w:drawing>
        <wp:inline distT="0" distB="0" distL="0" distR="0" wp14:anchorId="1E55F9C2" wp14:editId="7EED4651">
          <wp:extent cx="5730875" cy="758825"/>
          <wp:effectExtent l="0" t="0" r="3175" b="3175"/>
          <wp:docPr id="1" name="Obraz 1" descr="https://nawa.gov.pl/images/users/625/logo_PO_WER_wersja_polsk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nawa.gov.pl/images/users/625/logo_PO_WER_wersja_pols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9746EDC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10F0F"/>
    <w:multiLevelType w:val="multilevel"/>
    <w:tmpl w:val="BCE08DBE"/>
    <w:lvl w:ilvl="0">
      <w:start w:val="1"/>
      <w:numFmt w:val="decimal"/>
      <w:lvlText w:val="%1."/>
      <w:lvlJc w:val="center"/>
      <w:pPr>
        <w:ind w:left="530" w:hanging="17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1097"/>
        </w:tabs>
        <w:ind w:left="927" w:hanging="170"/>
      </w:pPr>
    </w:lvl>
    <w:lvl w:ilvl="2">
      <w:start w:val="1"/>
      <w:numFmt w:val="none"/>
      <w:lvlText w:val="-"/>
      <w:lvlJc w:val="center"/>
      <w:pPr>
        <w:ind w:left="1267" w:hanging="170"/>
      </w:pPr>
    </w:lvl>
    <w:lvl w:ilvl="3">
      <w:start w:val="1"/>
      <w:numFmt w:val="none"/>
      <w:lvlText w:val="-"/>
      <w:lvlJc w:val="center"/>
      <w:pPr>
        <w:ind w:left="1551" w:hanging="170"/>
      </w:pPr>
    </w:lvl>
    <w:lvl w:ilvl="4">
      <w:start w:val="1"/>
      <w:numFmt w:val="none"/>
      <w:lvlText w:val=""/>
      <w:lvlJc w:val="left"/>
      <w:pPr>
        <w:ind w:left="3600" w:hanging="360"/>
      </w:pPr>
    </w:lvl>
    <w:lvl w:ilvl="5">
      <w:start w:val="1"/>
      <w:numFmt w:val="none"/>
      <w:lvlText w:val=""/>
      <w:lvlJc w:val="right"/>
      <w:pPr>
        <w:ind w:left="4320" w:hanging="180"/>
      </w:pPr>
    </w:lvl>
    <w:lvl w:ilvl="6">
      <w:start w:val="1"/>
      <w:numFmt w:val="none"/>
      <w:lvlText w:val=""/>
      <w:lvlJc w:val="left"/>
      <w:pPr>
        <w:ind w:left="5040" w:hanging="360"/>
      </w:pPr>
    </w:lvl>
    <w:lvl w:ilvl="7">
      <w:start w:val="1"/>
      <w:numFmt w:val="none"/>
      <w:lvlText w:val=""/>
      <w:lvlJc w:val="left"/>
      <w:pPr>
        <w:ind w:left="5760" w:hanging="360"/>
      </w:pPr>
    </w:lvl>
    <w:lvl w:ilvl="8">
      <w:start w:val="1"/>
      <w:numFmt w:val="none"/>
      <w:lvlText w:val=""/>
      <w:lvlJc w:val="right"/>
      <w:pPr>
        <w:ind w:left="6480" w:hanging="180"/>
      </w:pPr>
    </w:lvl>
  </w:abstractNum>
  <w:abstractNum w:abstractNumId="13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E4FAF2B8"/>
    <w:lvl w:ilvl="0" w:tplc="3DC41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2AE1EB6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6"/>
  </w:num>
  <w:num w:numId="5">
    <w:abstractNumId w:val="22"/>
  </w:num>
  <w:num w:numId="6">
    <w:abstractNumId w:val="24"/>
  </w:num>
  <w:num w:numId="7">
    <w:abstractNumId w:val="27"/>
  </w:num>
  <w:num w:numId="8">
    <w:abstractNumId w:val="16"/>
  </w:num>
  <w:num w:numId="9">
    <w:abstractNumId w:val="30"/>
  </w:num>
  <w:num w:numId="10">
    <w:abstractNumId w:val="18"/>
  </w:num>
  <w:num w:numId="11">
    <w:abstractNumId w:val="3"/>
  </w:num>
  <w:num w:numId="12">
    <w:abstractNumId w:val="5"/>
  </w:num>
  <w:num w:numId="13">
    <w:abstractNumId w:val="8"/>
  </w:num>
  <w:num w:numId="14">
    <w:abstractNumId w:val="31"/>
  </w:num>
  <w:num w:numId="15">
    <w:abstractNumId w:val="7"/>
  </w:num>
  <w:num w:numId="16">
    <w:abstractNumId w:val="4"/>
  </w:num>
  <w:num w:numId="17">
    <w:abstractNumId w:val="28"/>
  </w:num>
  <w:num w:numId="18">
    <w:abstractNumId w:val="19"/>
  </w:num>
  <w:num w:numId="19">
    <w:abstractNumId w:val="15"/>
  </w:num>
  <w:num w:numId="20">
    <w:abstractNumId w:val="17"/>
  </w:num>
  <w:num w:numId="21">
    <w:abstractNumId w:val="14"/>
  </w:num>
  <w:num w:numId="22">
    <w:abstractNumId w:val="0"/>
  </w:num>
  <w:num w:numId="23">
    <w:abstractNumId w:val="29"/>
  </w:num>
  <w:num w:numId="24">
    <w:abstractNumId w:val="9"/>
  </w:num>
  <w:num w:numId="25">
    <w:abstractNumId w:val="2"/>
  </w:num>
  <w:num w:numId="26">
    <w:abstractNumId w:val="23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11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B6"/>
    <w:rsid w:val="000033EA"/>
    <w:rsid w:val="0001186A"/>
    <w:rsid w:val="0002467C"/>
    <w:rsid w:val="00040A7A"/>
    <w:rsid w:val="00063DB5"/>
    <w:rsid w:val="00085EEE"/>
    <w:rsid w:val="000936CA"/>
    <w:rsid w:val="00097182"/>
    <w:rsid w:val="000B1A00"/>
    <w:rsid w:val="000C0F66"/>
    <w:rsid w:val="000E55D7"/>
    <w:rsid w:val="00144C8D"/>
    <w:rsid w:val="001459D5"/>
    <w:rsid w:val="001537AE"/>
    <w:rsid w:val="00160B87"/>
    <w:rsid w:val="001764D4"/>
    <w:rsid w:val="001845C0"/>
    <w:rsid w:val="00187485"/>
    <w:rsid w:val="001F341B"/>
    <w:rsid w:val="001F74EB"/>
    <w:rsid w:val="00210C59"/>
    <w:rsid w:val="00222FF7"/>
    <w:rsid w:val="002430FD"/>
    <w:rsid w:val="002643C6"/>
    <w:rsid w:val="00267340"/>
    <w:rsid w:val="00275C59"/>
    <w:rsid w:val="002768E7"/>
    <w:rsid w:val="00337165"/>
    <w:rsid w:val="00351B94"/>
    <w:rsid w:val="003974EB"/>
    <w:rsid w:val="003C6167"/>
    <w:rsid w:val="003F1749"/>
    <w:rsid w:val="00486FB6"/>
    <w:rsid w:val="00496551"/>
    <w:rsid w:val="00512FD2"/>
    <w:rsid w:val="00523F87"/>
    <w:rsid w:val="00553146"/>
    <w:rsid w:val="00561841"/>
    <w:rsid w:val="0059169A"/>
    <w:rsid w:val="00593CEB"/>
    <w:rsid w:val="005A03E5"/>
    <w:rsid w:val="005C6D38"/>
    <w:rsid w:val="005D2104"/>
    <w:rsid w:val="00614C95"/>
    <w:rsid w:val="00637557"/>
    <w:rsid w:val="00660027"/>
    <w:rsid w:val="006F51B5"/>
    <w:rsid w:val="006F7905"/>
    <w:rsid w:val="00714F51"/>
    <w:rsid w:val="00731F6E"/>
    <w:rsid w:val="00763C4D"/>
    <w:rsid w:val="007A2EF1"/>
    <w:rsid w:val="007B00D4"/>
    <w:rsid w:val="007B5448"/>
    <w:rsid w:val="007D0AA6"/>
    <w:rsid w:val="007D703B"/>
    <w:rsid w:val="00800261"/>
    <w:rsid w:val="0081586F"/>
    <w:rsid w:val="008242E2"/>
    <w:rsid w:val="00841B63"/>
    <w:rsid w:val="00857192"/>
    <w:rsid w:val="0085727C"/>
    <w:rsid w:val="0086736E"/>
    <w:rsid w:val="00880478"/>
    <w:rsid w:val="008D3AF3"/>
    <w:rsid w:val="008E0730"/>
    <w:rsid w:val="00910826"/>
    <w:rsid w:val="0092337E"/>
    <w:rsid w:val="009561DA"/>
    <w:rsid w:val="00970B08"/>
    <w:rsid w:val="0098432D"/>
    <w:rsid w:val="00997B0E"/>
    <w:rsid w:val="009A7064"/>
    <w:rsid w:val="009B0A69"/>
    <w:rsid w:val="009B675A"/>
    <w:rsid w:val="009F7ECA"/>
    <w:rsid w:val="00A57131"/>
    <w:rsid w:val="00A70EA7"/>
    <w:rsid w:val="00AA7F39"/>
    <w:rsid w:val="00AB04F8"/>
    <w:rsid w:val="00AD37EE"/>
    <w:rsid w:val="00AE26ED"/>
    <w:rsid w:val="00AF7449"/>
    <w:rsid w:val="00B06628"/>
    <w:rsid w:val="00B52D01"/>
    <w:rsid w:val="00B8170B"/>
    <w:rsid w:val="00BD0C12"/>
    <w:rsid w:val="00BD5E3D"/>
    <w:rsid w:val="00C07E7C"/>
    <w:rsid w:val="00C12A61"/>
    <w:rsid w:val="00C14141"/>
    <w:rsid w:val="00C2196F"/>
    <w:rsid w:val="00C23E95"/>
    <w:rsid w:val="00C657F0"/>
    <w:rsid w:val="00C74D2A"/>
    <w:rsid w:val="00C93478"/>
    <w:rsid w:val="00CF79EE"/>
    <w:rsid w:val="00D03706"/>
    <w:rsid w:val="00D432AD"/>
    <w:rsid w:val="00D46DCD"/>
    <w:rsid w:val="00D70657"/>
    <w:rsid w:val="00D90ED3"/>
    <w:rsid w:val="00D9696A"/>
    <w:rsid w:val="00D97E9A"/>
    <w:rsid w:val="00DA0503"/>
    <w:rsid w:val="00DB1A71"/>
    <w:rsid w:val="00DD0EDB"/>
    <w:rsid w:val="00DD7ED8"/>
    <w:rsid w:val="00DE0041"/>
    <w:rsid w:val="00DE2464"/>
    <w:rsid w:val="00E256BD"/>
    <w:rsid w:val="00E27575"/>
    <w:rsid w:val="00E3334C"/>
    <w:rsid w:val="00E41EFD"/>
    <w:rsid w:val="00E4751B"/>
    <w:rsid w:val="00E6079A"/>
    <w:rsid w:val="00E80CB2"/>
    <w:rsid w:val="00E874DC"/>
    <w:rsid w:val="00EA6B59"/>
    <w:rsid w:val="00ED7A5A"/>
    <w:rsid w:val="00EE6740"/>
    <w:rsid w:val="00EF0390"/>
    <w:rsid w:val="00F735E6"/>
    <w:rsid w:val="00FB4F4A"/>
    <w:rsid w:val="00FD1E52"/>
    <w:rsid w:val="00FE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730CC"/>
  <w15:docId w15:val="{D175A614-1EC2-48FD-91EB-597E9B1BA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aliases w:val="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1F74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CB2"/>
    <w:rPr>
      <w:rFonts w:ascii="Tahoma" w:hAnsi="Tahoma" w:cs="Tahoma"/>
      <w:sz w:val="16"/>
      <w:szCs w:val="16"/>
      <w:lang w:val="en-US"/>
    </w:rPr>
  </w:style>
  <w:style w:type="character" w:styleId="Hipercze">
    <w:name w:val="Hyperlink"/>
    <w:uiPriority w:val="99"/>
    <w:unhideWhenUsed/>
    <w:rsid w:val="00910826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04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sow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1445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Wanda Bankowicz</dc:creator>
  <cp:lastModifiedBy>Anna  Zarzycka</cp:lastModifiedBy>
  <cp:revision>2</cp:revision>
  <cp:lastPrinted>2021-07-28T10:33:00Z</cp:lastPrinted>
  <dcterms:created xsi:type="dcterms:W3CDTF">2021-07-28T10:33:00Z</dcterms:created>
  <dcterms:modified xsi:type="dcterms:W3CDTF">2021-07-28T10:33:00Z</dcterms:modified>
</cp:coreProperties>
</file>