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49265" w14:textId="77777777" w:rsidR="009331AF" w:rsidRPr="00B66A62" w:rsidRDefault="009331AF" w:rsidP="009331AF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14:paraId="61410A46" w14:textId="77777777" w:rsidR="009331AF" w:rsidRPr="00404400" w:rsidRDefault="009331AF" w:rsidP="009331AF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7341A9D" w14:textId="77777777" w:rsidR="009331AF" w:rsidRDefault="009331AF" w:rsidP="009331A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44EDC430" w14:textId="77777777" w:rsidR="009331AF" w:rsidRPr="00475D3D" w:rsidRDefault="009331AF" w:rsidP="009331A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08C4664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0756C2E" w14:textId="77777777" w:rsidR="009331AF" w:rsidRPr="00404400" w:rsidRDefault="009331AF" w:rsidP="009331A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3C3F24F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4F33931F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89FDE9D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782BD20C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4260C39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2AFB5E9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E25EE6" w14:textId="77777777" w:rsidR="009331AF" w:rsidRPr="00404400" w:rsidRDefault="009331AF" w:rsidP="009331AF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6C5F5A52" w14:textId="77777777" w:rsidR="009331AF" w:rsidRPr="00404400" w:rsidRDefault="009331AF" w:rsidP="009331A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2118F88C" w14:textId="77777777" w:rsidR="009331AF" w:rsidRPr="00B66A62" w:rsidRDefault="009331AF" w:rsidP="009331AF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603D6F8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6C5AC634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7172981F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5442D85E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14:paraId="237378C6" w14:textId="1BF7C46D" w:rsidR="009331AF" w:rsidRPr="00B66A62" w:rsidRDefault="009331AF" w:rsidP="009331AF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Pr="00FF1FAA">
        <w:rPr>
          <w:b/>
          <w:sz w:val="22"/>
          <w:szCs w:val="22"/>
        </w:rPr>
        <w:t>dostawa sprzętu AG</w:t>
      </w:r>
      <w:r w:rsidR="005D3780">
        <w:rPr>
          <w:b/>
          <w:sz w:val="22"/>
          <w:szCs w:val="22"/>
        </w:rPr>
        <w:t>D</w:t>
      </w:r>
      <w:r w:rsidRPr="00FF1FAA">
        <w:rPr>
          <w:b/>
          <w:sz w:val="22"/>
          <w:szCs w:val="22"/>
        </w:rPr>
        <w:t xml:space="preserve"> dla domów studenckim MS AGH w Krakowie - KC-zp.272-374/21</w:t>
      </w:r>
      <w:r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FED099E" w14:textId="77777777" w:rsidR="009331AF" w:rsidRDefault="009331AF" w:rsidP="009331AF">
      <w:pPr>
        <w:widowControl w:val="0"/>
        <w:ind w:right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"/>
        <w:gridCol w:w="1070"/>
        <w:gridCol w:w="1673"/>
        <w:gridCol w:w="1757"/>
        <w:gridCol w:w="849"/>
        <w:gridCol w:w="750"/>
        <w:gridCol w:w="877"/>
        <w:gridCol w:w="1470"/>
      </w:tblGrid>
      <w:tr w:rsidR="009331AF" w14:paraId="38454B53" w14:textId="77777777" w:rsidTr="009378AC">
        <w:trPr>
          <w:trHeight w:val="645"/>
        </w:trPr>
        <w:tc>
          <w:tcPr>
            <w:tcW w:w="4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96A306" w14:textId="77777777" w:rsidR="009331AF" w:rsidRDefault="009331AF" w:rsidP="009378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58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F918F7" w14:textId="77777777" w:rsidR="009331AF" w:rsidRDefault="009331AF" w:rsidP="009378AC">
            <w:pPr>
              <w:jc w:val="center"/>
              <w:rPr>
                <w:sz w:val="20"/>
              </w:rPr>
            </w:pPr>
            <w:r w:rsidRPr="0029328F">
              <w:rPr>
                <w:sz w:val="20"/>
              </w:rPr>
              <w:t xml:space="preserve">Numer </w:t>
            </w:r>
          </w:p>
          <w:p w14:paraId="033F71E8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 w:rsidRPr="0029328F">
              <w:rPr>
                <w:sz w:val="20"/>
              </w:rPr>
              <w:t>podzadania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019145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B2EE28E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9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B62DF1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80D2D8D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6C993A22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8283B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40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0C3F44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E3F9C1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F14A17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9B41A30" w14:textId="77777777" w:rsidR="009331AF" w:rsidRDefault="009331AF" w:rsidP="009378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D5D885D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9331AF" w14:paraId="2E8E9DB5" w14:textId="77777777" w:rsidTr="009378AC">
        <w:trPr>
          <w:trHeight w:val="234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678C96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8943BE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F87D0F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E2624B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E1C548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5A17DA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51BE9D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0A84A0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9331AF" w14:paraId="4731AB60" w14:textId="77777777" w:rsidTr="009378AC">
        <w:trPr>
          <w:trHeight w:val="163"/>
        </w:trPr>
        <w:tc>
          <w:tcPr>
            <w:tcW w:w="41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44E958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5EB8AC1C" w14:textId="77777777" w:rsidR="009331AF" w:rsidRDefault="009331AF" w:rsidP="009378AC">
            <w:pPr>
              <w:ind w:right="425"/>
              <w:rPr>
                <w:sz w:val="22"/>
              </w:rPr>
            </w:pPr>
            <w:r w:rsidRPr="008939D6">
              <w:rPr>
                <w:sz w:val="22"/>
                <w:highlight w:val="yellow"/>
              </w:rPr>
              <w:t>1</w:t>
            </w:r>
          </w:p>
        </w:tc>
        <w:tc>
          <w:tcPr>
            <w:tcW w:w="5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9186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036EBC57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</w:t>
            </w:r>
          </w:p>
          <w:p w14:paraId="4A3C166B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4E547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4E4CCFE6" w14:textId="77777777" w:rsidR="009331AF" w:rsidRPr="002707E8" w:rsidRDefault="009331AF" w:rsidP="009378A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Odkurzacz</w:t>
            </w:r>
          </w:p>
        </w:tc>
        <w:tc>
          <w:tcPr>
            <w:tcW w:w="95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952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CB65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7442B8D5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A6BC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EB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9DB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521DBB63" w14:textId="77777777" w:rsidTr="009378AC">
        <w:trPr>
          <w:trHeight w:val="163"/>
        </w:trPr>
        <w:tc>
          <w:tcPr>
            <w:tcW w:w="41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88696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557D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0795C8D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B</w:t>
            </w:r>
          </w:p>
          <w:p w14:paraId="1AE05348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C4A1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86F154E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Żelazko parowe</w:t>
            </w:r>
          </w:p>
        </w:tc>
        <w:tc>
          <w:tcPr>
            <w:tcW w:w="95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0961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C958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7E361F97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CFF9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87DA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B4E6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72C98F26" w14:textId="77777777" w:rsidTr="009378AC">
        <w:trPr>
          <w:trHeight w:val="163"/>
        </w:trPr>
        <w:tc>
          <w:tcPr>
            <w:tcW w:w="41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AAAB04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036FA16F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6C90BECB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56AE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43ADF819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C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BB57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0406AD6F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Kuchenka mikrofalowa</w:t>
            </w:r>
          </w:p>
        </w:tc>
        <w:tc>
          <w:tcPr>
            <w:tcW w:w="95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30FA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9C64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2D6BA3A9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4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63A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2480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3CDC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51D3598A" w14:textId="77777777" w:rsidTr="009378AC">
        <w:trPr>
          <w:trHeight w:val="163"/>
        </w:trPr>
        <w:tc>
          <w:tcPr>
            <w:tcW w:w="4202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858CBB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</w:p>
          <w:p w14:paraId="5374B960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3FF870BE" w14:textId="77777777" w:rsidR="009331AF" w:rsidRPr="008939D6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</w:p>
        </w:tc>
        <w:tc>
          <w:tcPr>
            <w:tcW w:w="7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ECD6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4CCF8FFA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……….</w:t>
            </w:r>
          </w:p>
        </w:tc>
      </w:tr>
      <w:tr w:rsidR="009331AF" w14:paraId="61BE9F0B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1ED64E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1E1039A4" w14:textId="77777777" w:rsidR="009331AF" w:rsidRDefault="009331AF" w:rsidP="009378AC">
            <w:pPr>
              <w:ind w:right="425"/>
              <w:rPr>
                <w:sz w:val="22"/>
              </w:rPr>
            </w:pPr>
            <w:r w:rsidRPr="008939D6">
              <w:rPr>
                <w:sz w:val="22"/>
                <w:highlight w:val="yellow"/>
              </w:rPr>
              <w:t>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111B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F1D326B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0538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06E900BA" w14:textId="77777777" w:rsidR="009331AF" w:rsidRPr="002707E8" w:rsidRDefault="009331AF" w:rsidP="009378AC">
            <w:pPr>
              <w:rPr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Lodówka 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</w:rPr>
              <w:t>podblatowa</w:t>
            </w:r>
            <w:proofErr w:type="spellEnd"/>
            <w:r>
              <w:rPr>
                <w:b/>
                <w:bCs/>
                <w:sz w:val="22"/>
                <w:szCs w:val="22"/>
                <w:u w:val="single"/>
              </w:rPr>
              <w:t xml:space="preserve"> wraz z instalacją 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88B5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56E0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47CBC862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3EE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F672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4011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7F0B0EB5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86526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367D622F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032C76D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36A5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6A584869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B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746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188FAE2F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Lodówka dwudrzwiowa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E2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AAAB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0F061F31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4FB2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902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499F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45E288AA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402D90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4720E3C6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53CF0370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B7BA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3A6C44D2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C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F57E" w14:textId="77777777" w:rsidR="009331AF" w:rsidRDefault="009331AF" w:rsidP="009378AC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Lodówka dwudrzwiowa do 155 cm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CE60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E60E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20F9953C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D2E0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9810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A2F6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1C3945E8" w14:textId="77777777" w:rsidTr="009378AC">
        <w:trPr>
          <w:trHeight w:val="163"/>
        </w:trPr>
        <w:tc>
          <w:tcPr>
            <w:tcW w:w="4202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A1BEAC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3E1C88F4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285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………..</w:t>
            </w:r>
          </w:p>
        </w:tc>
      </w:tr>
      <w:tr w:rsidR="009331AF" w14:paraId="4B6DE96A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3B83BC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7239B4CF" w14:textId="77777777" w:rsidR="009331AF" w:rsidRDefault="009331AF" w:rsidP="009378AC">
            <w:pPr>
              <w:ind w:right="425"/>
              <w:rPr>
                <w:sz w:val="22"/>
              </w:rPr>
            </w:pPr>
            <w:r w:rsidRPr="008939D6">
              <w:rPr>
                <w:sz w:val="22"/>
                <w:highlight w:val="yellow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7085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  <w:p w14:paraId="191B79F5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6519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  <w:p w14:paraId="188D59A9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Pralka automatyczna</w:t>
            </w:r>
          </w:p>
          <w:p w14:paraId="01B55940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sz w:val="22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B036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DD7CA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47DC5EDD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F2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9D2A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1A04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22E27EE3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A058CE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6C7BB3BF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60AB8937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F34D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  <w:p w14:paraId="58718F29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B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0EF5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  <w:p w14:paraId="3FE09888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Elektryczna bębnowa suszarka do prania</w:t>
            </w:r>
          </w:p>
          <w:p w14:paraId="264876D8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035A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6717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3EDCBD90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1FD8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75D6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80CF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06A677B0" w14:textId="77777777" w:rsidTr="009378AC">
        <w:trPr>
          <w:trHeight w:val="163"/>
        </w:trPr>
        <w:tc>
          <w:tcPr>
            <w:tcW w:w="4202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2A7D57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0717594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0CF9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…………</w:t>
            </w:r>
          </w:p>
        </w:tc>
      </w:tr>
      <w:tr w:rsidR="009331AF" w14:paraId="52D48835" w14:textId="77777777" w:rsidTr="009378AC">
        <w:trPr>
          <w:trHeight w:val="163"/>
        </w:trPr>
        <w:tc>
          <w:tcPr>
            <w:tcW w:w="41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4A5C80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71DE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238B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  <w:p w14:paraId="114C79CB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Kuchenka ceramiczna dwupalnikowa</w:t>
            </w:r>
          </w:p>
          <w:p w14:paraId="3DE9229C" w14:textId="77777777" w:rsidR="009331AF" w:rsidRDefault="009331AF" w:rsidP="009378AC">
            <w:pPr>
              <w:tabs>
                <w:tab w:val="left" w:pos="1908"/>
              </w:tabs>
              <w:ind w:right="7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878D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EDA2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</w:p>
          <w:p w14:paraId="73BE4FA4" w14:textId="77777777" w:rsidR="009331AF" w:rsidRDefault="009331AF" w:rsidP="009378A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4714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B7E2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4F56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</w:tr>
      <w:tr w:rsidR="009331AF" w14:paraId="144B27D0" w14:textId="77777777" w:rsidTr="009378AC">
        <w:trPr>
          <w:trHeight w:val="163"/>
        </w:trPr>
        <w:tc>
          <w:tcPr>
            <w:tcW w:w="4202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7A3DA9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729C3F27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B54C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…………</w:t>
            </w:r>
          </w:p>
        </w:tc>
      </w:tr>
    </w:tbl>
    <w:p w14:paraId="22430C23" w14:textId="77777777" w:rsidR="009331AF" w:rsidRPr="00B66A62" w:rsidRDefault="009331AF" w:rsidP="009331AF">
      <w:pPr>
        <w:widowControl w:val="0"/>
        <w:ind w:right="1"/>
        <w:jc w:val="both"/>
        <w:rPr>
          <w:sz w:val="22"/>
          <w:szCs w:val="22"/>
        </w:rPr>
      </w:pPr>
    </w:p>
    <w:p w14:paraId="01356FB0" w14:textId="77777777" w:rsidR="009331AF" w:rsidRPr="008939D6" w:rsidRDefault="009331AF" w:rsidP="009331AF">
      <w:pPr>
        <w:jc w:val="both"/>
        <w:rPr>
          <w:sz w:val="20"/>
          <w:szCs w:val="20"/>
        </w:rPr>
      </w:pPr>
      <w:r w:rsidRPr="00803C15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Zadanie 1 – 4 zgodnie z pkt. 7 SWZ. </w:t>
      </w:r>
      <w:r w:rsidRPr="008D7B22">
        <w:rPr>
          <w:sz w:val="22"/>
          <w:szCs w:val="22"/>
        </w:rPr>
        <w:t xml:space="preserve">Zamówienie musi zostać zrealizowane w terminie do 14 dni </w:t>
      </w:r>
      <w:r>
        <w:rPr>
          <w:sz w:val="22"/>
          <w:szCs w:val="22"/>
        </w:rPr>
        <w:t>od</w:t>
      </w:r>
      <w:r w:rsidRPr="008D7B22">
        <w:rPr>
          <w:sz w:val="22"/>
          <w:szCs w:val="22"/>
        </w:rPr>
        <w:t xml:space="preserve"> podpisani</w:t>
      </w:r>
      <w:r>
        <w:rPr>
          <w:sz w:val="22"/>
          <w:szCs w:val="22"/>
        </w:rPr>
        <w:t>a</w:t>
      </w:r>
      <w:r w:rsidRPr="008D7B22">
        <w:rPr>
          <w:sz w:val="22"/>
          <w:szCs w:val="22"/>
        </w:rPr>
        <w:t xml:space="preserve"> umowy</w:t>
      </w:r>
      <w:r>
        <w:rPr>
          <w:sz w:val="22"/>
          <w:szCs w:val="22"/>
        </w:rPr>
        <w:t xml:space="preserve">. Dostawy </w:t>
      </w:r>
      <w:r w:rsidRPr="008D7B22">
        <w:rPr>
          <w:sz w:val="22"/>
          <w:szCs w:val="22"/>
        </w:rPr>
        <w:t xml:space="preserve">do DS11 „Bonus” </w:t>
      </w:r>
      <w:r>
        <w:rPr>
          <w:sz w:val="22"/>
          <w:szCs w:val="22"/>
        </w:rPr>
        <w:t>mogą być realizowane nie wcześniej niż od 01/09/2021 r.</w:t>
      </w:r>
    </w:p>
    <w:p w14:paraId="7A0A65A9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011B6">
        <w:rPr>
          <w:b/>
          <w:sz w:val="22"/>
          <w:szCs w:val="22"/>
        </w:rPr>
        <w:t>Okres udzielonej gwarancji wynosi:</w:t>
      </w:r>
    </w:p>
    <w:p w14:paraId="7BEB0379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1: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01F120BD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2: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1A8195CE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3: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785CBA94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4: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186EC032" w14:textId="77777777" w:rsidR="009331AF" w:rsidRDefault="009331AF" w:rsidP="009331AF">
      <w:pPr>
        <w:tabs>
          <w:tab w:val="left" w:pos="426"/>
        </w:tabs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CFFE86" w14:textId="77777777" w:rsidR="009331AF" w:rsidRDefault="009331AF" w:rsidP="009331AF">
      <w:pPr>
        <w:rPr>
          <w:b/>
          <w:sz w:val="22"/>
          <w:szCs w:val="20"/>
          <w:u w:val="single"/>
        </w:rPr>
      </w:pPr>
    </w:p>
    <w:p w14:paraId="25645C02" w14:textId="77777777" w:rsidR="009331AF" w:rsidRPr="00B66A62" w:rsidRDefault="009331AF" w:rsidP="009331AF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162A7FFC" w14:textId="77777777" w:rsidR="009331AF" w:rsidRPr="00B66A62" w:rsidRDefault="009331AF" w:rsidP="009331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777CB66B" w14:textId="77777777" w:rsidR="009331AF" w:rsidRPr="00B66A62" w:rsidRDefault="009331AF" w:rsidP="009331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066F18D7" w14:textId="77777777" w:rsidR="009331AF" w:rsidRPr="00B66A62" w:rsidRDefault="009331AF" w:rsidP="009331AF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18AE38" w14:textId="77777777" w:rsidR="009331AF" w:rsidRPr="00B66A62" w:rsidRDefault="009331AF" w:rsidP="009331AF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B66A62">
        <w:rPr>
          <w:i/>
          <w:sz w:val="22"/>
          <w:szCs w:val="20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20E08A70" w14:textId="77777777" w:rsidR="009331AF" w:rsidRPr="00B66A62" w:rsidRDefault="009331AF" w:rsidP="009331AF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2BBA56" w14:textId="77777777" w:rsidR="009331AF" w:rsidRPr="00B66A62" w:rsidRDefault="009331AF" w:rsidP="009331AF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331AF" w:rsidRPr="00B66A62" w14:paraId="5BA27EC8" w14:textId="77777777" w:rsidTr="009378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524D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A44BE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7C4BEEA8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FA7BC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9331AF" w:rsidRPr="00B66A62" w14:paraId="7D16A94E" w14:textId="77777777" w:rsidTr="00937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6B44C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F81D4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48107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9331AF" w:rsidRPr="00B66A62" w14:paraId="0FAE4F14" w14:textId="77777777" w:rsidTr="00937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A0547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95D05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255B2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2D1C7BB2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38C235CE" w14:textId="77777777" w:rsidR="009331AF" w:rsidRPr="00B66A62" w:rsidRDefault="009331AF" w:rsidP="009331AF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0D96E705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712973B8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5E494FEE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3D8C417E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48B9450E" w14:textId="77777777" w:rsidR="009331AF" w:rsidRPr="00B66A62" w:rsidRDefault="009331AF" w:rsidP="009331AF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69B1277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062013AF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179FD9BF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6A713E90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157A13C6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07555745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001985A" w14:textId="77777777" w:rsidR="009331AF" w:rsidRPr="00B66A62" w:rsidRDefault="009331AF" w:rsidP="009331AF">
      <w:pPr>
        <w:jc w:val="both"/>
        <w:rPr>
          <w:sz w:val="22"/>
          <w:szCs w:val="20"/>
        </w:rPr>
      </w:pPr>
    </w:p>
    <w:p w14:paraId="083EADEF" w14:textId="77777777" w:rsidR="009331AF" w:rsidRPr="00B66A62" w:rsidRDefault="009331AF" w:rsidP="009331AF">
      <w:pPr>
        <w:jc w:val="right"/>
        <w:rPr>
          <w:sz w:val="22"/>
          <w:szCs w:val="20"/>
        </w:rPr>
      </w:pPr>
    </w:p>
    <w:p w14:paraId="67A35967" w14:textId="77777777" w:rsidR="009331AF" w:rsidRPr="002E7627" w:rsidRDefault="009331AF" w:rsidP="009331A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00A9AB60" w14:textId="77777777" w:rsidR="009331AF" w:rsidRPr="00B66A62" w:rsidRDefault="009331AF" w:rsidP="009331A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08202505" w14:textId="77777777" w:rsidR="009331AF" w:rsidRDefault="009331AF" w:rsidP="009331AF">
      <w:pPr>
        <w:jc w:val="right"/>
        <w:rPr>
          <w:sz w:val="20"/>
          <w:szCs w:val="20"/>
        </w:rPr>
      </w:pPr>
    </w:p>
    <w:p w14:paraId="5438EB8F" w14:textId="77777777" w:rsidR="009331AF" w:rsidRPr="00472721" w:rsidRDefault="009331AF" w:rsidP="009331AF"/>
    <w:p w14:paraId="3130ADFB" w14:textId="77777777" w:rsidR="00FE545C" w:rsidRPr="009331AF" w:rsidRDefault="00FE545C" w:rsidP="009331AF"/>
    <w:sectPr w:rsidR="00FE545C" w:rsidRPr="009331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6B7C9" w14:textId="77777777" w:rsidR="005E38FE" w:rsidRDefault="005E38FE">
      <w:r>
        <w:separator/>
      </w:r>
    </w:p>
  </w:endnote>
  <w:endnote w:type="continuationSeparator" w:id="0">
    <w:p w14:paraId="378EC03E" w14:textId="77777777" w:rsidR="005E38FE" w:rsidRDefault="005E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D90DA" w14:textId="77777777" w:rsidR="00031C6C" w:rsidRDefault="00031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FB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1A4D9" w14:textId="77777777" w:rsidR="00031C6C" w:rsidRDefault="00031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87D5D" w14:textId="77777777" w:rsidR="005E38FE" w:rsidRDefault="005E38FE">
      <w:r>
        <w:separator/>
      </w:r>
    </w:p>
  </w:footnote>
  <w:footnote w:type="continuationSeparator" w:id="0">
    <w:p w14:paraId="4117DDD5" w14:textId="77777777" w:rsidR="005E38FE" w:rsidRDefault="005E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765C" w14:textId="77777777" w:rsidR="00031C6C" w:rsidRDefault="00031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07F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2E3D6" w14:textId="77777777" w:rsidR="00031C6C" w:rsidRDefault="00031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8FE"/>
    <w:rsid w:val="00012286"/>
    <w:rsid w:val="00031C6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D3780"/>
    <w:rsid w:val="005E38FE"/>
    <w:rsid w:val="005E6D94"/>
    <w:rsid w:val="0063384F"/>
    <w:rsid w:val="00643C6F"/>
    <w:rsid w:val="00646202"/>
    <w:rsid w:val="0065290F"/>
    <w:rsid w:val="006815F6"/>
    <w:rsid w:val="006F0009"/>
    <w:rsid w:val="007748F0"/>
    <w:rsid w:val="007A4321"/>
    <w:rsid w:val="00833933"/>
    <w:rsid w:val="00853083"/>
    <w:rsid w:val="008B2F0C"/>
    <w:rsid w:val="008B4928"/>
    <w:rsid w:val="008D2AB8"/>
    <w:rsid w:val="008F1C66"/>
    <w:rsid w:val="009331A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70BE0"/>
  <w15:chartTrackingRefBased/>
  <w15:docId w15:val="{9A175C28-DB69-4033-BF71-605A30F0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1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583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2021-07-29T08:37:00Z</dcterms:created>
  <dcterms:modified xsi:type="dcterms:W3CDTF">2021-07-29T08:37:00Z</dcterms:modified>
</cp:coreProperties>
</file>