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E5D07" w14:textId="77777777" w:rsidR="00D665F5" w:rsidRDefault="00023FED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023FE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23FED">
        <w:rPr>
          <w:sz w:val="22"/>
          <w:szCs w:val="22"/>
        </w:rPr>
        <w:t>2021-07-26</w:t>
      </w:r>
    </w:p>
    <w:p w14:paraId="1623A9E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13A3DB6" w14:textId="77777777" w:rsidR="00023FED" w:rsidRPr="00023FED" w:rsidRDefault="00023FED" w:rsidP="00577BC6">
      <w:pPr>
        <w:spacing w:after="40"/>
        <w:rPr>
          <w:b/>
          <w:bCs/>
          <w:sz w:val="22"/>
          <w:szCs w:val="22"/>
        </w:rPr>
      </w:pPr>
      <w:r w:rsidRPr="00023FED">
        <w:rPr>
          <w:b/>
          <w:bCs/>
          <w:sz w:val="22"/>
          <w:szCs w:val="22"/>
        </w:rPr>
        <w:t>Akademia Górniczo - Hutnicza</w:t>
      </w:r>
    </w:p>
    <w:p w14:paraId="625E68CD" w14:textId="77777777" w:rsidR="00023FED" w:rsidRPr="00023FED" w:rsidRDefault="00023FED" w:rsidP="00577BC6">
      <w:pPr>
        <w:spacing w:after="40"/>
        <w:rPr>
          <w:b/>
          <w:bCs/>
          <w:sz w:val="22"/>
          <w:szCs w:val="22"/>
        </w:rPr>
      </w:pPr>
      <w:r w:rsidRPr="00023FED">
        <w:rPr>
          <w:b/>
          <w:bCs/>
          <w:sz w:val="22"/>
          <w:szCs w:val="22"/>
        </w:rPr>
        <w:t>im. Stanisława Staszica w Krakowie</w:t>
      </w:r>
    </w:p>
    <w:p w14:paraId="5AE759B6" w14:textId="77777777" w:rsidR="00D665F5" w:rsidRPr="00D91931" w:rsidRDefault="00023FED" w:rsidP="00577BC6">
      <w:pPr>
        <w:spacing w:after="40"/>
        <w:rPr>
          <w:b/>
          <w:bCs/>
          <w:sz w:val="22"/>
          <w:szCs w:val="22"/>
        </w:rPr>
      </w:pPr>
      <w:r w:rsidRPr="00023FED">
        <w:rPr>
          <w:b/>
          <w:bCs/>
          <w:sz w:val="22"/>
          <w:szCs w:val="22"/>
        </w:rPr>
        <w:t>Dział Zamówień Publicznych</w:t>
      </w:r>
    </w:p>
    <w:p w14:paraId="786981C4" w14:textId="77777777" w:rsidR="00D665F5" w:rsidRPr="00BD5546" w:rsidRDefault="00023FED" w:rsidP="00D665F5">
      <w:pPr>
        <w:rPr>
          <w:sz w:val="22"/>
          <w:szCs w:val="22"/>
        </w:rPr>
      </w:pPr>
      <w:r w:rsidRPr="00023FE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23FED">
        <w:rPr>
          <w:sz w:val="22"/>
          <w:szCs w:val="22"/>
        </w:rPr>
        <w:t>30</w:t>
      </w:r>
    </w:p>
    <w:p w14:paraId="02A43691" w14:textId="77777777" w:rsidR="00D665F5" w:rsidRPr="00BD5546" w:rsidRDefault="00023FED" w:rsidP="00D665F5">
      <w:pPr>
        <w:rPr>
          <w:sz w:val="22"/>
          <w:szCs w:val="22"/>
        </w:rPr>
      </w:pPr>
      <w:r w:rsidRPr="00023FE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23FED">
        <w:rPr>
          <w:sz w:val="22"/>
          <w:szCs w:val="22"/>
        </w:rPr>
        <w:t>Kraków</w:t>
      </w:r>
    </w:p>
    <w:p w14:paraId="70CDFD9D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9875EE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951BAC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77813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6A41C4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3FED" w:rsidRPr="00023FED">
        <w:rPr>
          <w:b/>
          <w:sz w:val="22"/>
          <w:szCs w:val="22"/>
        </w:rPr>
        <w:t>KC-zp.272-214/21</w:t>
      </w:r>
      <w:r w:rsidR="00A80738">
        <w:rPr>
          <w:sz w:val="24"/>
        </w:rPr>
        <w:tab/>
        <w:t xml:space="preserve"> </w:t>
      </w:r>
    </w:p>
    <w:p w14:paraId="60DDA3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DE67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3EA9B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015BB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E2983C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9B2525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23FED" w:rsidRPr="00023FE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790EECDC" w14:textId="77777777" w:rsidR="00A80738" w:rsidRPr="00577BC6" w:rsidRDefault="00023FE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23FED">
        <w:rPr>
          <w:b/>
          <w:sz w:val="22"/>
          <w:szCs w:val="22"/>
        </w:rPr>
        <w:t xml:space="preserve">Leasing operacyjny na aparaturę naukowo - badawczą dla </w:t>
      </w:r>
      <w:proofErr w:type="spellStart"/>
      <w:r w:rsidRPr="00023FED">
        <w:rPr>
          <w:b/>
          <w:sz w:val="22"/>
          <w:szCs w:val="22"/>
        </w:rPr>
        <w:t>WEiP</w:t>
      </w:r>
      <w:proofErr w:type="spellEnd"/>
      <w:r w:rsidRPr="00023FED">
        <w:rPr>
          <w:b/>
          <w:sz w:val="22"/>
          <w:szCs w:val="22"/>
        </w:rPr>
        <w:t xml:space="preserve"> - KC-zp.272-214/21</w:t>
      </w:r>
    </w:p>
    <w:p w14:paraId="4CA1B8C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23FED" w:rsidRPr="00023FE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33A395A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23FED" w:rsidRPr="00023FED">
        <w:rPr>
          <w:sz w:val="22"/>
          <w:szCs w:val="22"/>
        </w:rPr>
        <w:t>26/07/2021</w:t>
      </w:r>
      <w:r w:rsidR="00FF4AB1" w:rsidRPr="00577BC6">
        <w:rPr>
          <w:sz w:val="22"/>
          <w:szCs w:val="22"/>
        </w:rPr>
        <w:t xml:space="preserve"> o godz. </w:t>
      </w:r>
      <w:r w:rsidR="00023FED" w:rsidRPr="00023FE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36046BEE" w14:textId="77777777" w:rsidTr="00C82837">
        <w:tc>
          <w:tcPr>
            <w:tcW w:w="993" w:type="dxa"/>
            <w:shd w:val="clear" w:color="auto" w:fill="auto"/>
            <w:vAlign w:val="center"/>
          </w:tcPr>
          <w:p w14:paraId="1BB71F18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3096B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211B5E7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7C4233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023FED" w:rsidRPr="00075CD0" w14:paraId="3A48EDE2" w14:textId="77777777" w:rsidTr="008A282C">
        <w:tc>
          <w:tcPr>
            <w:tcW w:w="993" w:type="dxa"/>
            <w:shd w:val="clear" w:color="auto" w:fill="auto"/>
            <w:vAlign w:val="center"/>
          </w:tcPr>
          <w:p w14:paraId="62AD5549" w14:textId="77777777" w:rsidR="00023FED" w:rsidRPr="00CB5EDB" w:rsidRDefault="00023FED" w:rsidP="008A282C">
            <w:pPr>
              <w:spacing w:before="120" w:after="120"/>
              <w:jc w:val="center"/>
            </w:pPr>
            <w:r w:rsidRPr="00023FE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ADCAD4" w14:textId="77777777" w:rsidR="00023FED" w:rsidRPr="00CB5EDB" w:rsidRDefault="00023FED" w:rsidP="008A282C">
            <w:pPr>
              <w:spacing w:before="120" w:after="120"/>
              <w:jc w:val="center"/>
            </w:pPr>
            <w:r w:rsidRPr="00023FED">
              <w:t>1</w:t>
            </w:r>
          </w:p>
        </w:tc>
        <w:tc>
          <w:tcPr>
            <w:tcW w:w="4110" w:type="dxa"/>
            <w:shd w:val="clear" w:color="auto" w:fill="auto"/>
          </w:tcPr>
          <w:p w14:paraId="5C4B03C7" w14:textId="77777777" w:rsidR="00023FED" w:rsidRPr="00C82837" w:rsidRDefault="00023FED" w:rsidP="008A282C">
            <w:pPr>
              <w:spacing w:before="40"/>
            </w:pPr>
            <w:r w:rsidRPr="00023FED">
              <w:t xml:space="preserve">Konsorcjum </w:t>
            </w:r>
            <w:proofErr w:type="spellStart"/>
            <w:r w:rsidRPr="00023FED">
              <w:t>Perlan</w:t>
            </w:r>
            <w:proofErr w:type="spellEnd"/>
            <w:r w:rsidRPr="00023FED">
              <w:t xml:space="preserve"> Technologies Polska Sp. z o.o. i EFL S.A.</w:t>
            </w:r>
          </w:p>
          <w:p w14:paraId="44DCBE30" w14:textId="3AF86A2D" w:rsidR="00023FED" w:rsidRPr="00CB5EDB" w:rsidRDefault="00023FED" w:rsidP="008A282C">
            <w:r w:rsidRPr="00023FED">
              <w:t xml:space="preserve"> Legnicka 48 BUD. C-D</w:t>
            </w:r>
            <w:r w:rsidRPr="00CB5EDB">
              <w:t xml:space="preserve"> </w:t>
            </w:r>
          </w:p>
          <w:p w14:paraId="6379098F" w14:textId="77777777" w:rsidR="00023FED" w:rsidRPr="00CB5EDB" w:rsidRDefault="00023FED" w:rsidP="008A282C">
            <w:pPr>
              <w:spacing w:after="120"/>
              <w:jc w:val="both"/>
            </w:pPr>
            <w:r w:rsidRPr="00023FED">
              <w:t>54-202</w:t>
            </w:r>
            <w:r w:rsidRPr="00CB5EDB">
              <w:t xml:space="preserve"> </w:t>
            </w:r>
            <w:r w:rsidRPr="00023FE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708FC9" w14:textId="77777777" w:rsidR="00023FED" w:rsidRPr="00CB5EDB" w:rsidRDefault="00023FED" w:rsidP="008A282C">
            <w:pPr>
              <w:spacing w:before="120" w:after="120"/>
              <w:jc w:val="center"/>
            </w:pPr>
            <w:r w:rsidRPr="00023FED">
              <w:t>202 913.87 zł</w:t>
            </w:r>
          </w:p>
        </w:tc>
      </w:tr>
      <w:tr w:rsidR="00023FED" w:rsidRPr="00075CD0" w14:paraId="39137397" w14:textId="77777777" w:rsidTr="008A282C">
        <w:tc>
          <w:tcPr>
            <w:tcW w:w="993" w:type="dxa"/>
            <w:shd w:val="clear" w:color="auto" w:fill="auto"/>
            <w:vAlign w:val="center"/>
          </w:tcPr>
          <w:p w14:paraId="1ADAC51B" w14:textId="77777777" w:rsidR="00023FED" w:rsidRPr="00CB5EDB" w:rsidRDefault="00023FED" w:rsidP="008A282C">
            <w:pPr>
              <w:spacing w:before="120" w:after="120"/>
              <w:jc w:val="center"/>
            </w:pPr>
            <w:r w:rsidRPr="00023FE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C853A8" w14:textId="77777777" w:rsidR="00023FED" w:rsidRPr="00CB5EDB" w:rsidRDefault="00023FED" w:rsidP="008A282C">
            <w:pPr>
              <w:spacing w:before="120" w:after="120"/>
              <w:jc w:val="center"/>
            </w:pPr>
            <w:r w:rsidRPr="00023FED">
              <w:t>2</w:t>
            </w:r>
          </w:p>
        </w:tc>
        <w:tc>
          <w:tcPr>
            <w:tcW w:w="4110" w:type="dxa"/>
            <w:shd w:val="clear" w:color="auto" w:fill="auto"/>
          </w:tcPr>
          <w:p w14:paraId="013E2C60" w14:textId="77777777" w:rsidR="00023FED" w:rsidRPr="00C82837" w:rsidRDefault="00023FED" w:rsidP="008A282C">
            <w:pPr>
              <w:spacing w:before="40"/>
            </w:pPr>
            <w:r w:rsidRPr="00023FED">
              <w:t>Konsorcjum Lambda System – Kreft Barszczewski Sp. J. i EFL S.A</w:t>
            </w:r>
          </w:p>
          <w:p w14:paraId="49391845" w14:textId="670E038E" w:rsidR="00023FED" w:rsidRPr="00CB5EDB" w:rsidRDefault="00023FED" w:rsidP="008A282C">
            <w:r w:rsidRPr="00023FED">
              <w:t>Legnicka 48 BUD. C-D</w:t>
            </w:r>
            <w:r w:rsidRPr="00CB5EDB">
              <w:t xml:space="preserve"> </w:t>
            </w:r>
          </w:p>
          <w:p w14:paraId="2E64EE27" w14:textId="77777777" w:rsidR="00023FED" w:rsidRPr="00CB5EDB" w:rsidRDefault="00023FED" w:rsidP="008A282C">
            <w:pPr>
              <w:spacing w:after="120"/>
              <w:jc w:val="both"/>
            </w:pPr>
            <w:r w:rsidRPr="00023FED">
              <w:t>54-202</w:t>
            </w:r>
            <w:r w:rsidRPr="00CB5EDB">
              <w:t xml:space="preserve"> </w:t>
            </w:r>
            <w:r w:rsidRPr="00023FE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11205D" w14:textId="77777777" w:rsidR="00023FED" w:rsidRPr="00CB5EDB" w:rsidRDefault="00023FED" w:rsidP="008A282C">
            <w:pPr>
              <w:spacing w:before="120" w:after="120"/>
              <w:jc w:val="center"/>
            </w:pPr>
            <w:r w:rsidRPr="00023FED">
              <w:t>133 535.30 zł</w:t>
            </w:r>
          </w:p>
        </w:tc>
      </w:tr>
      <w:bookmarkEnd w:id="0"/>
    </w:tbl>
    <w:p w14:paraId="34029EF5" w14:textId="1FAB5C2B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58554" w14:textId="77777777" w:rsidR="00D5290E" w:rsidRDefault="00D5290E">
      <w:r>
        <w:separator/>
      </w:r>
    </w:p>
  </w:endnote>
  <w:endnote w:type="continuationSeparator" w:id="0">
    <w:p w14:paraId="51BE8754" w14:textId="77777777" w:rsidR="00D5290E" w:rsidRDefault="00D52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950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2A3E6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CEA2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374739">
        <v:line id="_x0000_s2049" style="position:absolute;left:0;text-align:left;z-index:251657728" from="-3.85pt,8.7pt" to="455.15pt,8.7pt"/>
      </w:pict>
    </w:r>
  </w:p>
  <w:p w14:paraId="39EF0AA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5C4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0C6A4D" w14:textId="77777777" w:rsidR="009F189D" w:rsidRDefault="009F189D">
    <w:pPr>
      <w:pStyle w:val="Stopka"/>
      <w:tabs>
        <w:tab w:val="clear" w:pos="4536"/>
      </w:tabs>
      <w:jc w:val="center"/>
    </w:pPr>
  </w:p>
  <w:p w14:paraId="2056DF5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262C9" w14:textId="77777777" w:rsidR="00D5290E" w:rsidRDefault="00D5290E">
      <w:r>
        <w:separator/>
      </w:r>
    </w:p>
  </w:footnote>
  <w:footnote w:type="continuationSeparator" w:id="0">
    <w:p w14:paraId="7343CC59" w14:textId="77777777" w:rsidR="00D5290E" w:rsidRDefault="00D529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0C884" w14:textId="77777777" w:rsidR="00023FED" w:rsidRDefault="00023F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A24E0" w14:textId="77777777" w:rsidR="00023FED" w:rsidRDefault="00023F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D8B8C" w14:textId="77777777" w:rsidR="00023FED" w:rsidRDefault="00023F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290E"/>
    <w:rsid w:val="00007727"/>
    <w:rsid w:val="00017720"/>
    <w:rsid w:val="00023FED"/>
    <w:rsid w:val="00035488"/>
    <w:rsid w:val="000D7F25"/>
    <w:rsid w:val="000E00E5"/>
    <w:rsid w:val="00105B36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5290E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98FC9D"/>
  <w15:chartTrackingRefBased/>
  <w15:docId w15:val="{ADDAC627-6785-43BE-B6AD-1E8A699BD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2021-07-26T09:43:00Z</dcterms:created>
  <dcterms:modified xsi:type="dcterms:W3CDTF">2021-07-26T09:43:00Z</dcterms:modified>
</cp:coreProperties>
</file>