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A10EA" w:rsidP="00D665F5">
      <w:pPr>
        <w:spacing w:after="240"/>
        <w:jc w:val="right"/>
        <w:rPr>
          <w:sz w:val="22"/>
          <w:szCs w:val="22"/>
        </w:rPr>
      </w:pPr>
      <w:r w:rsidRPr="00CA10E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10EA">
        <w:rPr>
          <w:sz w:val="22"/>
          <w:szCs w:val="22"/>
        </w:rPr>
        <w:t>2021-07-07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A10EA" w:rsidRPr="00CA10EA" w:rsidRDefault="00CA10EA" w:rsidP="00577BC6">
      <w:pPr>
        <w:spacing w:after="40"/>
        <w:rPr>
          <w:b/>
          <w:bCs/>
          <w:sz w:val="22"/>
          <w:szCs w:val="22"/>
        </w:rPr>
      </w:pPr>
      <w:r w:rsidRPr="00CA10EA">
        <w:rPr>
          <w:b/>
          <w:bCs/>
          <w:sz w:val="22"/>
          <w:szCs w:val="22"/>
        </w:rPr>
        <w:t>Akademia Górniczo - Hutnicza</w:t>
      </w:r>
    </w:p>
    <w:p w:rsidR="00CA10EA" w:rsidRPr="00CA10EA" w:rsidRDefault="00CA10EA" w:rsidP="00577BC6">
      <w:pPr>
        <w:spacing w:after="40"/>
        <w:rPr>
          <w:b/>
          <w:bCs/>
          <w:sz w:val="22"/>
          <w:szCs w:val="22"/>
        </w:rPr>
      </w:pPr>
      <w:r w:rsidRPr="00CA10EA">
        <w:rPr>
          <w:b/>
          <w:bCs/>
          <w:sz w:val="22"/>
          <w:szCs w:val="22"/>
        </w:rPr>
        <w:t>im. Stanisława Staszica w Krakowie</w:t>
      </w:r>
    </w:p>
    <w:p w:rsidR="00D665F5" w:rsidRPr="00D91931" w:rsidRDefault="00CA10EA" w:rsidP="00577BC6">
      <w:pPr>
        <w:spacing w:after="40"/>
        <w:rPr>
          <w:b/>
          <w:bCs/>
          <w:sz w:val="22"/>
          <w:szCs w:val="22"/>
        </w:rPr>
      </w:pPr>
      <w:r w:rsidRPr="00CA10EA">
        <w:rPr>
          <w:b/>
          <w:bCs/>
          <w:sz w:val="22"/>
          <w:szCs w:val="22"/>
        </w:rPr>
        <w:t>Dział Zamówień Publicznych</w:t>
      </w:r>
    </w:p>
    <w:p w:rsidR="00D665F5" w:rsidRPr="00BD5546" w:rsidRDefault="00CA10EA" w:rsidP="00D665F5">
      <w:pPr>
        <w:rPr>
          <w:sz w:val="22"/>
          <w:szCs w:val="22"/>
        </w:rPr>
      </w:pPr>
      <w:r w:rsidRPr="00CA10E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10EA">
        <w:rPr>
          <w:sz w:val="22"/>
          <w:szCs w:val="22"/>
        </w:rPr>
        <w:t>30</w:t>
      </w:r>
    </w:p>
    <w:p w:rsidR="00D665F5" w:rsidRPr="00BD5546" w:rsidRDefault="00CA10EA" w:rsidP="00D665F5">
      <w:pPr>
        <w:rPr>
          <w:sz w:val="22"/>
          <w:szCs w:val="22"/>
        </w:rPr>
      </w:pPr>
      <w:r w:rsidRPr="00CA10E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10E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10EA" w:rsidRPr="00CA10EA">
        <w:rPr>
          <w:b/>
          <w:sz w:val="22"/>
          <w:szCs w:val="22"/>
        </w:rPr>
        <w:t>KC-zp.272-255/21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10EA" w:rsidRPr="00CA10E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A10E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10EA">
        <w:rPr>
          <w:b/>
          <w:sz w:val="22"/>
          <w:szCs w:val="22"/>
        </w:rPr>
        <w:t>opracowanie, wykonanie i wdrożenie strony internetowej  wraz z systemem sprzedaży, zarządzania treścią oraz usługą administrowania i niezbędnymi funkcjonalnościami - KC-zp.272-255/21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A10EA" w:rsidRPr="00CA10EA">
        <w:rPr>
          <w:sz w:val="22"/>
          <w:szCs w:val="22"/>
        </w:rPr>
        <w:t xml:space="preserve">(Dz.U. </w:t>
      </w:r>
      <w:r w:rsidR="00606C86">
        <w:rPr>
          <w:sz w:val="22"/>
          <w:szCs w:val="22"/>
        </w:rPr>
        <w:t xml:space="preserve">z 2019 r </w:t>
      </w:r>
      <w:r w:rsidR="00CA10EA" w:rsidRPr="00CA10EA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10EA" w:rsidRPr="00CA10EA">
        <w:rPr>
          <w:sz w:val="22"/>
          <w:szCs w:val="22"/>
        </w:rPr>
        <w:t>07/07/2021</w:t>
      </w:r>
      <w:r w:rsidR="00FF4AB1" w:rsidRPr="00577BC6">
        <w:rPr>
          <w:sz w:val="22"/>
          <w:szCs w:val="22"/>
        </w:rPr>
        <w:t xml:space="preserve"> o godz. </w:t>
      </w:r>
      <w:r w:rsidR="00CA10EA" w:rsidRPr="00CA10E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Pro Multimedia Patryk Filipek</w:t>
            </w:r>
          </w:p>
          <w:p w:rsidR="00CA10EA" w:rsidRPr="00490DC0" w:rsidRDefault="00CA10EA" w:rsidP="00B847FA">
            <w:r w:rsidRPr="00CA10EA">
              <w:t>Szkolna</w:t>
            </w:r>
            <w:r w:rsidRPr="00490DC0">
              <w:t xml:space="preserve"> </w:t>
            </w:r>
            <w:r w:rsidRPr="00CA10EA">
              <w:t>2/18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41-250</w:t>
            </w:r>
            <w:r w:rsidRPr="00490DC0">
              <w:t xml:space="preserve"> </w:t>
            </w:r>
            <w:r w:rsidRPr="00CA10EA">
              <w:t>Czeladź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33 000.00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2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proofErr w:type="spellStart"/>
            <w:r w:rsidRPr="00CA10EA">
              <w:t>Cast</w:t>
            </w:r>
            <w:proofErr w:type="spellEnd"/>
            <w:r w:rsidRPr="00CA10EA">
              <w:t xml:space="preserve"> </w:t>
            </w:r>
            <w:proofErr w:type="spellStart"/>
            <w:r w:rsidRPr="00CA10EA">
              <w:t>Cone</w:t>
            </w:r>
            <w:proofErr w:type="spellEnd"/>
            <w:r w:rsidRPr="00CA10EA">
              <w:t xml:space="preserve"> Robert Jesiołowski</w:t>
            </w:r>
          </w:p>
          <w:p w:rsidR="00CA10EA" w:rsidRPr="00490DC0" w:rsidRDefault="00CA10EA" w:rsidP="00B847FA">
            <w:r w:rsidRPr="00CA10EA">
              <w:t>Złotno</w:t>
            </w:r>
            <w:r w:rsidRPr="00490DC0">
              <w:t xml:space="preserve"> </w:t>
            </w:r>
            <w:r w:rsidRPr="00CA10EA">
              <w:t>28/14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94-221</w:t>
            </w:r>
            <w:r w:rsidRPr="00490DC0">
              <w:t xml:space="preserve"> </w:t>
            </w:r>
            <w:r w:rsidRPr="00CA10E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50 000.00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3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T2T SYSTEM S.C. Tomasz Urban, Tomasz Piecha</w:t>
            </w:r>
          </w:p>
          <w:p w:rsidR="00CA10EA" w:rsidRPr="00490DC0" w:rsidRDefault="00CA10EA" w:rsidP="00B847FA">
            <w:r w:rsidRPr="00CA10EA">
              <w:t>Kozielska</w:t>
            </w:r>
            <w:r w:rsidRPr="00490DC0">
              <w:t xml:space="preserve"> </w:t>
            </w:r>
            <w:r w:rsidRPr="00CA10EA">
              <w:t>57D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47-400</w:t>
            </w:r>
            <w:r w:rsidRPr="00490DC0">
              <w:t xml:space="preserve"> </w:t>
            </w:r>
            <w:r w:rsidRPr="00CA10EA">
              <w:t>Racibórz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30 750.00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4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Entera Studio WWW</w:t>
            </w:r>
          </w:p>
          <w:p w:rsidR="00CA10EA" w:rsidRPr="00490DC0" w:rsidRDefault="00CA10EA" w:rsidP="00B847FA">
            <w:r w:rsidRPr="00CA10EA">
              <w:t>Wilanowska</w:t>
            </w:r>
            <w:r w:rsidRPr="00490DC0">
              <w:t xml:space="preserve"> </w:t>
            </w:r>
            <w:r w:rsidRPr="00CA10EA">
              <w:t>4/16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80-809</w:t>
            </w:r>
            <w:r w:rsidRPr="00490DC0">
              <w:t xml:space="preserve"> </w:t>
            </w:r>
            <w:r w:rsidRPr="00CA10EA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61 500.00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5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proofErr w:type="spellStart"/>
            <w:r w:rsidRPr="00CA10EA">
              <w:t>Polbrand</w:t>
            </w:r>
            <w:proofErr w:type="spellEnd"/>
            <w:r w:rsidRPr="00CA10EA">
              <w:t xml:space="preserve"> Media Sp. z o.o.</w:t>
            </w:r>
          </w:p>
          <w:p w:rsidR="00CA10EA" w:rsidRPr="00490DC0" w:rsidRDefault="00CA10EA" w:rsidP="00B847FA">
            <w:r w:rsidRPr="00CA10EA">
              <w:t>Dworcowa</w:t>
            </w:r>
            <w:r w:rsidRPr="00490DC0">
              <w:t xml:space="preserve"> </w:t>
            </w:r>
            <w:r w:rsidRPr="00CA10EA">
              <w:t>100/11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85-010</w:t>
            </w:r>
            <w:r w:rsidRPr="00490DC0">
              <w:t xml:space="preserve"> </w:t>
            </w:r>
            <w:r w:rsidRPr="00CA10EA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33 763.50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6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 xml:space="preserve">KDMC Karolina </w:t>
            </w:r>
            <w:proofErr w:type="spellStart"/>
            <w:r w:rsidRPr="00CA10EA">
              <w:t>Podsiedlik</w:t>
            </w:r>
            <w:proofErr w:type="spellEnd"/>
          </w:p>
          <w:p w:rsidR="00CA10EA" w:rsidRPr="00490DC0" w:rsidRDefault="00CA10EA" w:rsidP="00B847FA">
            <w:r w:rsidRPr="00CA10EA">
              <w:t>Generała Bema</w:t>
            </w:r>
            <w:r w:rsidRPr="00490DC0">
              <w:t xml:space="preserve"> </w:t>
            </w:r>
            <w:r w:rsidRPr="00CA10EA">
              <w:t>16/18/16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91-492</w:t>
            </w:r>
            <w:r w:rsidRPr="00490DC0">
              <w:t xml:space="preserve"> </w:t>
            </w:r>
            <w:r w:rsidRPr="00CA10EA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27 600.00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7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proofErr w:type="spellStart"/>
            <w:r w:rsidRPr="00CA10EA">
              <w:t>Secure-Soft</w:t>
            </w:r>
            <w:proofErr w:type="spellEnd"/>
            <w:r w:rsidRPr="00CA10EA">
              <w:t xml:space="preserve"> Angelika </w:t>
            </w:r>
            <w:proofErr w:type="spellStart"/>
            <w:r w:rsidRPr="00CA10EA">
              <w:t>Mally</w:t>
            </w:r>
            <w:proofErr w:type="spellEnd"/>
          </w:p>
          <w:p w:rsidR="00CA10EA" w:rsidRPr="00490DC0" w:rsidRDefault="00CA10EA" w:rsidP="00B847FA">
            <w:r w:rsidRPr="00CA10EA">
              <w:t>Leszczyńskiego</w:t>
            </w:r>
            <w:r w:rsidRPr="00490DC0">
              <w:t xml:space="preserve"> </w:t>
            </w:r>
            <w:r w:rsidRPr="00CA10EA">
              <w:t>4/29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50-078</w:t>
            </w:r>
            <w:r w:rsidRPr="00490DC0">
              <w:t xml:space="preserve"> </w:t>
            </w:r>
            <w:r w:rsidRPr="00CA10E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14 760.00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8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IPWS Sp. z o.o.</w:t>
            </w:r>
          </w:p>
          <w:p w:rsidR="00CA10EA" w:rsidRPr="00490DC0" w:rsidRDefault="00CA10EA" w:rsidP="00B847FA">
            <w:r w:rsidRPr="00CA10EA">
              <w:t>Klonowa</w:t>
            </w:r>
            <w:r w:rsidRPr="00490DC0">
              <w:t xml:space="preserve"> </w:t>
            </w:r>
            <w:r w:rsidRPr="00CA10EA">
              <w:t>41a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lastRenderedPageBreak/>
              <w:t>40-168</w:t>
            </w:r>
            <w:r w:rsidRPr="00490DC0">
              <w:t xml:space="preserve"> </w:t>
            </w:r>
            <w:r w:rsidRPr="00CA10E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lastRenderedPageBreak/>
              <w:t>70 110.00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9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e-</w:t>
            </w:r>
            <w:proofErr w:type="spellStart"/>
            <w:r w:rsidRPr="00CA10EA">
              <w:t>jankowska</w:t>
            </w:r>
            <w:proofErr w:type="spellEnd"/>
            <w:r w:rsidRPr="00CA10EA">
              <w:t xml:space="preserve"> Anna </w:t>
            </w:r>
            <w:proofErr w:type="spellStart"/>
            <w:r w:rsidRPr="00CA10EA">
              <w:t>Ejankowska</w:t>
            </w:r>
            <w:proofErr w:type="spellEnd"/>
          </w:p>
          <w:p w:rsidR="00CA10EA" w:rsidRPr="00490DC0" w:rsidRDefault="00CA10EA" w:rsidP="00B847FA">
            <w:r w:rsidRPr="00CA10EA">
              <w:t>Watzenrodego</w:t>
            </w:r>
            <w:r w:rsidRPr="00490DC0">
              <w:t xml:space="preserve"> </w:t>
            </w:r>
            <w:r w:rsidRPr="00CA10EA">
              <w:t>13/18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87-100</w:t>
            </w:r>
            <w:r w:rsidRPr="00490DC0">
              <w:t xml:space="preserve"> </w:t>
            </w:r>
            <w:r w:rsidRPr="00CA10EA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5 900.00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10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P20 sp. z o.o.</w:t>
            </w:r>
          </w:p>
          <w:p w:rsidR="00CA10EA" w:rsidRPr="00490DC0" w:rsidRDefault="00CA10EA" w:rsidP="00B847FA">
            <w:r w:rsidRPr="00CA10EA">
              <w:t>Targowa</w:t>
            </w:r>
            <w:r w:rsidRPr="00490DC0">
              <w:t xml:space="preserve"> </w:t>
            </w:r>
            <w:r w:rsidRPr="00CA10EA">
              <w:t>23A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08-304</w:t>
            </w:r>
            <w:r w:rsidRPr="00490DC0">
              <w:t xml:space="preserve"> </w:t>
            </w:r>
            <w:r w:rsidRPr="00CA10EA">
              <w:t>Jabłonna Lacka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162 975.00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11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proofErr w:type="spellStart"/>
            <w:r w:rsidRPr="00CA10EA">
              <w:t>PageSoft</w:t>
            </w:r>
            <w:proofErr w:type="spellEnd"/>
            <w:r w:rsidRPr="00CA10EA">
              <w:t xml:space="preserve"> Przemysław Wosiński</w:t>
            </w:r>
          </w:p>
          <w:p w:rsidR="00CA10EA" w:rsidRPr="00490DC0" w:rsidRDefault="00CA10EA" w:rsidP="00B847FA">
            <w:r w:rsidRPr="00CA10EA">
              <w:t>Koziołki</w:t>
            </w:r>
            <w:r w:rsidRPr="00490DC0">
              <w:t xml:space="preserve"> </w:t>
            </w:r>
            <w:r w:rsidRPr="00CA10EA">
              <w:t>37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95-061</w:t>
            </w:r>
            <w:r w:rsidRPr="00490DC0">
              <w:t xml:space="preserve"> </w:t>
            </w:r>
            <w:r w:rsidRPr="00CA10EA">
              <w:t>Dmosin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19 500.00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12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proofErr w:type="spellStart"/>
            <w:r w:rsidRPr="00CA10EA">
              <w:t>Roduq</w:t>
            </w:r>
            <w:proofErr w:type="spellEnd"/>
            <w:r w:rsidRPr="00CA10EA">
              <w:t xml:space="preserve"> Rafał </w:t>
            </w:r>
            <w:proofErr w:type="spellStart"/>
            <w:r w:rsidRPr="00CA10EA">
              <w:t>Stefaniszyn</w:t>
            </w:r>
            <w:proofErr w:type="spellEnd"/>
          </w:p>
          <w:p w:rsidR="00CA10EA" w:rsidRPr="00490DC0" w:rsidRDefault="00CA10EA" w:rsidP="00B847FA">
            <w:r w:rsidRPr="00CA10EA">
              <w:t>Stryjska</w:t>
            </w:r>
            <w:r w:rsidRPr="00490DC0">
              <w:t xml:space="preserve"> </w:t>
            </w:r>
            <w:r w:rsidRPr="00CA10EA">
              <w:t>24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81-506</w:t>
            </w:r>
            <w:r w:rsidRPr="00490DC0">
              <w:t xml:space="preserve"> </w:t>
            </w:r>
            <w:r w:rsidRPr="00CA10EA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51 660.00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13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KONEKT Mateusz Brychcy</w:t>
            </w:r>
          </w:p>
          <w:p w:rsidR="00CA10EA" w:rsidRPr="00490DC0" w:rsidRDefault="00CA10EA" w:rsidP="00B847FA">
            <w:r w:rsidRPr="00CA10EA">
              <w:t>Naramowicka</w:t>
            </w:r>
            <w:r w:rsidRPr="00490DC0">
              <w:t xml:space="preserve"> </w:t>
            </w:r>
            <w:r w:rsidRPr="00CA10EA">
              <w:t>150A/27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61-619</w:t>
            </w:r>
            <w:r w:rsidRPr="00490DC0">
              <w:t xml:space="preserve"> </w:t>
            </w:r>
            <w:r w:rsidRPr="00CA10EA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23 739.00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14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nFinity.pl sp. z o.o.</w:t>
            </w:r>
          </w:p>
          <w:p w:rsidR="00CA10EA" w:rsidRPr="00490DC0" w:rsidRDefault="00CA10EA" w:rsidP="00B847FA">
            <w:r w:rsidRPr="00CA10EA">
              <w:t>Wandy</w:t>
            </w:r>
            <w:r w:rsidRPr="00490DC0">
              <w:t xml:space="preserve"> </w:t>
            </w:r>
            <w:r w:rsidRPr="00CA10EA">
              <w:t>7/4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53-320</w:t>
            </w:r>
            <w:r w:rsidRPr="00490DC0">
              <w:t xml:space="preserve"> </w:t>
            </w:r>
            <w:r w:rsidRPr="00CA10E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35 424.00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15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proofErr w:type="spellStart"/>
            <w:r w:rsidRPr="00CA10EA">
              <w:t>Openform</w:t>
            </w:r>
            <w:proofErr w:type="spellEnd"/>
            <w:r w:rsidRPr="00CA10EA">
              <w:t xml:space="preserve"> s.c.</w:t>
            </w:r>
          </w:p>
          <w:p w:rsidR="00CA10EA" w:rsidRPr="00490DC0" w:rsidRDefault="00CA10EA" w:rsidP="00B847FA">
            <w:r w:rsidRPr="00CA10EA">
              <w:t>Blich</w:t>
            </w:r>
            <w:r w:rsidRPr="00490DC0">
              <w:t xml:space="preserve"> </w:t>
            </w:r>
            <w:r w:rsidRPr="00CA10EA">
              <w:t>3/8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31-502</w:t>
            </w:r>
            <w:r w:rsidRPr="00490DC0">
              <w:t xml:space="preserve"> </w:t>
            </w:r>
            <w:r w:rsidRPr="00CA10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98 199.92 zł</w:t>
            </w:r>
          </w:p>
        </w:tc>
      </w:tr>
      <w:tr w:rsidR="00CA10EA" w:rsidRPr="00493F8C" w:rsidTr="00B847FA">
        <w:tc>
          <w:tcPr>
            <w:tcW w:w="993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center"/>
            </w:pPr>
            <w:r w:rsidRPr="00CA10EA">
              <w:t>16</w:t>
            </w:r>
          </w:p>
        </w:tc>
        <w:tc>
          <w:tcPr>
            <w:tcW w:w="5244" w:type="dxa"/>
            <w:shd w:val="clear" w:color="auto" w:fill="auto"/>
          </w:tcPr>
          <w:p w:rsidR="00CA10EA" w:rsidRPr="00490DC0" w:rsidRDefault="00CA10EA" w:rsidP="00B847FA">
            <w:pPr>
              <w:spacing w:before="40"/>
            </w:pPr>
            <w:r w:rsidRPr="00CA10EA">
              <w:t>Soft4Net Mateusz Poźniak</w:t>
            </w:r>
          </w:p>
          <w:p w:rsidR="00CA10EA" w:rsidRPr="00490DC0" w:rsidRDefault="00CA10EA" w:rsidP="00B847FA">
            <w:r w:rsidRPr="00CA10EA">
              <w:t>Sosnowiecka</w:t>
            </w:r>
            <w:r w:rsidRPr="00490DC0">
              <w:t xml:space="preserve"> </w:t>
            </w:r>
            <w:r w:rsidRPr="00CA10EA">
              <w:t>25G/17</w:t>
            </w:r>
            <w:r w:rsidRPr="00490DC0">
              <w:t xml:space="preserve"> </w:t>
            </w:r>
          </w:p>
          <w:p w:rsidR="00CA10EA" w:rsidRPr="00490DC0" w:rsidRDefault="00CA10EA" w:rsidP="00B847FA">
            <w:pPr>
              <w:spacing w:after="40"/>
              <w:jc w:val="both"/>
            </w:pPr>
            <w:r w:rsidRPr="00CA10EA">
              <w:t>31-345</w:t>
            </w:r>
            <w:r w:rsidRPr="00490DC0">
              <w:t xml:space="preserve"> </w:t>
            </w:r>
            <w:r w:rsidRPr="00CA10E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0EA" w:rsidRPr="00490DC0" w:rsidRDefault="00CA10EA" w:rsidP="00B847FA">
            <w:pPr>
              <w:spacing w:before="120" w:after="120"/>
              <w:jc w:val="both"/>
            </w:pPr>
            <w:r w:rsidRPr="00CA10EA">
              <w:t>15 000.00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A10EA" w:rsidP="00173B20">
      <w:pPr>
        <w:jc w:val="right"/>
      </w:pPr>
      <w:bookmarkStart w:id="0" w:name="_GoBack"/>
      <w:bookmarkEnd w:id="0"/>
      <w:r w:rsidRPr="00CA10EA">
        <w:rPr>
          <w:sz w:val="22"/>
        </w:rPr>
        <w:t>Anna</w:t>
      </w:r>
      <w:r w:rsidR="00A80738">
        <w:rPr>
          <w:sz w:val="22"/>
        </w:rPr>
        <w:t xml:space="preserve"> </w:t>
      </w:r>
      <w:r w:rsidRPr="00CA10EA">
        <w:rPr>
          <w:sz w:val="22"/>
        </w:rPr>
        <w:t>Trybus</w:t>
      </w:r>
    </w:p>
    <w:sectPr w:rsidR="00C236D3" w:rsidSect="00606C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B7C" w:rsidRDefault="000E4B7C">
      <w:r>
        <w:separator/>
      </w:r>
    </w:p>
  </w:endnote>
  <w:endnote w:type="continuationSeparator" w:id="0">
    <w:p w:rsidR="000E4B7C" w:rsidRDefault="000E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B7C" w:rsidRDefault="000E4B7C">
      <w:r>
        <w:separator/>
      </w:r>
    </w:p>
  </w:footnote>
  <w:footnote w:type="continuationSeparator" w:id="0">
    <w:p w:rsidR="000E4B7C" w:rsidRDefault="000E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0EA" w:rsidRDefault="00CA1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0EA" w:rsidRDefault="00CA1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0EA" w:rsidRDefault="00CA10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4B7C"/>
    <w:rsid w:val="00007727"/>
    <w:rsid w:val="00017720"/>
    <w:rsid w:val="00035488"/>
    <w:rsid w:val="000D7F25"/>
    <w:rsid w:val="000E00E5"/>
    <w:rsid w:val="000E4B7C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6C86"/>
    <w:rsid w:val="0069085C"/>
    <w:rsid w:val="00843263"/>
    <w:rsid w:val="00861E75"/>
    <w:rsid w:val="009D19BD"/>
    <w:rsid w:val="009F189D"/>
    <w:rsid w:val="00A80738"/>
    <w:rsid w:val="00C236D3"/>
    <w:rsid w:val="00C659E2"/>
    <w:rsid w:val="00CA10EA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C79A3C"/>
  <w15:chartTrackingRefBased/>
  <w15:docId w15:val="{5BE51E42-0254-4DAC-A03F-D97D827F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2021-07-07T12:38:00Z</cp:lastPrinted>
  <dcterms:created xsi:type="dcterms:W3CDTF">2021-07-07T12:38:00Z</dcterms:created>
  <dcterms:modified xsi:type="dcterms:W3CDTF">2021-07-07T12:38:00Z</dcterms:modified>
</cp:coreProperties>
</file>