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DA37A5" w14:textId="77777777" w:rsidR="00D665F5" w:rsidRDefault="005C3901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5C390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C3901">
        <w:rPr>
          <w:sz w:val="22"/>
          <w:szCs w:val="22"/>
        </w:rPr>
        <w:t>2021-06-30</w:t>
      </w:r>
    </w:p>
    <w:p w14:paraId="1495A377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BACBCB5" w14:textId="77777777" w:rsidR="005C3901" w:rsidRPr="005C3901" w:rsidRDefault="005C3901" w:rsidP="00577BC6">
      <w:pPr>
        <w:spacing w:after="40"/>
        <w:rPr>
          <w:b/>
          <w:bCs/>
          <w:sz w:val="22"/>
          <w:szCs w:val="22"/>
        </w:rPr>
      </w:pPr>
      <w:r w:rsidRPr="005C3901">
        <w:rPr>
          <w:b/>
          <w:bCs/>
          <w:sz w:val="22"/>
          <w:szCs w:val="22"/>
        </w:rPr>
        <w:t>Akademia Górniczo - Hutnicza</w:t>
      </w:r>
    </w:p>
    <w:p w14:paraId="3CD05999" w14:textId="77777777" w:rsidR="005C3901" w:rsidRPr="005C3901" w:rsidRDefault="005C3901" w:rsidP="00577BC6">
      <w:pPr>
        <w:spacing w:after="40"/>
        <w:rPr>
          <w:b/>
          <w:bCs/>
          <w:sz w:val="22"/>
          <w:szCs w:val="22"/>
        </w:rPr>
      </w:pPr>
      <w:r w:rsidRPr="005C3901">
        <w:rPr>
          <w:b/>
          <w:bCs/>
          <w:sz w:val="22"/>
          <w:szCs w:val="22"/>
        </w:rPr>
        <w:t>im. Stanisława Staszica w Krakowie</w:t>
      </w:r>
    </w:p>
    <w:p w14:paraId="200A275D" w14:textId="77777777" w:rsidR="00D665F5" w:rsidRPr="00D91931" w:rsidRDefault="005C3901" w:rsidP="00577BC6">
      <w:pPr>
        <w:spacing w:after="40"/>
        <w:rPr>
          <w:b/>
          <w:bCs/>
          <w:sz w:val="22"/>
          <w:szCs w:val="22"/>
        </w:rPr>
      </w:pPr>
      <w:r w:rsidRPr="005C3901">
        <w:rPr>
          <w:b/>
          <w:bCs/>
          <w:sz w:val="22"/>
          <w:szCs w:val="22"/>
        </w:rPr>
        <w:t>Dział Zamówień Publicznych</w:t>
      </w:r>
    </w:p>
    <w:p w14:paraId="4094DA06" w14:textId="77777777" w:rsidR="00D665F5" w:rsidRPr="00BD5546" w:rsidRDefault="005C3901" w:rsidP="00D665F5">
      <w:pPr>
        <w:rPr>
          <w:sz w:val="22"/>
          <w:szCs w:val="22"/>
        </w:rPr>
      </w:pPr>
      <w:r w:rsidRPr="005C390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C3901">
        <w:rPr>
          <w:sz w:val="22"/>
          <w:szCs w:val="22"/>
        </w:rPr>
        <w:t>30</w:t>
      </w:r>
    </w:p>
    <w:p w14:paraId="297CFDB6" w14:textId="77777777" w:rsidR="00D665F5" w:rsidRPr="00BD5546" w:rsidRDefault="005C3901" w:rsidP="00D665F5">
      <w:pPr>
        <w:rPr>
          <w:sz w:val="22"/>
          <w:szCs w:val="22"/>
        </w:rPr>
      </w:pPr>
      <w:r w:rsidRPr="005C390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C3901">
        <w:rPr>
          <w:sz w:val="22"/>
          <w:szCs w:val="22"/>
        </w:rPr>
        <w:t>Kraków</w:t>
      </w:r>
    </w:p>
    <w:p w14:paraId="3B1DE750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53FCABF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B51BD53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9D92559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A7A751C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C3901" w:rsidRPr="005C3901">
        <w:rPr>
          <w:b/>
          <w:sz w:val="22"/>
          <w:szCs w:val="22"/>
        </w:rPr>
        <w:t>KC-zp.272-263/21</w:t>
      </w:r>
      <w:r w:rsidR="00A80738">
        <w:rPr>
          <w:sz w:val="24"/>
        </w:rPr>
        <w:tab/>
        <w:t xml:space="preserve"> </w:t>
      </w:r>
    </w:p>
    <w:p w14:paraId="76EBB2B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B335CB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C788A5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75ECA86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A8C37A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03F7AEC" w14:textId="33589622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C3901" w:rsidRPr="005C3901">
        <w:rPr>
          <w:sz w:val="22"/>
          <w:szCs w:val="22"/>
        </w:rPr>
        <w:t>podstawowy</w:t>
      </w:r>
      <w:r w:rsidR="000878CF">
        <w:rPr>
          <w:sz w:val="22"/>
          <w:szCs w:val="22"/>
        </w:rPr>
        <w:t xml:space="preserve"> bez możliwości negocjacji</w:t>
      </w:r>
      <w:r w:rsidRPr="00577BC6">
        <w:rPr>
          <w:sz w:val="22"/>
          <w:szCs w:val="22"/>
        </w:rPr>
        <w:t xml:space="preserve"> na: </w:t>
      </w:r>
    </w:p>
    <w:p w14:paraId="2E5BA29A" w14:textId="3BB6FAA3" w:rsidR="00A80738" w:rsidRPr="00577BC6" w:rsidRDefault="005C390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C3901">
        <w:rPr>
          <w:b/>
          <w:sz w:val="22"/>
          <w:szCs w:val="22"/>
        </w:rPr>
        <w:t>dostaw</w:t>
      </w:r>
      <w:r w:rsidR="000878CF">
        <w:rPr>
          <w:b/>
          <w:sz w:val="22"/>
          <w:szCs w:val="22"/>
        </w:rPr>
        <w:t>ę</w:t>
      </w:r>
      <w:r w:rsidRPr="005C3901">
        <w:rPr>
          <w:b/>
          <w:sz w:val="22"/>
          <w:szCs w:val="22"/>
        </w:rPr>
        <w:t xml:space="preserve"> materiałów ściernych, polerskich oraz części do urządzeń służących do preparatyki metalograficznej dla WIMiC - KC-zp.272-263/21</w:t>
      </w:r>
    </w:p>
    <w:p w14:paraId="0C79B2E2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5C3901" w:rsidRPr="005C3901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3D03FC6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C3901" w:rsidRPr="005C3901">
        <w:rPr>
          <w:sz w:val="22"/>
          <w:szCs w:val="22"/>
        </w:rPr>
        <w:t>30/06/2021</w:t>
      </w:r>
      <w:r w:rsidR="00FF4AB1" w:rsidRPr="00577BC6">
        <w:rPr>
          <w:sz w:val="22"/>
          <w:szCs w:val="22"/>
        </w:rPr>
        <w:t xml:space="preserve"> o godz. </w:t>
      </w:r>
      <w:r w:rsidR="005C3901" w:rsidRPr="005C3901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29DA6FC8" w14:textId="77777777" w:rsidTr="00C82837">
        <w:tc>
          <w:tcPr>
            <w:tcW w:w="993" w:type="dxa"/>
            <w:shd w:val="clear" w:color="auto" w:fill="auto"/>
            <w:vAlign w:val="center"/>
          </w:tcPr>
          <w:p w14:paraId="572B6732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22C1F4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B7790D8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FC9B31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5C3901" w:rsidRPr="00075CD0" w14:paraId="53C85B29" w14:textId="77777777" w:rsidTr="000D7D7C">
        <w:tc>
          <w:tcPr>
            <w:tcW w:w="993" w:type="dxa"/>
            <w:shd w:val="clear" w:color="auto" w:fill="auto"/>
            <w:vAlign w:val="center"/>
          </w:tcPr>
          <w:p w14:paraId="3BFF2259" w14:textId="77777777" w:rsidR="005C3901" w:rsidRPr="00CB5EDB" w:rsidRDefault="005C3901" w:rsidP="000D7D7C">
            <w:pPr>
              <w:spacing w:before="120" w:after="120"/>
              <w:jc w:val="center"/>
            </w:pPr>
            <w:r w:rsidRPr="005C3901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D5903D" w14:textId="77777777" w:rsidR="005C3901" w:rsidRPr="00CB5EDB" w:rsidRDefault="005C3901" w:rsidP="000D7D7C">
            <w:pPr>
              <w:spacing w:before="120" w:after="120"/>
              <w:jc w:val="center"/>
            </w:pPr>
            <w:r w:rsidRPr="005C3901">
              <w:t>1</w:t>
            </w:r>
          </w:p>
        </w:tc>
        <w:tc>
          <w:tcPr>
            <w:tcW w:w="4110" w:type="dxa"/>
            <w:shd w:val="clear" w:color="auto" w:fill="auto"/>
          </w:tcPr>
          <w:p w14:paraId="2D0B612F" w14:textId="77777777" w:rsidR="005C3901" w:rsidRPr="00C82837" w:rsidRDefault="005C3901" w:rsidP="000D7D7C">
            <w:pPr>
              <w:spacing w:before="40"/>
            </w:pPr>
            <w:r w:rsidRPr="005C3901">
              <w:t>Struers GmbH reprezentowany przez Struers Sp. z o.o. Oddział w Polsce</w:t>
            </w:r>
          </w:p>
          <w:p w14:paraId="289C0691" w14:textId="275C2607" w:rsidR="005C3901" w:rsidRPr="00CB5EDB" w:rsidRDefault="005C3901" w:rsidP="000D7D7C">
            <w:r w:rsidRPr="00664A03">
              <w:rPr>
                <w:lang w:val="en-US"/>
              </w:rPr>
              <w:t xml:space="preserve">Carl-Friedrich-Benz-Strasse | ul. </w:t>
            </w:r>
            <w:r w:rsidRPr="005C3901">
              <w:t>Zielony Most  6/11</w:t>
            </w:r>
            <w:r w:rsidRPr="00CB5EDB">
              <w:t xml:space="preserve"> </w:t>
            </w:r>
          </w:p>
          <w:p w14:paraId="04B4AEE3" w14:textId="77777777" w:rsidR="005C3901" w:rsidRPr="00CB5EDB" w:rsidRDefault="005C3901" w:rsidP="000D7D7C">
            <w:pPr>
              <w:spacing w:after="120"/>
              <w:jc w:val="both"/>
            </w:pPr>
            <w:r w:rsidRPr="005C3901">
              <w:t>D47877</w:t>
            </w:r>
            <w:r w:rsidRPr="00CB5EDB">
              <w:t xml:space="preserve"> </w:t>
            </w:r>
            <w:r w:rsidRPr="005C3901">
              <w:t>Willich, Niemcy | Kraków 31-351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A5F583" w14:textId="77777777" w:rsidR="005C3901" w:rsidRPr="00CB5EDB" w:rsidRDefault="005C3901" w:rsidP="000D7D7C">
            <w:pPr>
              <w:spacing w:before="120" w:after="120"/>
              <w:jc w:val="center"/>
            </w:pPr>
            <w:r w:rsidRPr="005C3901">
              <w:t>1 240.72 zł</w:t>
            </w:r>
          </w:p>
        </w:tc>
      </w:tr>
      <w:tr w:rsidR="005C3901" w:rsidRPr="00075CD0" w14:paraId="3D986A92" w14:textId="77777777" w:rsidTr="000D7D7C">
        <w:tc>
          <w:tcPr>
            <w:tcW w:w="993" w:type="dxa"/>
            <w:shd w:val="clear" w:color="auto" w:fill="auto"/>
            <w:vAlign w:val="center"/>
          </w:tcPr>
          <w:p w14:paraId="485E130E" w14:textId="77777777" w:rsidR="005C3901" w:rsidRPr="00CB5EDB" w:rsidRDefault="005C3901" w:rsidP="000D7D7C">
            <w:pPr>
              <w:spacing w:before="120" w:after="120"/>
              <w:jc w:val="center"/>
            </w:pPr>
            <w:r w:rsidRPr="005C3901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0DCDC9" w14:textId="77777777" w:rsidR="005C3901" w:rsidRPr="00CB5EDB" w:rsidRDefault="005C3901" w:rsidP="000D7D7C">
            <w:pPr>
              <w:spacing w:before="120" w:after="120"/>
              <w:jc w:val="center"/>
            </w:pPr>
            <w:r w:rsidRPr="005C3901">
              <w:t>2</w:t>
            </w:r>
          </w:p>
        </w:tc>
        <w:tc>
          <w:tcPr>
            <w:tcW w:w="4110" w:type="dxa"/>
            <w:shd w:val="clear" w:color="auto" w:fill="auto"/>
          </w:tcPr>
          <w:p w14:paraId="189C7FB9" w14:textId="77777777" w:rsidR="005C3901" w:rsidRPr="00C82837" w:rsidRDefault="005C3901" w:rsidP="000D7D7C">
            <w:pPr>
              <w:spacing w:before="40"/>
            </w:pPr>
            <w:r w:rsidRPr="005C3901">
              <w:t>Struers GmbH reprezentowany przez Struers Sp. z o.o. Oddział w Polsce</w:t>
            </w:r>
          </w:p>
          <w:p w14:paraId="46DC9EAB" w14:textId="48EE9E41" w:rsidR="005C3901" w:rsidRPr="00CB5EDB" w:rsidRDefault="005C3901" w:rsidP="000D7D7C">
            <w:r w:rsidRPr="00664A03">
              <w:rPr>
                <w:lang w:val="en-US"/>
              </w:rPr>
              <w:t xml:space="preserve">Carl-Friedrich-Benz-Strasse | ul. </w:t>
            </w:r>
            <w:r w:rsidRPr="005C3901">
              <w:t>Zielony Most  6/11</w:t>
            </w:r>
            <w:r w:rsidRPr="00CB5EDB">
              <w:t xml:space="preserve"> </w:t>
            </w:r>
          </w:p>
          <w:p w14:paraId="18BFE462" w14:textId="77777777" w:rsidR="005C3901" w:rsidRPr="00CB5EDB" w:rsidRDefault="005C3901" w:rsidP="000D7D7C">
            <w:pPr>
              <w:spacing w:after="120"/>
              <w:jc w:val="both"/>
            </w:pPr>
            <w:r w:rsidRPr="005C3901">
              <w:t>D47877</w:t>
            </w:r>
            <w:r w:rsidRPr="00CB5EDB">
              <w:t xml:space="preserve"> </w:t>
            </w:r>
            <w:r w:rsidRPr="005C3901">
              <w:t>Willich, Niemcy | Kraków 31-351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A94A69" w14:textId="77777777" w:rsidR="005C3901" w:rsidRPr="00CB5EDB" w:rsidRDefault="005C3901" w:rsidP="000D7D7C">
            <w:pPr>
              <w:spacing w:before="120" w:after="120"/>
              <w:jc w:val="center"/>
            </w:pPr>
            <w:r w:rsidRPr="005C3901">
              <w:t>2 348.28 zł</w:t>
            </w:r>
          </w:p>
        </w:tc>
      </w:tr>
      <w:tr w:rsidR="005C3901" w:rsidRPr="00075CD0" w14:paraId="5282DFD7" w14:textId="77777777" w:rsidTr="000D7D7C">
        <w:tc>
          <w:tcPr>
            <w:tcW w:w="993" w:type="dxa"/>
            <w:shd w:val="clear" w:color="auto" w:fill="auto"/>
            <w:vAlign w:val="center"/>
          </w:tcPr>
          <w:p w14:paraId="1B3D475F" w14:textId="77777777" w:rsidR="005C3901" w:rsidRPr="00CB5EDB" w:rsidRDefault="005C3901" w:rsidP="000D7D7C">
            <w:pPr>
              <w:spacing w:before="120" w:after="120"/>
              <w:jc w:val="center"/>
            </w:pPr>
            <w:r w:rsidRPr="005C3901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E7C34F" w14:textId="77777777" w:rsidR="005C3901" w:rsidRPr="00CB5EDB" w:rsidRDefault="005C3901" w:rsidP="000D7D7C">
            <w:pPr>
              <w:spacing w:before="120" w:after="120"/>
              <w:jc w:val="center"/>
            </w:pPr>
            <w:r w:rsidRPr="005C3901">
              <w:t>3</w:t>
            </w:r>
          </w:p>
        </w:tc>
        <w:tc>
          <w:tcPr>
            <w:tcW w:w="4110" w:type="dxa"/>
            <w:shd w:val="clear" w:color="auto" w:fill="auto"/>
          </w:tcPr>
          <w:p w14:paraId="0E3C5F3B" w14:textId="77777777" w:rsidR="005C3901" w:rsidRPr="00C82837" w:rsidRDefault="005C3901" w:rsidP="000D7D7C">
            <w:pPr>
              <w:spacing w:before="40"/>
            </w:pPr>
            <w:r w:rsidRPr="005C3901">
              <w:t>Struers GmbH reprezentowany przez Struers Sp. z o.o. Oddział w Polsce</w:t>
            </w:r>
          </w:p>
          <w:p w14:paraId="3D1E1062" w14:textId="24CB27F9" w:rsidR="005C3901" w:rsidRPr="00CB5EDB" w:rsidRDefault="005C3901" w:rsidP="000D7D7C">
            <w:r w:rsidRPr="00664A03">
              <w:rPr>
                <w:lang w:val="en-US"/>
              </w:rPr>
              <w:t xml:space="preserve">Carl-Friedrich-Benz-Strasse | ul. </w:t>
            </w:r>
            <w:r w:rsidRPr="005C3901">
              <w:t>Zielony Most  6/11</w:t>
            </w:r>
            <w:r w:rsidRPr="00CB5EDB">
              <w:t xml:space="preserve">  </w:t>
            </w:r>
          </w:p>
          <w:p w14:paraId="4567510C" w14:textId="77777777" w:rsidR="005C3901" w:rsidRPr="00CB5EDB" w:rsidRDefault="005C3901" w:rsidP="000D7D7C">
            <w:pPr>
              <w:spacing w:after="120"/>
              <w:jc w:val="both"/>
            </w:pPr>
            <w:r w:rsidRPr="005C3901">
              <w:t>D47877</w:t>
            </w:r>
            <w:r w:rsidRPr="00CB5EDB">
              <w:t xml:space="preserve"> </w:t>
            </w:r>
            <w:r w:rsidRPr="005C3901">
              <w:t>Willich, Niemcy | Kraków 31-351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9D2435" w14:textId="77777777" w:rsidR="005C3901" w:rsidRPr="00CB5EDB" w:rsidRDefault="005C3901" w:rsidP="000D7D7C">
            <w:pPr>
              <w:spacing w:before="120" w:after="120"/>
              <w:jc w:val="center"/>
            </w:pPr>
            <w:r w:rsidRPr="005C3901">
              <w:t>3 467.78 zł</w:t>
            </w:r>
          </w:p>
        </w:tc>
      </w:tr>
      <w:tr w:rsidR="005C3901" w:rsidRPr="00075CD0" w14:paraId="4BF22222" w14:textId="77777777" w:rsidTr="000D7D7C">
        <w:tc>
          <w:tcPr>
            <w:tcW w:w="993" w:type="dxa"/>
            <w:shd w:val="clear" w:color="auto" w:fill="auto"/>
            <w:vAlign w:val="center"/>
          </w:tcPr>
          <w:p w14:paraId="01D22C1A" w14:textId="77777777" w:rsidR="005C3901" w:rsidRPr="00CB5EDB" w:rsidRDefault="005C3901" w:rsidP="000D7D7C">
            <w:pPr>
              <w:spacing w:before="120" w:after="120"/>
              <w:jc w:val="center"/>
            </w:pPr>
            <w:r w:rsidRPr="005C3901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F2919F" w14:textId="77777777" w:rsidR="005C3901" w:rsidRPr="00CB5EDB" w:rsidRDefault="005C3901" w:rsidP="000D7D7C">
            <w:pPr>
              <w:spacing w:before="120" w:after="120"/>
              <w:jc w:val="center"/>
            </w:pPr>
            <w:r w:rsidRPr="005C3901">
              <w:t>4</w:t>
            </w:r>
          </w:p>
        </w:tc>
        <w:tc>
          <w:tcPr>
            <w:tcW w:w="4110" w:type="dxa"/>
            <w:shd w:val="clear" w:color="auto" w:fill="auto"/>
          </w:tcPr>
          <w:p w14:paraId="52C97919" w14:textId="77777777" w:rsidR="005C3901" w:rsidRPr="00C82837" w:rsidRDefault="005C3901" w:rsidP="000D7D7C">
            <w:pPr>
              <w:spacing w:before="40"/>
            </w:pPr>
            <w:r w:rsidRPr="005C3901">
              <w:t>Struers GmbH reprezentowany przez Struers Sp. z o.o. Oddział w Polsce</w:t>
            </w:r>
          </w:p>
          <w:p w14:paraId="16379A10" w14:textId="1F9C33FE" w:rsidR="005C3901" w:rsidRPr="00CB5EDB" w:rsidRDefault="005C3901" w:rsidP="000D7D7C">
            <w:r w:rsidRPr="00664A03">
              <w:rPr>
                <w:lang w:val="en-US"/>
              </w:rPr>
              <w:t xml:space="preserve">Carl-Friedrich-Benz-Strasse | ul. </w:t>
            </w:r>
            <w:r w:rsidRPr="005C3901">
              <w:t>Zielony Most  6/11</w:t>
            </w:r>
            <w:r w:rsidRPr="00CB5EDB">
              <w:t xml:space="preserve"> </w:t>
            </w:r>
          </w:p>
          <w:p w14:paraId="6E1E1374" w14:textId="77777777" w:rsidR="005C3901" w:rsidRPr="00CB5EDB" w:rsidRDefault="005C3901" w:rsidP="000D7D7C">
            <w:pPr>
              <w:spacing w:after="120"/>
              <w:jc w:val="both"/>
            </w:pPr>
            <w:r w:rsidRPr="005C3901">
              <w:t>D47877</w:t>
            </w:r>
            <w:r w:rsidRPr="00CB5EDB">
              <w:t xml:space="preserve"> </w:t>
            </w:r>
            <w:r w:rsidRPr="005C3901">
              <w:t>Willich, Niemcy | Kraków 31-351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DD3976" w14:textId="77777777" w:rsidR="005C3901" w:rsidRPr="00CB5EDB" w:rsidRDefault="005C3901" w:rsidP="000D7D7C">
            <w:pPr>
              <w:spacing w:before="120" w:after="120"/>
              <w:jc w:val="center"/>
            </w:pPr>
            <w:r w:rsidRPr="005C3901">
              <w:t>3 782.95 zł</w:t>
            </w:r>
          </w:p>
        </w:tc>
      </w:tr>
      <w:tr w:rsidR="005C3901" w:rsidRPr="00075CD0" w14:paraId="46D1848D" w14:textId="77777777" w:rsidTr="000D7D7C">
        <w:tc>
          <w:tcPr>
            <w:tcW w:w="993" w:type="dxa"/>
            <w:shd w:val="clear" w:color="auto" w:fill="auto"/>
            <w:vAlign w:val="center"/>
          </w:tcPr>
          <w:p w14:paraId="23144A05" w14:textId="77777777" w:rsidR="005C3901" w:rsidRPr="00CB5EDB" w:rsidRDefault="005C3901" w:rsidP="000D7D7C">
            <w:pPr>
              <w:spacing w:before="120" w:after="120"/>
              <w:jc w:val="center"/>
            </w:pPr>
            <w:r w:rsidRPr="005C3901">
              <w:lastRenderedPageBreak/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686939" w14:textId="77777777" w:rsidR="005C3901" w:rsidRPr="00CB5EDB" w:rsidRDefault="005C3901" w:rsidP="000D7D7C">
            <w:pPr>
              <w:spacing w:before="120" w:after="120"/>
              <w:jc w:val="center"/>
            </w:pPr>
            <w:r w:rsidRPr="005C3901">
              <w:t>5</w:t>
            </w:r>
          </w:p>
        </w:tc>
        <w:tc>
          <w:tcPr>
            <w:tcW w:w="4110" w:type="dxa"/>
            <w:shd w:val="clear" w:color="auto" w:fill="auto"/>
          </w:tcPr>
          <w:p w14:paraId="2C998D85" w14:textId="77777777" w:rsidR="005C3901" w:rsidRPr="00C82837" w:rsidRDefault="005C3901" w:rsidP="000D7D7C">
            <w:pPr>
              <w:spacing w:before="40"/>
            </w:pPr>
            <w:r w:rsidRPr="005C3901">
              <w:t>Struers GmbH reprezentowany przez Struers Sp. z o.o. Oddział w Polsce</w:t>
            </w:r>
          </w:p>
          <w:p w14:paraId="19D6EAAE" w14:textId="6BDF0FD5" w:rsidR="005C3901" w:rsidRPr="00CB5EDB" w:rsidRDefault="005C3901" w:rsidP="000D7D7C">
            <w:r w:rsidRPr="00664A03">
              <w:rPr>
                <w:lang w:val="en-US"/>
              </w:rPr>
              <w:t xml:space="preserve">Carl-Friedrich-Benz-Strasse | ul. </w:t>
            </w:r>
            <w:r w:rsidRPr="005C3901">
              <w:t>Zielony Most  6/11</w:t>
            </w:r>
            <w:r w:rsidRPr="00CB5EDB">
              <w:t xml:space="preserve"> </w:t>
            </w:r>
          </w:p>
          <w:p w14:paraId="64F5D400" w14:textId="77777777" w:rsidR="005C3901" w:rsidRPr="00CB5EDB" w:rsidRDefault="005C3901" w:rsidP="000D7D7C">
            <w:pPr>
              <w:spacing w:after="120"/>
              <w:jc w:val="both"/>
            </w:pPr>
            <w:r w:rsidRPr="005C3901">
              <w:t>D47877</w:t>
            </w:r>
            <w:r w:rsidRPr="00CB5EDB">
              <w:t xml:space="preserve"> </w:t>
            </w:r>
            <w:r w:rsidRPr="005C3901">
              <w:t>Willich, Niemcy | Kraków 31-351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D2E615" w14:textId="77777777" w:rsidR="005C3901" w:rsidRPr="00CB5EDB" w:rsidRDefault="005C3901" w:rsidP="000D7D7C">
            <w:pPr>
              <w:spacing w:before="120" w:after="120"/>
              <w:jc w:val="center"/>
            </w:pPr>
            <w:r w:rsidRPr="005C3901">
              <w:t>8 774.30 zł</w:t>
            </w:r>
          </w:p>
        </w:tc>
      </w:tr>
      <w:tr w:rsidR="005C3901" w:rsidRPr="00075CD0" w14:paraId="70C11D23" w14:textId="77777777" w:rsidTr="000D7D7C">
        <w:tc>
          <w:tcPr>
            <w:tcW w:w="993" w:type="dxa"/>
            <w:shd w:val="clear" w:color="auto" w:fill="auto"/>
            <w:vAlign w:val="center"/>
          </w:tcPr>
          <w:p w14:paraId="6ED6F5A7" w14:textId="77777777" w:rsidR="005C3901" w:rsidRPr="00CB5EDB" w:rsidRDefault="005C3901" w:rsidP="000D7D7C">
            <w:pPr>
              <w:spacing w:before="120" w:after="120"/>
              <w:jc w:val="center"/>
            </w:pPr>
            <w:r w:rsidRPr="005C3901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9AFF1B" w14:textId="77777777" w:rsidR="005C3901" w:rsidRPr="00CB5EDB" w:rsidRDefault="005C3901" w:rsidP="000D7D7C">
            <w:pPr>
              <w:spacing w:before="120" w:after="120"/>
              <w:jc w:val="center"/>
            </w:pPr>
            <w:r w:rsidRPr="005C3901">
              <w:t>6</w:t>
            </w:r>
          </w:p>
        </w:tc>
        <w:tc>
          <w:tcPr>
            <w:tcW w:w="4110" w:type="dxa"/>
            <w:shd w:val="clear" w:color="auto" w:fill="auto"/>
          </w:tcPr>
          <w:p w14:paraId="203976F8" w14:textId="77777777" w:rsidR="005C3901" w:rsidRPr="00C82837" w:rsidRDefault="005C3901" w:rsidP="000D7D7C">
            <w:pPr>
              <w:spacing w:before="40"/>
            </w:pPr>
            <w:r w:rsidRPr="005C3901">
              <w:t>Struers GmbH reprezentowany przez Struers Sp. z o.o. Oddział w Polsce</w:t>
            </w:r>
          </w:p>
          <w:p w14:paraId="5795B87F" w14:textId="620511D7" w:rsidR="005C3901" w:rsidRPr="00CB5EDB" w:rsidRDefault="005C3901" w:rsidP="000D7D7C">
            <w:r w:rsidRPr="00664A03">
              <w:rPr>
                <w:lang w:val="en-US"/>
              </w:rPr>
              <w:t xml:space="preserve">Carl-Friedrich-Benz-Strasse | ul. </w:t>
            </w:r>
            <w:r w:rsidRPr="005C3901">
              <w:t>Zielony Most  6/11</w:t>
            </w:r>
            <w:r w:rsidRPr="00CB5EDB">
              <w:t xml:space="preserve"> </w:t>
            </w:r>
          </w:p>
          <w:p w14:paraId="25D3C704" w14:textId="77777777" w:rsidR="005C3901" w:rsidRPr="00CB5EDB" w:rsidRDefault="005C3901" w:rsidP="000D7D7C">
            <w:pPr>
              <w:spacing w:after="120"/>
              <w:jc w:val="both"/>
            </w:pPr>
            <w:r w:rsidRPr="005C3901">
              <w:t>D47877</w:t>
            </w:r>
            <w:r w:rsidRPr="00CB5EDB">
              <w:t xml:space="preserve"> </w:t>
            </w:r>
            <w:r w:rsidRPr="005C3901">
              <w:t>Willich, Niemcy | Kraków 31-351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86A6FD" w14:textId="77777777" w:rsidR="005C3901" w:rsidRPr="00CB5EDB" w:rsidRDefault="005C3901" w:rsidP="000D7D7C">
            <w:pPr>
              <w:spacing w:before="120" w:after="120"/>
              <w:jc w:val="center"/>
            </w:pPr>
            <w:r w:rsidRPr="005C3901">
              <w:t>6 472.85 zł</w:t>
            </w:r>
          </w:p>
        </w:tc>
      </w:tr>
      <w:tr w:rsidR="005C3901" w:rsidRPr="00075CD0" w14:paraId="5EA27E2B" w14:textId="77777777" w:rsidTr="000D7D7C">
        <w:tc>
          <w:tcPr>
            <w:tcW w:w="993" w:type="dxa"/>
            <w:shd w:val="clear" w:color="auto" w:fill="auto"/>
            <w:vAlign w:val="center"/>
          </w:tcPr>
          <w:p w14:paraId="3B87B0C4" w14:textId="77777777" w:rsidR="005C3901" w:rsidRPr="00CB5EDB" w:rsidRDefault="005C3901" w:rsidP="000D7D7C">
            <w:pPr>
              <w:spacing w:before="120" w:after="120"/>
              <w:jc w:val="center"/>
            </w:pPr>
            <w:r w:rsidRPr="005C3901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951C27" w14:textId="77777777" w:rsidR="005C3901" w:rsidRPr="00CB5EDB" w:rsidRDefault="005C3901" w:rsidP="000D7D7C">
            <w:pPr>
              <w:spacing w:before="120" w:after="120"/>
              <w:jc w:val="center"/>
            </w:pPr>
            <w:r w:rsidRPr="005C3901">
              <w:t>7</w:t>
            </w:r>
          </w:p>
        </w:tc>
        <w:tc>
          <w:tcPr>
            <w:tcW w:w="4110" w:type="dxa"/>
            <w:shd w:val="clear" w:color="auto" w:fill="auto"/>
          </w:tcPr>
          <w:p w14:paraId="7665F2E9" w14:textId="77777777" w:rsidR="005C3901" w:rsidRPr="00C82837" w:rsidRDefault="005C3901" w:rsidP="000D7D7C">
            <w:pPr>
              <w:spacing w:before="40"/>
            </w:pPr>
            <w:r w:rsidRPr="005C3901">
              <w:t>Struers GmbH reprezentowany przez Struers Sp. z o.o. Oddział w Polsce</w:t>
            </w:r>
          </w:p>
          <w:p w14:paraId="4024C051" w14:textId="30442E53" w:rsidR="005C3901" w:rsidRPr="00CB5EDB" w:rsidRDefault="005C3901" w:rsidP="000D7D7C">
            <w:r w:rsidRPr="00664A03">
              <w:rPr>
                <w:lang w:val="en-US"/>
              </w:rPr>
              <w:t xml:space="preserve">Carl-Friedrich-Benz-Strasse | ul. </w:t>
            </w:r>
            <w:r w:rsidRPr="005C3901">
              <w:t>Zielony Most  6/11</w:t>
            </w:r>
            <w:r w:rsidRPr="00CB5EDB">
              <w:t xml:space="preserve"> </w:t>
            </w:r>
          </w:p>
          <w:p w14:paraId="5CF2BE03" w14:textId="77777777" w:rsidR="005C3901" w:rsidRPr="00CB5EDB" w:rsidRDefault="005C3901" w:rsidP="000D7D7C">
            <w:pPr>
              <w:spacing w:after="120"/>
              <w:jc w:val="both"/>
            </w:pPr>
            <w:r w:rsidRPr="005C3901">
              <w:t>D47877</w:t>
            </w:r>
            <w:r w:rsidRPr="00CB5EDB">
              <w:t xml:space="preserve"> </w:t>
            </w:r>
            <w:r w:rsidRPr="005C3901">
              <w:t>Willich, Niemcy | Kraków 31-351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706A14" w14:textId="77777777" w:rsidR="005C3901" w:rsidRPr="00CB5EDB" w:rsidRDefault="005C3901" w:rsidP="000D7D7C">
            <w:pPr>
              <w:spacing w:before="120" w:after="120"/>
              <w:jc w:val="center"/>
            </w:pPr>
            <w:r w:rsidRPr="005C3901">
              <w:t>5 177.22 zł</w:t>
            </w:r>
          </w:p>
        </w:tc>
      </w:tr>
      <w:tr w:rsidR="005C3901" w:rsidRPr="00075CD0" w14:paraId="50871BA2" w14:textId="77777777" w:rsidTr="000D7D7C">
        <w:tc>
          <w:tcPr>
            <w:tcW w:w="993" w:type="dxa"/>
            <w:shd w:val="clear" w:color="auto" w:fill="auto"/>
            <w:vAlign w:val="center"/>
          </w:tcPr>
          <w:p w14:paraId="1ACF2FF5" w14:textId="77777777" w:rsidR="005C3901" w:rsidRPr="00CB5EDB" w:rsidRDefault="005C3901" w:rsidP="000D7D7C">
            <w:pPr>
              <w:spacing w:before="120" w:after="120"/>
              <w:jc w:val="center"/>
            </w:pPr>
            <w:r w:rsidRPr="005C3901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6F98E8" w14:textId="77777777" w:rsidR="005C3901" w:rsidRPr="00CB5EDB" w:rsidRDefault="005C3901" w:rsidP="000D7D7C">
            <w:pPr>
              <w:spacing w:before="120" w:after="120"/>
              <w:jc w:val="center"/>
            </w:pPr>
            <w:r w:rsidRPr="005C3901">
              <w:t>8</w:t>
            </w:r>
          </w:p>
        </w:tc>
        <w:tc>
          <w:tcPr>
            <w:tcW w:w="4110" w:type="dxa"/>
            <w:shd w:val="clear" w:color="auto" w:fill="auto"/>
          </w:tcPr>
          <w:p w14:paraId="6949BA05" w14:textId="77777777" w:rsidR="005C3901" w:rsidRPr="00C82837" w:rsidRDefault="005C3901" w:rsidP="000D7D7C">
            <w:pPr>
              <w:spacing w:before="40"/>
            </w:pPr>
            <w:r w:rsidRPr="005C3901">
              <w:t>Struers GmbH reprezentowany przez Struers Sp. z o.o. Oddział w Polsce</w:t>
            </w:r>
          </w:p>
          <w:p w14:paraId="4C72456E" w14:textId="0BDE7BB2" w:rsidR="005C3901" w:rsidRPr="00CB5EDB" w:rsidRDefault="005C3901" w:rsidP="000D7D7C">
            <w:r w:rsidRPr="00664A03">
              <w:rPr>
                <w:lang w:val="en-US"/>
              </w:rPr>
              <w:t xml:space="preserve">Carl-Friedrich-Benz-Strasse | ul. </w:t>
            </w:r>
            <w:r w:rsidRPr="005C3901">
              <w:t>Zielony Most  6/11</w:t>
            </w:r>
            <w:r w:rsidRPr="00CB5EDB">
              <w:t xml:space="preserve"> </w:t>
            </w:r>
          </w:p>
          <w:p w14:paraId="56DE7137" w14:textId="77777777" w:rsidR="005C3901" w:rsidRPr="00CB5EDB" w:rsidRDefault="005C3901" w:rsidP="000D7D7C">
            <w:pPr>
              <w:spacing w:after="120"/>
              <w:jc w:val="both"/>
            </w:pPr>
            <w:r w:rsidRPr="005C3901">
              <w:t>D47877</w:t>
            </w:r>
            <w:r w:rsidRPr="00CB5EDB">
              <w:t xml:space="preserve"> </w:t>
            </w:r>
            <w:r w:rsidRPr="005C3901">
              <w:t>Willich, Niemcy | Kraków 31-351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AA262B" w14:textId="77777777" w:rsidR="005C3901" w:rsidRPr="00CB5EDB" w:rsidRDefault="005C3901" w:rsidP="000D7D7C">
            <w:pPr>
              <w:spacing w:before="120" w:after="120"/>
              <w:jc w:val="center"/>
            </w:pPr>
            <w:r w:rsidRPr="005C3901">
              <w:t>9 721.90 zł</w:t>
            </w:r>
          </w:p>
        </w:tc>
      </w:tr>
      <w:tr w:rsidR="005C3901" w:rsidRPr="00075CD0" w14:paraId="47AA24BA" w14:textId="77777777" w:rsidTr="000D7D7C">
        <w:tc>
          <w:tcPr>
            <w:tcW w:w="993" w:type="dxa"/>
            <w:shd w:val="clear" w:color="auto" w:fill="auto"/>
            <w:vAlign w:val="center"/>
          </w:tcPr>
          <w:p w14:paraId="6A3BF1C9" w14:textId="77777777" w:rsidR="005C3901" w:rsidRPr="00CB5EDB" w:rsidRDefault="005C3901" w:rsidP="000D7D7C">
            <w:pPr>
              <w:spacing w:before="120" w:after="120"/>
              <w:jc w:val="center"/>
            </w:pPr>
            <w:r w:rsidRPr="005C3901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B7A75B" w14:textId="77777777" w:rsidR="005C3901" w:rsidRPr="00CB5EDB" w:rsidRDefault="005C3901" w:rsidP="000D7D7C">
            <w:pPr>
              <w:spacing w:before="120" w:after="120"/>
              <w:jc w:val="center"/>
            </w:pPr>
            <w:r w:rsidRPr="005C3901">
              <w:t>9</w:t>
            </w:r>
          </w:p>
        </w:tc>
        <w:tc>
          <w:tcPr>
            <w:tcW w:w="4110" w:type="dxa"/>
            <w:shd w:val="clear" w:color="auto" w:fill="auto"/>
          </w:tcPr>
          <w:p w14:paraId="589C00C9" w14:textId="77777777" w:rsidR="005C3901" w:rsidRPr="00C82837" w:rsidRDefault="005C3901" w:rsidP="000D7D7C">
            <w:pPr>
              <w:spacing w:before="40"/>
            </w:pPr>
            <w:r w:rsidRPr="005C3901">
              <w:t>Struers GmbH reprezentowany przez Struers Sp. z o.o. Oddział w Polsce</w:t>
            </w:r>
          </w:p>
          <w:p w14:paraId="73D6F7BB" w14:textId="4FCA2698" w:rsidR="005C3901" w:rsidRPr="00CB5EDB" w:rsidRDefault="005C3901" w:rsidP="000D7D7C">
            <w:r w:rsidRPr="00664A03">
              <w:rPr>
                <w:lang w:val="en-US"/>
              </w:rPr>
              <w:t xml:space="preserve">Carl-Friedrich-Benz-Strasse | ul. </w:t>
            </w:r>
            <w:r w:rsidRPr="005C3901">
              <w:t>Zielony Most  6/11</w:t>
            </w:r>
            <w:r w:rsidRPr="00CB5EDB">
              <w:t xml:space="preserve"> </w:t>
            </w:r>
          </w:p>
          <w:p w14:paraId="18EAC389" w14:textId="77777777" w:rsidR="005C3901" w:rsidRPr="00CB5EDB" w:rsidRDefault="005C3901" w:rsidP="000D7D7C">
            <w:pPr>
              <w:spacing w:after="120"/>
              <w:jc w:val="both"/>
            </w:pPr>
            <w:r w:rsidRPr="005C3901">
              <w:t>D47877</w:t>
            </w:r>
            <w:r w:rsidRPr="00CB5EDB">
              <w:t xml:space="preserve"> </w:t>
            </w:r>
            <w:r w:rsidRPr="005C3901">
              <w:t>Willich, Niemcy | Kraków 31-351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5C2954" w14:textId="77777777" w:rsidR="005C3901" w:rsidRPr="00CB5EDB" w:rsidRDefault="005C3901" w:rsidP="000D7D7C">
            <w:pPr>
              <w:spacing w:before="120" w:after="120"/>
              <w:jc w:val="center"/>
            </w:pPr>
            <w:r w:rsidRPr="005C3901">
              <w:t>4 101.88 zł</w:t>
            </w:r>
          </w:p>
        </w:tc>
      </w:tr>
      <w:tr w:rsidR="005C3901" w:rsidRPr="00075CD0" w14:paraId="0620DC77" w14:textId="77777777" w:rsidTr="000D7D7C">
        <w:tc>
          <w:tcPr>
            <w:tcW w:w="993" w:type="dxa"/>
            <w:shd w:val="clear" w:color="auto" w:fill="auto"/>
            <w:vAlign w:val="center"/>
          </w:tcPr>
          <w:p w14:paraId="654FC9AA" w14:textId="77777777" w:rsidR="005C3901" w:rsidRPr="00CB5EDB" w:rsidRDefault="005C3901" w:rsidP="000D7D7C">
            <w:pPr>
              <w:spacing w:before="120" w:after="120"/>
              <w:jc w:val="center"/>
            </w:pPr>
            <w:r w:rsidRPr="005C3901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F858BF" w14:textId="77777777" w:rsidR="005C3901" w:rsidRPr="00CB5EDB" w:rsidRDefault="005C3901" w:rsidP="000D7D7C">
            <w:pPr>
              <w:spacing w:before="120" w:after="120"/>
              <w:jc w:val="center"/>
            </w:pPr>
            <w:r w:rsidRPr="005C3901">
              <w:t>10</w:t>
            </w:r>
          </w:p>
        </w:tc>
        <w:tc>
          <w:tcPr>
            <w:tcW w:w="4110" w:type="dxa"/>
            <w:shd w:val="clear" w:color="auto" w:fill="auto"/>
          </w:tcPr>
          <w:p w14:paraId="12717700" w14:textId="77777777" w:rsidR="005C3901" w:rsidRPr="00C82837" w:rsidRDefault="005C3901" w:rsidP="000D7D7C">
            <w:pPr>
              <w:spacing w:before="40"/>
            </w:pPr>
            <w:r w:rsidRPr="005C3901">
              <w:t>Struers GmbH reprezentowany przez Struers Sp. z o.o. Oddział w Polsce</w:t>
            </w:r>
          </w:p>
          <w:p w14:paraId="25EEE5C9" w14:textId="31D28BF9" w:rsidR="005C3901" w:rsidRPr="00CB5EDB" w:rsidRDefault="005C3901" w:rsidP="000D7D7C">
            <w:r w:rsidRPr="00664A03">
              <w:rPr>
                <w:lang w:val="en-US"/>
              </w:rPr>
              <w:t xml:space="preserve">Carl-Friedrich-Benz-Strasse | ul. </w:t>
            </w:r>
            <w:r w:rsidRPr="005C3901">
              <w:t>Zielony Most  6/11</w:t>
            </w:r>
            <w:r w:rsidRPr="00CB5EDB">
              <w:t xml:space="preserve">  </w:t>
            </w:r>
          </w:p>
          <w:p w14:paraId="58F21EFE" w14:textId="77777777" w:rsidR="005C3901" w:rsidRPr="00CB5EDB" w:rsidRDefault="005C3901" w:rsidP="000D7D7C">
            <w:pPr>
              <w:spacing w:after="120"/>
              <w:jc w:val="both"/>
            </w:pPr>
            <w:r w:rsidRPr="005C3901">
              <w:t>D47877</w:t>
            </w:r>
            <w:r w:rsidRPr="00CB5EDB">
              <w:t xml:space="preserve"> </w:t>
            </w:r>
            <w:r w:rsidRPr="005C3901">
              <w:t>Willich, Niemcy | Kraków 31-351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9BE158" w14:textId="77777777" w:rsidR="005C3901" w:rsidRPr="00CB5EDB" w:rsidRDefault="005C3901" w:rsidP="000D7D7C">
            <w:pPr>
              <w:spacing w:before="120" w:after="120"/>
              <w:jc w:val="center"/>
            </w:pPr>
            <w:r w:rsidRPr="005C3901">
              <w:t>4 231.84 zł</w:t>
            </w:r>
          </w:p>
        </w:tc>
      </w:tr>
      <w:tr w:rsidR="005C3901" w:rsidRPr="00075CD0" w14:paraId="432F7409" w14:textId="77777777" w:rsidTr="000D7D7C">
        <w:tc>
          <w:tcPr>
            <w:tcW w:w="993" w:type="dxa"/>
            <w:shd w:val="clear" w:color="auto" w:fill="auto"/>
            <w:vAlign w:val="center"/>
          </w:tcPr>
          <w:p w14:paraId="35B67F7F" w14:textId="77777777" w:rsidR="005C3901" w:rsidRPr="00CB5EDB" w:rsidRDefault="005C3901" w:rsidP="000D7D7C">
            <w:pPr>
              <w:spacing w:before="120" w:after="120"/>
              <w:jc w:val="center"/>
            </w:pPr>
            <w:r w:rsidRPr="005C3901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4602CE" w14:textId="77777777" w:rsidR="005C3901" w:rsidRPr="00CB5EDB" w:rsidRDefault="005C3901" w:rsidP="000D7D7C">
            <w:pPr>
              <w:spacing w:before="120" w:after="120"/>
              <w:jc w:val="center"/>
            </w:pPr>
            <w:r w:rsidRPr="005C3901">
              <w:t>1</w:t>
            </w:r>
          </w:p>
        </w:tc>
        <w:tc>
          <w:tcPr>
            <w:tcW w:w="4110" w:type="dxa"/>
            <w:shd w:val="clear" w:color="auto" w:fill="auto"/>
          </w:tcPr>
          <w:p w14:paraId="59E6603E" w14:textId="77777777" w:rsidR="005C3901" w:rsidRPr="00C82837" w:rsidRDefault="005C3901" w:rsidP="000D7D7C">
            <w:pPr>
              <w:spacing w:before="40"/>
            </w:pPr>
            <w:r w:rsidRPr="005C3901">
              <w:t>OPTO-LAB Marcin Kowalewski</w:t>
            </w:r>
          </w:p>
          <w:p w14:paraId="76070855" w14:textId="77777777" w:rsidR="005C3901" w:rsidRPr="00CB5EDB" w:rsidRDefault="005C3901" w:rsidP="000D7D7C">
            <w:r w:rsidRPr="005C3901">
              <w:t>Trzebińska</w:t>
            </w:r>
            <w:r w:rsidRPr="00CB5EDB">
              <w:t xml:space="preserve"> </w:t>
            </w:r>
            <w:r w:rsidRPr="005C3901">
              <w:t>19/24</w:t>
            </w:r>
            <w:r w:rsidRPr="00CB5EDB">
              <w:t xml:space="preserve"> </w:t>
            </w:r>
          </w:p>
          <w:p w14:paraId="06D78E9B" w14:textId="77777777" w:rsidR="005C3901" w:rsidRPr="00CB5EDB" w:rsidRDefault="005C3901" w:rsidP="000D7D7C">
            <w:pPr>
              <w:spacing w:after="120"/>
              <w:jc w:val="both"/>
            </w:pPr>
            <w:r w:rsidRPr="005C3901">
              <w:t>32-500</w:t>
            </w:r>
            <w:r w:rsidRPr="00CB5EDB">
              <w:t xml:space="preserve"> </w:t>
            </w:r>
            <w:r w:rsidRPr="005C3901">
              <w:t>Chrzanów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868F2D" w14:textId="77777777" w:rsidR="005C3901" w:rsidRPr="00CB5EDB" w:rsidRDefault="005C3901" w:rsidP="000D7D7C">
            <w:pPr>
              <w:spacing w:before="120" w:after="120"/>
              <w:jc w:val="center"/>
            </w:pPr>
            <w:r w:rsidRPr="005C3901">
              <w:t>1 230.00 zł</w:t>
            </w:r>
          </w:p>
        </w:tc>
      </w:tr>
      <w:tr w:rsidR="005C3901" w:rsidRPr="00075CD0" w14:paraId="36DEAF1B" w14:textId="77777777" w:rsidTr="000D7D7C">
        <w:tc>
          <w:tcPr>
            <w:tcW w:w="993" w:type="dxa"/>
            <w:shd w:val="clear" w:color="auto" w:fill="auto"/>
            <w:vAlign w:val="center"/>
          </w:tcPr>
          <w:p w14:paraId="0E834A13" w14:textId="77777777" w:rsidR="005C3901" w:rsidRPr="00CB5EDB" w:rsidRDefault="005C3901" w:rsidP="000D7D7C">
            <w:pPr>
              <w:spacing w:before="120" w:after="120"/>
              <w:jc w:val="center"/>
            </w:pPr>
            <w:r w:rsidRPr="005C3901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BD7558" w14:textId="77777777" w:rsidR="005C3901" w:rsidRPr="00CB5EDB" w:rsidRDefault="005C3901" w:rsidP="000D7D7C">
            <w:pPr>
              <w:spacing w:before="120" w:after="120"/>
              <w:jc w:val="center"/>
            </w:pPr>
            <w:r w:rsidRPr="005C3901">
              <w:t>2</w:t>
            </w:r>
          </w:p>
        </w:tc>
        <w:tc>
          <w:tcPr>
            <w:tcW w:w="4110" w:type="dxa"/>
            <w:shd w:val="clear" w:color="auto" w:fill="auto"/>
          </w:tcPr>
          <w:p w14:paraId="484BA4E2" w14:textId="77777777" w:rsidR="005C3901" w:rsidRPr="00C82837" w:rsidRDefault="005C3901" w:rsidP="000D7D7C">
            <w:pPr>
              <w:spacing w:before="40"/>
            </w:pPr>
            <w:r w:rsidRPr="005C3901">
              <w:t>OPTO-LAB Marcin Kowalewski</w:t>
            </w:r>
          </w:p>
          <w:p w14:paraId="19014BDE" w14:textId="77777777" w:rsidR="005C3901" w:rsidRPr="00CB5EDB" w:rsidRDefault="005C3901" w:rsidP="000D7D7C">
            <w:r w:rsidRPr="005C3901">
              <w:t>Trzebińska</w:t>
            </w:r>
            <w:r w:rsidRPr="00CB5EDB">
              <w:t xml:space="preserve"> </w:t>
            </w:r>
            <w:r w:rsidRPr="005C3901">
              <w:t>19/24</w:t>
            </w:r>
            <w:r w:rsidRPr="00CB5EDB">
              <w:t xml:space="preserve"> </w:t>
            </w:r>
          </w:p>
          <w:p w14:paraId="61C84E5A" w14:textId="77777777" w:rsidR="005C3901" w:rsidRPr="00CB5EDB" w:rsidRDefault="005C3901" w:rsidP="000D7D7C">
            <w:pPr>
              <w:spacing w:after="120"/>
              <w:jc w:val="both"/>
            </w:pPr>
            <w:r w:rsidRPr="005C3901">
              <w:t>32-500</w:t>
            </w:r>
            <w:r w:rsidRPr="00CB5EDB">
              <w:t xml:space="preserve"> </w:t>
            </w:r>
            <w:r w:rsidRPr="005C3901">
              <w:t>Chrzanów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72B034" w14:textId="77777777" w:rsidR="005C3901" w:rsidRPr="00CB5EDB" w:rsidRDefault="005C3901" w:rsidP="000D7D7C">
            <w:pPr>
              <w:spacing w:before="120" w:after="120"/>
              <w:jc w:val="center"/>
            </w:pPr>
            <w:r w:rsidRPr="005C3901">
              <w:t>2 337.00 zł</w:t>
            </w:r>
          </w:p>
        </w:tc>
      </w:tr>
      <w:tr w:rsidR="005C3901" w:rsidRPr="00075CD0" w14:paraId="1025DAAE" w14:textId="77777777" w:rsidTr="000D7D7C">
        <w:tc>
          <w:tcPr>
            <w:tcW w:w="993" w:type="dxa"/>
            <w:shd w:val="clear" w:color="auto" w:fill="auto"/>
            <w:vAlign w:val="center"/>
          </w:tcPr>
          <w:p w14:paraId="17F06E16" w14:textId="77777777" w:rsidR="005C3901" w:rsidRPr="00CB5EDB" w:rsidRDefault="005C3901" w:rsidP="000D7D7C">
            <w:pPr>
              <w:spacing w:before="120" w:after="120"/>
              <w:jc w:val="center"/>
            </w:pPr>
            <w:r w:rsidRPr="005C3901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BBFC35" w14:textId="77777777" w:rsidR="005C3901" w:rsidRPr="00CB5EDB" w:rsidRDefault="005C3901" w:rsidP="000D7D7C">
            <w:pPr>
              <w:spacing w:before="120" w:after="120"/>
              <w:jc w:val="center"/>
            </w:pPr>
            <w:r w:rsidRPr="005C3901">
              <w:t>4</w:t>
            </w:r>
          </w:p>
        </w:tc>
        <w:tc>
          <w:tcPr>
            <w:tcW w:w="4110" w:type="dxa"/>
            <w:shd w:val="clear" w:color="auto" w:fill="auto"/>
          </w:tcPr>
          <w:p w14:paraId="2FC782A1" w14:textId="77777777" w:rsidR="005C3901" w:rsidRPr="00C82837" w:rsidRDefault="005C3901" w:rsidP="000D7D7C">
            <w:pPr>
              <w:spacing w:before="40"/>
            </w:pPr>
            <w:r w:rsidRPr="005C3901">
              <w:t>OPTO-LAB Marcin Kowalewski</w:t>
            </w:r>
          </w:p>
          <w:p w14:paraId="13EB1A41" w14:textId="77777777" w:rsidR="005C3901" w:rsidRPr="00CB5EDB" w:rsidRDefault="005C3901" w:rsidP="000D7D7C">
            <w:r w:rsidRPr="005C3901">
              <w:t>Trzebińska</w:t>
            </w:r>
            <w:r w:rsidRPr="00CB5EDB">
              <w:t xml:space="preserve"> </w:t>
            </w:r>
            <w:r w:rsidRPr="005C3901">
              <w:t>19/24</w:t>
            </w:r>
            <w:r w:rsidRPr="00CB5EDB">
              <w:t xml:space="preserve"> </w:t>
            </w:r>
          </w:p>
          <w:p w14:paraId="3D5AF931" w14:textId="77777777" w:rsidR="005C3901" w:rsidRPr="00CB5EDB" w:rsidRDefault="005C3901" w:rsidP="000D7D7C">
            <w:pPr>
              <w:spacing w:after="120"/>
              <w:jc w:val="both"/>
            </w:pPr>
            <w:r w:rsidRPr="005C3901">
              <w:t>32-500</w:t>
            </w:r>
            <w:r w:rsidRPr="00CB5EDB">
              <w:t xml:space="preserve"> </w:t>
            </w:r>
            <w:r w:rsidRPr="005C3901">
              <w:t>Chrzanów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16B4E0" w14:textId="77777777" w:rsidR="005C3901" w:rsidRPr="00CB5EDB" w:rsidRDefault="005C3901" w:rsidP="000D7D7C">
            <w:pPr>
              <w:spacing w:before="120" w:after="120"/>
              <w:jc w:val="center"/>
            </w:pPr>
            <w:r w:rsidRPr="005C3901">
              <w:t>3 050.40 zł</w:t>
            </w:r>
          </w:p>
        </w:tc>
      </w:tr>
      <w:bookmarkEnd w:id="0"/>
    </w:tbl>
    <w:p w14:paraId="029E2355" w14:textId="7550AF1A" w:rsidR="00C236D3" w:rsidRPr="006B27ED" w:rsidRDefault="00C236D3" w:rsidP="00173B20">
      <w:pPr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040E57" w14:textId="77777777" w:rsidR="00981595" w:rsidRDefault="00981595">
      <w:r>
        <w:separator/>
      </w:r>
    </w:p>
  </w:endnote>
  <w:endnote w:type="continuationSeparator" w:id="0">
    <w:p w14:paraId="30D35B0D" w14:textId="77777777" w:rsidR="00981595" w:rsidRDefault="009815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FF8E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9BD76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01B2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DAAA66A">
        <v:line id="_x0000_s2049" style="position:absolute;left:0;text-align:left;z-index:251657728" from="-3.85pt,8.7pt" to="455.15pt,8.7pt"/>
      </w:pict>
    </w:r>
  </w:p>
  <w:p w14:paraId="781EE79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C9916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DAF6FA" w14:textId="77777777" w:rsidR="009F189D" w:rsidRDefault="009F189D">
    <w:pPr>
      <w:pStyle w:val="Stopka"/>
      <w:tabs>
        <w:tab w:val="clear" w:pos="4536"/>
      </w:tabs>
      <w:jc w:val="center"/>
    </w:pPr>
  </w:p>
  <w:p w14:paraId="0641AC4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14527E" w14:textId="77777777" w:rsidR="00981595" w:rsidRDefault="00981595">
      <w:r>
        <w:separator/>
      </w:r>
    </w:p>
  </w:footnote>
  <w:footnote w:type="continuationSeparator" w:id="0">
    <w:p w14:paraId="3C46F787" w14:textId="77777777" w:rsidR="00981595" w:rsidRDefault="009815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9AC72" w14:textId="77777777" w:rsidR="005C3901" w:rsidRDefault="005C39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CEB2CB" w14:textId="77777777" w:rsidR="005C3901" w:rsidRDefault="005C39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095D7" w14:textId="77777777" w:rsidR="005C3901" w:rsidRDefault="005C39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1595"/>
    <w:rsid w:val="00007727"/>
    <w:rsid w:val="00017720"/>
    <w:rsid w:val="00035488"/>
    <w:rsid w:val="000878CF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C3901"/>
    <w:rsid w:val="00664A03"/>
    <w:rsid w:val="0069085C"/>
    <w:rsid w:val="006B27ED"/>
    <w:rsid w:val="00843263"/>
    <w:rsid w:val="00861E75"/>
    <w:rsid w:val="00981595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7846674"/>
  <w15:chartTrackingRefBased/>
  <w15:docId w15:val="{DB56CF19-5F99-4FEF-95F3-9769D3FDC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431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4</cp:revision>
  <dcterms:created xsi:type="dcterms:W3CDTF">2021-06-30T10:20:00Z</dcterms:created>
  <dcterms:modified xsi:type="dcterms:W3CDTF">2021-06-30T10:21:00Z</dcterms:modified>
</cp:coreProperties>
</file>