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ACB49" w14:textId="77777777" w:rsidR="00D665F5" w:rsidRDefault="00231579" w:rsidP="00D665F5">
      <w:pPr>
        <w:spacing w:after="240"/>
        <w:jc w:val="right"/>
        <w:rPr>
          <w:sz w:val="22"/>
          <w:szCs w:val="22"/>
        </w:rPr>
      </w:pPr>
      <w:r w:rsidRPr="0023157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31579">
        <w:rPr>
          <w:sz w:val="22"/>
          <w:szCs w:val="22"/>
        </w:rPr>
        <w:t>2021-06-29</w:t>
      </w:r>
    </w:p>
    <w:p w14:paraId="01457E6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20FB2F9" w14:textId="77777777" w:rsidR="00231579" w:rsidRPr="00231579" w:rsidRDefault="00231579" w:rsidP="00577BC6">
      <w:pPr>
        <w:spacing w:after="40"/>
        <w:rPr>
          <w:b/>
          <w:bCs/>
          <w:sz w:val="22"/>
          <w:szCs w:val="22"/>
        </w:rPr>
      </w:pPr>
      <w:r w:rsidRPr="00231579">
        <w:rPr>
          <w:b/>
          <w:bCs/>
          <w:sz w:val="22"/>
          <w:szCs w:val="22"/>
        </w:rPr>
        <w:t>Akademia Górniczo - Hutnicza</w:t>
      </w:r>
    </w:p>
    <w:p w14:paraId="0F51EE13" w14:textId="77777777" w:rsidR="00231579" w:rsidRPr="00231579" w:rsidRDefault="00231579" w:rsidP="00577BC6">
      <w:pPr>
        <w:spacing w:after="40"/>
        <w:rPr>
          <w:b/>
          <w:bCs/>
          <w:sz w:val="22"/>
          <w:szCs w:val="22"/>
        </w:rPr>
      </w:pPr>
      <w:r w:rsidRPr="00231579">
        <w:rPr>
          <w:b/>
          <w:bCs/>
          <w:sz w:val="22"/>
          <w:szCs w:val="22"/>
        </w:rPr>
        <w:t>im. Stanisława Staszica w Krakowie</w:t>
      </w:r>
    </w:p>
    <w:p w14:paraId="55271842" w14:textId="77777777" w:rsidR="00D665F5" w:rsidRPr="00D91931" w:rsidRDefault="00231579" w:rsidP="00577BC6">
      <w:pPr>
        <w:spacing w:after="40"/>
        <w:rPr>
          <w:b/>
          <w:bCs/>
          <w:sz w:val="22"/>
          <w:szCs w:val="22"/>
        </w:rPr>
      </w:pPr>
      <w:r w:rsidRPr="00231579">
        <w:rPr>
          <w:b/>
          <w:bCs/>
          <w:sz w:val="22"/>
          <w:szCs w:val="22"/>
        </w:rPr>
        <w:t>Dział Zamówień Publicznych</w:t>
      </w:r>
    </w:p>
    <w:p w14:paraId="57DA6F25" w14:textId="77777777" w:rsidR="00D665F5" w:rsidRPr="00BD5546" w:rsidRDefault="00231579" w:rsidP="00D665F5">
      <w:pPr>
        <w:rPr>
          <w:sz w:val="22"/>
          <w:szCs w:val="22"/>
        </w:rPr>
      </w:pPr>
      <w:r w:rsidRPr="0023157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31579">
        <w:rPr>
          <w:sz w:val="22"/>
          <w:szCs w:val="22"/>
        </w:rPr>
        <w:t>30</w:t>
      </w:r>
    </w:p>
    <w:p w14:paraId="71E6D01B" w14:textId="77777777" w:rsidR="00D665F5" w:rsidRPr="00BD5546" w:rsidRDefault="00231579" w:rsidP="00D665F5">
      <w:pPr>
        <w:rPr>
          <w:sz w:val="22"/>
          <w:szCs w:val="22"/>
        </w:rPr>
      </w:pPr>
      <w:r w:rsidRPr="0023157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31579">
        <w:rPr>
          <w:sz w:val="22"/>
          <w:szCs w:val="22"/>
        </w:rPr>
        <w:t>Kraków</w:t>
      </w:r>
    </w:p>
    <w:p w14:paraId="3ECA8AB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B37EEA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BCAB57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A140F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7464BA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1579" w:rsidRPr="00231579">
        <w:rPr>
          <w:b/>
          <w:sz w:val="22"/>
          <w:szCs w:val="22"/>
        </w:rPr>
        <w:t>KC-zp.272-188/21</w:t>
      </w:r>
      <w:r w:rsidR="00A80738">
        <w:rPr>
          <w:sz w:val="24"/>
        </w:rPr>
        <w:tab/>
        <w:t xml:space="preserve"> </w:t>
      </w:r>
    </w:p>
    <w:p w14:paraId="1ED10C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CCF1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1D94D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FE348A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662A7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31579" w:rsidRPr="0023157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3791418" w14:textId="01764F68" w:rsidR="00A80738" w:rsidRPr="00577BC6" w:rsidRDefault="004A2736" w:rsidP="004A2736">
      <w:pPr>
        <w:pStyle w:val="Tekstpodstawowywcity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231579" w:rsidRPr="00231579">
        <w:rPr>
          <w:b/>
          <w:sz w:val="22"/>
          <w:szCs w:val="22"/>
        </w:rPr>
        <w:t>ostaw</w:t>
      </w:r>
      <w:r>
        <w:rPr>
          <w:b/>
          <w:sz w:val="22"/>
          <w:szCs w:val="22"/>
        </w:rPr>
        <w:t>ę</w:t>
      </w:r>
      <w:r w:rsidR="00231579" w:rsidRPr="00231579">
        <w:rPr>
          <w:b/>
          <w:sz w:val="22"/>
          <w:szCs w:val="22"/>
        </w:rPr>
        <w:t xml:space="preserve"> wyposażenia multimedialnego </w:t>
      </w:r>
      <w:proofErr w:type="spellStart"/>
      <w:r w:rsidR="00231579" w:rsidRPr="00231579">
        <w:rPr>
          <w:b/>
          <w:sz w:val="22"/>
          <w:szCs w:val="22"/>
        </w:rPr>
        <w:t>sal</w:t>
      </w:r>
      <w:proofErr w:type="spellEnd"/>
      <w:r w:rsidR="00231579" w:rsidRPr="00231579">
        <w:rPr>
          <w:b/>
          <w:sz w:val="22"/>
          <w:szCs w:val="22"/>
        </w:rPr>
        <w:t xml:space="preserve"> dydaktycznych Wydziału Odlewnictwa</w:t>
      </w:r>
    </w:p>
    <w:p w14:paraId="57049AF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31579" w:rsidRPr="0023157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6BA8D3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31579" w:rsidRPr="00231579">
        <w:rPr>
          <w:sz w:val="22"/>
          <w:szCs w:val="22"/>
        </w:rPr>
        <w:t>29/06/2021</w:t>
      </w:r>
      <w:r w:rsidR="00FF4AB1" w:rsidRPr="00577BC6">
        <w:rPr>
          <w:sz w:val="22"/>
          <w:szCs w:val="22"/>
        </w:rPr>
        <w:t xml:space="preserve"> o godz. </w:t>
      </w:r>
      <w:r w:rsidR="00231579" w:rsidRPr="0023157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3FBCDD2" w14:textId="77777777" w:rsidTr="003F57CD">
        <w:tc>
          <w:tcPr>
            <w:tcW w:w="993" w:type="dxa"/>
            <w:shd w:val="clear" w:color="auto" w:fill="auto"/>
            <w:vAlign w:val="center"/>
          </w:tcPr>
          <w:p w14:paraId="1DC83E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60E39C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CB4AA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31579" w:rsidRPr="00493F8C" w14:paraId="0C39FE44" w14:textId="77777777" w:rsidTr="00723858">
        <w:tc>
          <w:tcPr>
            <w:tcW w:w="993" w:type="dxa"/>
            <w:shd w:val="clear" w:color="auto" w:fill="auto"/>
            <w:vAlign w:val="center"/>
          </w:tcPr>
          <w:p w14:paraId="5E13D35E" w14:textId="77777777" w:rsidR="00231579" w:rsidRPr="00490DC0" w:rsidRDefault="00231579" w:rsidP="00723858">
            <w:pPr>
              <w:spacing w:before="120" w:after="120"/>
              <w:jc w:val="center"/>
            </w:pPr>
            <w:r w:rsidRPr="00231579">
              <w:t>1</w:t>
            </w:r>
          </w:p>
        </w:tc>
        <w:tc>
          <w:tcPr>
            <w:tcW w:w="5244" w:type="dxa"/>
            <w:shd w:val="clear" w:color="auto" w:fill="auto"/>
          </w:tcPr>
          <w:p w14:paraId="39A0B46F" w14:textId="77777777" w:rsidR="00231579" w:rsidRPr="00490DC0" w:rsidRDefault="00231579" w:rsidP="00723858">
            <w:pPr>
              <w:spacing w:before="40"/>
            </w:pPr>
            <w:r w:rsidRPr="00231579">
              <w:t xml:space="preserve">MPC Paweł </w:t>
            </w:r>
            <w:proofErr w:type="spellStart"/>
            <w:r w:rsidRPr="00231579">
              <w:t>Oleksiewicz</w:t>
            </w:r>
            <w:proofErr w:type="spellEnd"/>
          </w:p>
          <w:p w14:paraId="6536E6C1" w14:textId="08D3F62C" w:rsidR="00231579" w:rsidRPr="00490DC0" w:rsidRDefault="004A2736" w:rsidP="00723858">
            <w:r>
              <w:t>Noskowskiego 1</w:t>
            </w:r>
          </w:p>
          <w:p w14:paraId="063F718E" w14:textId="77777777" w:rsidR="00231579" w:rsidRPr="00490DC0" w:rsidRDefault="00231579" w:rsidP="00723858">
            <w:pPr>
              <w:spacing w:after="40"/>
              <w:jc w:val="both"/>
            </w:pPr>
            <w:r w:rsidRPr="00231579">
              <w:t>99-300</w:t>
            </w:r>
            <w:r w:rsidRPr="00490DC0">
              <w:t xml:space="preserve"> </w:t>
            </w:r>
            <w:r w:rsidRPr="00231579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F3F63A" w14:textId="77777777" w:rsidR="00231579" w:rsidRPr="00490DC0" w:rsidRDefault="00231579" w:rsidP="00723858">
            <w:pPr>
              <w:spacing w:before="120" w:after="120"/>
              <w:jc w:val="both"/>
            </w:pPr>
            <w:r w:rsidRPr="00231579">
              <w:t>48 537.03 zł</w:t>
            </w:r>
          </w:p>
        </w:tc>
      </w:tr>
      <w:tr w:rsidR="00231579" w:rsidRPr="00493F8C" w14:paraId="1DDF0306" w14:textId="77777777" w:rsidTr="00723858">
        <w:tc>
          <w:tcPr>
            <w:tcW w:w="993" w:type="dxa"/>
            <w:shd w:val="clear" w:color="auto" w:fill="auto"/>
            <w:vAlign w:val="center"/>
          </w:tcPr>
          <w:p w14:paraId="27DC3F76" w14:textId="77777777" w:rsidR="00231579" w:rsidRPr="00490DC0" w:rsidRDefault="00231579" w:rsidP="00723858">
            <w:pPr>
              <w:spacing w:before="120" w:after="120"/>
              <w:jc w:val="center"/>
            </w:pPr>
            <w:r w:rsidRPr="00231579">
              <w:t>2</w:t>
            </w:r>
          </w:p>
        </w:tc>
        <w:tc>
          <w:tcPr>
            <w:tcW w:w="5244" w:type="dxa"/>
            <w:shd w:val="clear" w:color="auto" w:fill="auto"/>
          </w:tcPr>
          <w:p w14:paraId="477B53A7" w14:textId="77777777" w:rsidR="00231579" w:rsidRPr="00490DC0" w:rsidRDefault="00231579" w:rsidP="00723858">
            <w:pPr>
              <w:spacing w:before="40"/>
            </w:pPr>
            <w:r w:rsidRPr="00231579">
              <w:t>Grupa MAC S.A.</w:t>
            </w:r>
          </w:p>
          <w:p w14:paraId="614519F0" w14:textId="77777777" w:rsidR="00231579" w:rsidRPr="00490DC0" w:rsidRDefault="00231579" w:rsidP="00723858">
            <w:r w:rsidRPr="00231579">
              <w:t>Witosa</w:t>
            </w:r>
            <w:r w:rsidRPr="00490DC0">
              <w:t xml:space="preserve"> </w:t>
            </w:r>
            <w:r w:rsidRPr="00231579">
              <w:t>76</w:t>
            </w:r>
            <w:r w:rsidRPr="00490DC0">
              <w:t xml:space="preserve"> </w:t>
            </w:r>
          </w:p>
          <w:p w14:paraId="3300F816" w14:textId="77777777" w:rsidR="00231579" w:rsidRPr="00490DC0" w:rsidRDefault="00231579" w:rsidP="00723858">
            <w:pPr>
              <w:spacing w:after="40"/>
              <w:jc w:val="both"/>
            </w:pPr>
            <w:r w:rsidRPr="00231579">
              <w:t>25-561</w:t>
            </w:r>
            <w:r w:rsidRPr="00490DC0">
              <w:t xml:space="preserve"> </w:t>
            </w:r>
            <w:r w:rsidRPr="0023157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3A2D0C" w14:textId="77777777" w:rsidR="00231579" w:rsidRPr="00490DC0" w:rsidRDefault="00231579" w:rsidP="00723858">
            <w:pPr>
              <w:spacing w:before="120" w:after="120"/>
              <w:jc w:val="both"/>
            </w:pPr>
            <w:r w:rsidRPr="00231579">
              <w:t>37 100.00 zł</w:t>
            </w:r>
          </w:p>
        </w:tc>
      </w:tr>
      <w:tr w:rsidR="00231579" w:rsidRPr="00493F8C" w14:paraId="0494AC1B" w14:textId="77777777" w:rsidTr="00723858">
        <w:tc>
          <w:tcPr>
            <w:tcW w:w="993" w:type="dxa"/>
            <w:shd w:val="clear" w:color="auto" w:fill="auto"/>
            <w:vAlign w:val="center"/>
          </w:tcPr>
          <w:p w14:paraId="0F83B29B" w14:textId="77777777" w:rsidR="00231579" w:rsidRPr="00490DC0" w:rsidRDefault="00231579" w:rsidP="00723858">
            <w:pPr>
              <w:spacing w:before="120" w:after="120"/>
              <w:jc w:val="center"/>
            </w:pPr>
            <w:r w:rsidRPr="00231579">
              <w:t>3</w:t>
            </w:r>
          </w:p>
        </w:tc>
        <w:tc>
          <w:tcPr>
            <w:tcW w:w="5244" w:type="dxa"/>
            <w:shd w:val="clear" w:color="auto" w:fill="auto"/>
          </w:tcPr>
          <w:p w14:paraId="4A67AB57" w14:textId="77777777" w:rsidR="00231579" w:rsidRPr="00490DC0" w:rsidRDefault="00231579" w:rsidP="00723858">
            <w:pPr>
              <w:spacing w:before="40"/>
            </w:pPr>
            <w:proofErr w:type="spellStart"/>
            <w:r w:rsidRPr="00231579">
              <w:t>Dreamtec</w:t>
            </w:r>
            <w:proofErr w:type="spellEnd"/>
            <w:r w:rsidRPr="00231579">
              <w:t xml:space="preserve"> sp. z o.o.</w:t>
            </w:r>
          </w:p>
          <w:p w14:paraId="062509F1" w14:textId="77777777" w:rsidR="00231579" w:rsidRPr="00490DC0" w:rsidRDefault="00231579" w:rsidP="00723858">
            <w:r w:rsidRPr="00231579">
              <w:t>Plac Strzelecki</w:t>
            </w:r>
            <w:r w:rsidRPr="00490DC0">
              <w:t xml:space="preserve"> </w:t>
            </w:r>
            <w:r w:rsidRPr="00231579">
              <w:t>20</w:t>
            </w:r>
            <w:r w:rsidRPr="00490DC0">
              <w:t xml:space="preserve"> </w:t>
            </w:r>
          </w:p>
          <w:p w14:paraId="55FB1427" w14:textId="77777777" w:rsidR="00231579" w:rsidRPr="00490DC0" w:rsidRDefault="00231579" w:rsidP="00723858">
            <w:pPr>
              <w:spacing w:after="40"/>
              <w:jc w:val="both"/>
            </w:pPr>
            <w:r w:rsidRPr="00231579">
              <w:t>50-224</w:t>
            </w:r>
            <w:r w:rsidRPr="00490DC0">
              <w:t xml:space="preserve"> </w:t>
            </w:r>
            <w:r w:rsidRPr="0023157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40FF73" w14:textId="77777777" w:rsidR="00231579" w:rsidRPr="00490DC0" w:rsidRDefault="00231579" w:rsidP="00723858">
            <w:pPr>
              <w:spacing w:before="120" w:after="120"/>
              <w:jc w:val="both"/>
            </w:pPr>
            <w:r w:rsidRPr="00231579">
              <w:t>46 125.00 zł</w:t>
            </w:r>
          </w:p>
        </w:tc>
      </w:tr>
      <w:tr w:rsidR="00231579" w:rsidRPr="00493F8C" w14:paraId="7BE615E1" w14:textId="77777777" w:rsidTr="00723858">
        <w:tc>
          <w:tcPr>
            <w:tcW w:w="993" w:type="dxa"/>
            <w:shd w:val="clear" w:color="auto" w:fill="auto"/>
            <w:vAlign w:val="center"/>
          </w:tcPr>
          <w:p w14:paraId="569B4CAB" w14:textId="77777777" w:rsidR="00231579" w:rsidRPr="00490DC0" w:rsidRDefault="00231579" w:rsidP="00723858">
            <w:pPr>
              <w:spacing w:before="120" w:after="120"/>
              <w:jc w:val="center"/>
            </w:pPr>
            <w:r w:rsidRPr="00231579">
              <w:t>4</w:t>
            </w:r>
          </w:p>
        </w:tc>
        <w:tc>
          <w:tcPr>
            <w:tcW w:w="5244" w:type="dxa"/>
            <w:shd w:val="clear" w:color="auto" w:fill="auto"/>
          </w:tcPr>
          <w:p w14:paraId="1ED91331" w14:textId="77777777" w:rsidR="00231579" w:rsidRPr="00490DC0" w:rsidRDefault="00231579" w:rsidP="00723858">
            <w:pPr>
              <w:spacing w:before="40"/>
            </w:pPr>
            <w:proofErr w:type="spellStart"/>
            <w:r w:rsidRPr="00231579">
              <w:t>Wilanka</w:t>
            </w:r>
            <w:proofErr w:type="spellEnd"/>
            <w:r w:rsidRPr="00231579">
              <w:t xml:space="preserve"> sp. z o.o.</w:t>
            </w:r>
          </w:p>
          <w:p w14:paraId="08C1F4D4" w14:textId="77777777" w:rsidR="00231579" w:rsidRPr="00490DC0" w:rsidRDefault="00231579" w:rsidP="00723858">
            <w:proofErr w:type="spellStart"/>
            <w:r w:rsidRPr="00231579">
              <w:t>Lindleya</w:t>
            </w:r>
            <w:proofErr w:type="spellEnd"/>
            <w:r w:rsidRPr="00490DC0">
              <w:t xml:space="preserve"> </w:t>
            </w:r>
            <w:r w:rsidRPr="00231579">
              <w:t>16</w:t>
            </w:r>
            <w:r w:rsidRPr="00490DC0">
              <w:t xml:space="preserve"> </w:t>
            </w:r>
          </w:p>
          <w:p w14:paraId="13DA1B12" w14:textId="77777777" w:rsidR="00231579" w:rsidRPr="00490DC0" w:rsidRDefault="00231579" w:rsidP="00723858">
            <w:pPr>
              <w:spacing w:after="40"/>
              <w:jc w:val="both"/>
            </w:pPr>
            <w:r w:rsidRPr="00231579">
              <w:t>02-013</w:t>
            </w:r>
            <w:r w:rsidRPr="00490DC0">
              <w:t xml:space="preserve"> </w:t>
            </w:r>
            <w:r w:rsidRPr="0023157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4D41E7" w14:textId="77777777" w:rsidR="00231579" w:rsidRPr="00490DC0" w:rsidRDefault="00231579" w:rsidP="00723858">
            <w:pPr>
              <w:spacing w:before="120" w:after="120"/>
              <w:jc w:val="both"/>
            </w:pPr>
            <w:r w:rsidRPr="00231579">
              <w:t>41 414.02 zł</w:t>
            </w:r>
          </w:p>
        </w:tc>
      </w:tr>
      <w:tr w:rsidR="00231579" w:rsidRPr="00493F8C" w14:paraId="53CAC8E0" w14:textId="77777777" w:rsidTr="00723858">
        <w:tc>
          <w:tcPr>
            <w:tcW w:w="993" w:type="dxa"/>
            <w:shd w:val="clear" w:color="auto" w:fill="auto"/>
            <w:vAlign w:val="center"/>
          </w:tcPr>
          <w:p w14:paraId="44E24635" w14:textId="77777777" w:rsidR="00231579" w:rsidRPr="00490DC0" w:rsidRDefault="00231579" w:rsidP="00723858">
            <w:pPr>
              <w:spacing w:before="120" w:after="120"/>
              <w:jc w:val="center"/>
            </w:pPr>
            <w:r w:rsidRPr="00231579">
              <w:t>5</w:t>
            </w:r>
          </w:p>
        </w:tc>
        <w:tc>
          <w:tcPr>
            <w:tcW w:w="5244" w:type="dxa"/>
            <w:shd w:val="clear" w:color="auto" w:fill="auto"/>
          </w:tcPr>
          <w:p w14:paraId="37AC47A1" w14:textId="77777777" w:rsidR="00231579" w:rsidRPr="00490DC0" w:rsidRDefault="00231579" w:rsidP="00723858">
            <w:pPr>
              <w:spacing w:before="40"/>
            </w:pPr>
            <w:r w:rsidRPr="00231579">
              <w:t>P.H.U. EPAX Czesław Kołodziej</w:t>
            </w:r>
          </w:p>
          <w:p w14:paraId="6744C64D" w14:textId="77777777" w:rsidR="00231579" w:rsidRPr="00490DC0" w:rsidRDefault="00231579" w:rsidP="00723858">
            <w:r w:rsidRPr="00231579">
              <w:t>Tadeusza Kościuszki</w:t>
            </w:r>
            <w:r w:rsidRPr="00490DC0">
              <w:t xml:space="preserve"> </w:t>
            </w:r>
            <w:r w:rsidRPr="00231579">
              <w:t>28/1</w:t>
            </w:r>
            <w:r w:rsidRPr="00490DC0">
              <w:t xml:space="preserve"> </w:t>
            </w:r>
          </w:p>
          <w:p w14:paraId="54785781" w14:textId="77777777" w:rsidR="00231579" w:rsidRPr="00490DC0" w:rsidRDefault="00231579" w:rsidP="00723858">
            <w:pPr>
              <w:spacing w:after="40"/>
              <w:jc w:val="both"/>
            </w:pPr>
            <w:r w:rsidRPr="00231579">
              <w:t>44-200</w:t>
            </w:r>
            <w:r w:rsidRPr="00490DC0">
              <w:t xml:space="preserve"> </w:t>
            </w:r>
            <w:r w:rsidRPr="00231579">
              <w:t>Rybnik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C1E068" w14:textId="77777777" w:rsidR="00231579" w:rsidRPr="00490DC0" w:rsidRDefault="00231579" w:rsidP="00723858">
            <w:pPr>
              <w:spacing w:before="120" w:after="120"/>
              <w:jc w:val="both"/>
            </w:pPr>
            <w:r w:rsidRPr="00231579">
              <w:t>45 350.99 zł</w:t>
            </w:r>
          </w:p>
        </w:tc>
      </w:tr>
      <w:tr w:rsidR="00231579" w:rsidRPr="00493F8C" w14:paraId="6FA1F0DF" w14:textId="77777777" w:rsidTr="00723858">
        <w:tc>
          <w:tcPr>
            <w:tcW w:w="993" w:type="dxa"/>
            <w:shd w:val="clear" w:color="auto" w:fill="auto"/>
            <w:vAlign w:val="center"/>
          </w:tcPr>
          <w:p w14:paraId="25892413" w14:textId="77777777" w:rsidR="00231579" w:rsidRPr="00490DC0" w:rsidRDefault="00231579" w:rsidP="00723858">
            <w:pPr>
              <w:spacing w:before="120" w:after="120"/>
              <w:jc w:val="center"/>
            </w:pPr>
            <w:r w:rsidRPr="00231579">
              <w:t>6</w:t>
            </w:r>
          </w:p>
        </w:tc>
        <w:tc>
          <w:tcPr>
            <w:tcW w:w="5244" w:type="dxa"/>
            <w:shd w:val="clear" w:color="auto" w:fill="auto"/>
          </w:tcPr>
          <w:p w14:paraId="1939B98F" w14:textId="77777777" w:rsidR="00231579" w:rsidRPr="00490DC0" w:rsidRDefault="00231579" w:rsidP="00723858">
            <w:pPr>
              <w:spacing w:before="40"/>
            </w:pPr>
            <w:r w:rsidRPr="00231579">
              <w:t xml:space="preserve">F.H.U. </w:t>
            </w:r>
            <w:proofErr w:type="spellStart"/>
            <w:r w:rsidRPr="00231579">
              <w:t>Interbis</w:t>
            </w:r>
            <w:proofErr w:type="spellEnd"/>
            <w:r w:rsidRPr="00231579">
              <w:t xml:space="preserve"> Mirosław Walenciak</w:t>
            </w:r>
          </w:p>
          <w:p w14:paraId="56904F75" w14:textId="77777777" w:rsidR="00231579" w:rsidRPr="00490DC0" w:rsidRDefault="00231579" w:rsidP="00723858">
            <w:r w:rsidRPr="00231579">
              <w:t>os. Jagiellońskie</w:t>
            </w:r>
            <w:r w:rsidRPr="00490DC0">
              <w:t xml:space="preserve"> </w:t>
            </w:r>
            <w:r w:rsidRPr="00231579">
              <w:t>6/7</w:t>
            </w:r>
            <w:r w:rsidRPr="00490DC0">
              <w:t xml:space="preserve"> </w:t>
            </w:r>
          </w:p>
          <w:p w14:paraId="7945114B" w14:textId="77777777" w:rsidR="00231579" w:rsidRPr="00490DC0" w:rsidRDefault="00231579" w:rsidP="00723858">
            <w:pPr>
              <w:spacing w:after="40"/>
              <w:jc w:val="both"/>
            </w:pPr>
            <w:r w:rsidRPr="00231579">
              <w:t>63-000</w:t>
            </w:r>
            <w:r w:rsidRPr="00490DC0">
              <w:t xml:space="preserve"> </w:t>
            </w:r>
            <w:r w:rsidRPr="00231579">
              <w:t>Środa Wielkopolska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B5699F" w14:textId="77777777" w:rsidR="00231579" w:rsidRPr="00490DC0" w:rsidRDefault="00231579" w:rsidP="00723858">
            <w:pPr>
              <w:spacing w:before="120" w:after="120"/>
              <w:jc w:val="both"/>
            </w:pPr>
            <w:r w:rsidRPr="00231579">
              <w:t>47 640.80 zł</w:t>
            </w:r>
          </w:p>
        </w:tc>
      </w:tr>
    </w:tbl>
    <w:p w14:paraId="2383BDC3" w14:textId="77777777" w:rsidR="004A2736" w:rsidRDefault="004A2736" w:rsidP="004A2736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7240FA44" w14:textId="391CDE2A" w:rsidR="00A80738" w:rsidRPr="00577BC6" w:rsidRDefault="00A80738" w:rsidP="004A2736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1CDE948" w14:textId="77777777" w:rsidR="00C236D3" w:rsidRDefault="00231579" w:rsidP="004A2736">
      <w:pPr>
        <w:jc w:val="right"/>
      </w:pPr>
      <w:r w:rsidRPr="00231579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231579">
        <w:rPr>
          <w:sz w:val="22"/>
        </w:rPr>
        <w:t>Grzech</w:t>
      </w: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D5B06" w14:textId="77777777" w:rsidR="00E26661" w:rsidRDefault="00E26661">
      <w:r>
        <w:separator/>
      </w:r>
    </w:p>
  </w:endnote>
  <w:endnote w:type="continuationSeparator" w:id="0">
    <w:p w14:paraId="2631CED6" w14:textId="77777777" w:rsidR="00E26661" w:rsidRDefault="00E26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AA9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575E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05E8C" w14:textId="77777777" w:rsidR="009F189D" w:rsidRDefault="004A273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8DB8C8">
        <v:line id="_x0000_s2049" style="position:absolute;left:0;text-align:left;z-index:251657728" from="-3.85pt,8.7pt" to="455.15pt,8.7pt"/>
      </w:pict>
    </w:r>
  </w:p>
  <w:p w14:paraId="0187E2E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84E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4B4A6C" w14:textId="77777777" w:rsidR="009F189D" w:rsidRDefault="009F189D">
    <w:pPr>
      <w:pStyle w:val="Stopka"/>
      <w:tabs>
        <w:tab w:val="clear" w:pos="4536"/>
      </w:tabs>
      <w:jc w:val="center"/>
    </w:pPr>
  </w:p>
  <w:p w14:paraId="1772F61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B3C43" w14:textId="77777777" w:rsidR="00E26661" w:rsidRDefault="00E26661">
      <w:r>
        <w:separator/>
      </w:r>
    </w:p>
  </w:footnote>
  <w:footnote w:type="continuationSeparator" w:id="0">
    <w:p w14:paraId="5D03CEAD" w14:textId="77777777" w:rsidR="00E26661" w:rsidRDefault="00E26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4191A" w14:textId="77777777" w:rsidR="004A2736" w:rsidRDefault="004A2736" w:rsidP="004A2736">
    <w:r>
      <w:rPr>
        <w:noProof/>
      </w:rPr>
      <w:pict w14:anchorId="1442C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  <w:p w14:paraId="54A9601E" w14:textId="77777777" w:rsidR="00231579" w:rsidRDefault="002315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661"/>
    <w:rsid w:val="00007727"/>
    <w:rsid w:val="00017720"/>
    <w:rsid w:val="00035488"/>
    <w:rsid w:val="000D7F25"/>
    <w:rsid w:val="000E00E5"/>
    <w:rsid w:val="001146A4"/>
    <w:rsid w:val="00173B20"/>
    <w:rsid w:val="001C69FF"/>
    <w:rsid w:val="00231579"/>
    <w:rsid w:val="0023318D"/>
    <w:rsid w:val="003B6B36"/>
    <w:rsid w:val="003D72FD"/>
    <w:rsid w:val="003F57CD"/>
    <w:rsid w:val="00423179"/>
    <w:rsid w:val="00490DC0"/>
    <w:rsid w:val="00493F8C"/>
    <w:rsid w:val="004A2736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2666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03F4D8"/>
  <w15:chartTrackingRefBased/>
  <w15:docId w15:val="{09764379-BB8C-478A-8E49-BFC463D44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180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2021-06-29T11:38:00Z</cp:lastPrinted>
  <dcterms:created xsi:type="dcterms:W3CDTF">2021-06-29T11:40:00Z</dcterms:created>
  <dcterms:modified xsi:type="dcterms:W3CDTF">2021-06-29T11:40:00Z</dcterms:modified>
</cp:coreProperties>
</file>