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02373" w:rsidP="006A5DF1">
      <w:pPr>
        <w:spacing w:after="240"/>
        <w:jc w:val="right"/>
        <w:rPr>
          <w:sz w:val="22"/>
          <w:szCs w:val="22"/>
        </w:rPr>
      </w:pPr>
      <w:r w:rsidRPr="0070237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02373">
        <w:rPr>
          <w:sz w:val="22"/>
          <w:szCs w:val="22"/>
        </w:rPr>
        <w:t>2021-06-28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702373" w:rsidRPr="00702373" w:rsidRDefault="00702373" w:rsidP="006A5DF1">
      <w:pPr>
        <w:rPr>
          <w:b/>
          <w:bCs/>
          <w:sz w:val="22"/>
          <w:szCs w:val="22"/>
        </w:rPr>
      </w:pPr>
      <w:r w:rsidRPr="00702373">
        <w:rPr>
          <w:b/>
          <w:bCs/>
          <w:sz w:val="22"/>
          <w:szCs w:val="22"/>
        </w:rPr>
        <w:t>Akademia Górniczo - Hutnicza</w:t>
      </w:r>
    </w:p>
    <w:p w:rsidR="00702373" w:rsidRPr="00702373" w:rsidRDefault="00702373" w:rsidP="006A5DF1">
      <w:pPr>
        <w:rPr>
          <w:b/>
          <w:bCs/>
          <w:sz w:val="22"/>
          <w:szCs w:val="22"/>
        </w:rPr>
      </w:pPr>
      <w:r w:rsidRPr="00702373">
        <w:rPr>
          <w:b/>
          <w:bCs/>
          <w:sz w:val="22"/>
          <w:szCs w:val="22"/>
        </w:rPr>
        <w:t>im. Stanisława Staszica w Krakowie</w:t>
      </w:r>
    </w:p>
    <w:p w:rsidR="006A5DF1" w:rsidRPr="00D91931" w:rsidRDefault="00702373" w:rsidP="006A5DF1">
      <w:pPr>
        <w:rPr>
          <w:b/>
          <w:bCs/>
          <w:sz w:val="22"/>
          <w:szCs w:val="22"/>
        </w:rPr>
      </w:pPr>
      <w:r w:rsidRPr="00702373">
        <w:rPr>
          <w:b/>
          <w:bCs/>
          <w:sz w:val="22"/>
          <w:szCs w:val="22"/>
        </w:rPr>
        <w:t>Dział Zamówień Publicznych</w:t>
      </w:r>
    </w:p>
    <w:p w:rsidR="006A5DF1" w:rsidRPr="00BD5546" w:rsidRDefault="00702373" w:rsidP="006A5DF1">
      <w:pPr>
        <w:rPr>
          <w:sz w:val="22"/>
          <w:szCs w:val="22"/>
        </w:rPr>
      </w:pPr>
      <w:r w:rsidRPr="0070237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02373">
        <w:rPr>
          <w:sz w:val="22"/>
          <w:szCs w:val="22"/>
        </w:rPr>
        <w:t>30</w:t>
      </w:r>
    </w:p>
    <w:p w:rsidR="006A5DF1" w:rsidRPr="00BD5546" w:rsidRDefault="00702373" w:rsidP="006A5DF1">
      <w:pPr>
        <w:rPr>
          <w:sz w:val="22"/>
          <w:szCs w:val="22"/>
        </w:rPr>
      </w:pPr>
      <w:r w:rsidRPr="0070237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0237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705B33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Kc-ZP.272-255/21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945B8" w:rsidRDefault="00E21B49" w:rsidP="00F945B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F945B8">
        <w:rPr>
          <w:rFonts w:ascii="Times New Roman" w:hAnsi="Times New Roman"/>
          <w:szCs w:val="28"/>
        </w:rPr>
        <w:t>WYJAŚNIENI</w:t>
      </w:r>
      <w:r w:rsidR="00520165" w:rsidRPr="00F945B8">
        <w:rPr>
          <w:rFonts w:ascii="Times New Roman" w:hAnsi="Times New Roman"/>
          <w:szCs w:val="28"/>
        </w:rPr>
        <w:t>A</w:t>
      </w:r>
      <w:r w:rsidR="00632C3C" w:rsidRPr="00F945B8">
        <w:rPr>
          <w:rFonts w:ascii="Times New Roman" w:hAnsi="Times New Roman"/>
          <w:szCs w:val="28"/>
        </w:rPr>
        <w:t xml:space="preserve"> TREŚCI</w:t>
      </w:r>
      <w:r w:rsidR="0029606A" w:rsidRPr="00F945B8">
        <w:rPr>
          <w:rFonts w:ascii="Times New Roman" w:hAnsi="Times New Roman"/>
          <w:szCs w:val="28"/>
        </w:rPr>
        <w:t xml:space="preserve"> SWZ</w:t>
      </w:r>
    </w:p>
    <w:p w:rsidR="00F945B8" w:rsidRDefault="00F945B8" w:rsidP="00F945B8">
      <w:pPr>
        <w:jc w:val="center"/>
        <w:rPr>
          <w:b/>
          <w:sz w:val="28"/>
          <w:szCs w:val="28"/>
        </w:rPr>
      </w:pPr>
      <w:r w:rsidRPr="00F945B8">
        <w:rPr>
          <w:b/>
          <w:sz w:val="28"/>
          <w:szCs w:val="28"/>
        </w:rPr>
        <w:t>I POWIADOMIENIE O ZMIANACH</w:t>
      </w:r>
    </w:p>
    <w:p w:rsidR="00F945B8" w:rsidRPr="00F945B8" w:rsidRDefault="00F945B8" w:rsidP="00F945B8">
      <w:pPr>
        <w:jc w:val="center"/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02373" w:rsidRPr="0070237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02373" w:rsidRPr="00702373">
        <w:rPr>
          <w:b/>
          <w:bCs/>
          <w:sz w:val="22"/>
          <w:szCs w:val="22"/>
        </w:rPr>
        <w:t>opracowanie, wykonanie i wdrożenie strony internetowej  wraz z systemem sprzedaży, zarządzania treścią oraz usługą administrowania i niezbędnymi funkcjonalnościami - KC-zp.272-255/21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02373" w:rsidRPr="00702373">
        <w:rPr>
          <w:b/>
          <w:sz w:val="22"/>
          <w:szCs w:val="22"/>
        </w:rPr>
        <w:t>KC-zp.272-255/21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02373" w:rsidRPr="00702373">
        <w:rPr>
          <w:b/>
          <w:sz w:val="22"/>
          <w:szCs w:val="22"/>
        </w:rPr>
        <w:t xml:space="preserve">Akademia Górniczo </w:t>
      </w:r>
      <w:r w:rsidR="00705B33">
        <w:rPr>
          <w:b/>
          <w:sz w:val="22"/>
          <w:szCs w:val="22"/>
        </w:rPr>
        <w:t>–</w:t>
      </w:r>
      <w:r w:rsidR="00702373" w:rsidRPr="00702373">
        <w:rPr>
          <w:b/>
          <w:sz w:val="22"/>
          <w:szCs w:val="22"/>
        </w:rPr>
        <w:t xml:space="preserve"> Hutnicza</w:t>
      </w:r>
      <w:r w:rsidR="00705B33">
        <w:rPr>
          <w:b/>
          <w:sz w:val="22"/>
          <w:szCs w:val="22"/>
        </w:rPr>
        <w:t xml:space="preserve"> </w:t>
      </w:r>
      <w:r w:rsidR="00702373" w:rsidRPr="00702373">
        <w:rPr>
          <w:b/>
          <w:sz w:val="22"/>
          <w:szCs w:val="22"/>
        </w:rPr>
        <w:t>im. Stanisława Staszica w Krakowie</w:t>
      </w:r>
      <w:r w:rsidR="00705B33">
        <w:rPr>
          <w:b/>
          <w:sz w:val="22"/>
          <w:szCs w:val="22"/>
        </w:rPr>
        <w:t xml:space="preserve">, </w:t>
      </w:r>
      <w:r w:rsidR="00702373" w:rsidRPr="0070237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02373" w:rsidRPr="00702373">
        <w:rPr>
          <w:sz w:val="22"/>
          <w:szCs w:val="22"/>
        </w:rPr>
        <w:t xml:space="preserve">(Dz.U. </w:t>
      </w:r>
      <w:r w:rsidR="00705B33">
        <w:rPr>
          <w:sz w:val="22"/>
          <w:szCs w:val="22"/>
        </w:rPr>
        <w:t xml:space="preserve">2019 </w:t>
      </w:r>
      <w:r w:rsidR="00702373" w:rsidRPr="00702373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2373" w:rsidRPr="005D51A8" w:rsidTr="005D51A8">
        <w:trPr>
          <w:trHeight w:val="4057"/>
        </w:trPr>
        <w:tc>
          <w:tcPr>
            <w:tcW w:w="9356" w:type="dxa"/>
            <w:shd w:val="clear" w:color="auto" w:fill="auto"/>
          </w:tcPr>
          <w:p w:rsidR="00702373" w:rsidRPr="005D51A8" w:rsidRDefault="00702373" w:rsidP="00D8374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51A8">
              <w:rPr>
                <w:b/>
                <w:bCs/>
                <w:sz w:val="22"/>
                <w:szCs w:val="22"/>
              </w:rPr>
              <w:t>Pytani</w:t>
            </w:r>
            <w:r w:rsidR="00705B33" w:rsidRPr="005D51A8">
              <w:rPr>
                <w:b/>
                <w:bCs/>
                <w:sz w:val="22"/>
                <w:szCs w:val="22"/>
              </w:rPr>
              <w:t>a:</w:t>
            </w:r>
          </w:p>
          <w:p w:rsidR="00705B33" w:rsidRPr="005D51A8" w:rsidRDefault="00705B33" w:rsidP="00D83745">
            <w:pPr>
              <w:ind w:right="-74"/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1. Z jakimi firmami kurierskimi przewidywana jest integracja?</w:t>
            </w:r>
          </w:p>
          <w:p w:rsidR="00705B33" w:rsidRPr="005D51A8" w:rsidRDefault="00705B33" w:rsidP="00D83745">
            <w:pPr>
              <w:ind w:left="28" w:right="-74"/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2. Czy przewiduje się sprzedaż e-booków?</w:t>
            </w:r>
          </w:p>
          <w:p w:rsidR="00705B33" w:rsidRPr="005D51A8" w:rsidRDefault="00705B33" w:rsidP="00D83745">
            <w:pPr>
              <w:ind w:left="28" w:right="-74"/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3. Czy newsletter ma być częścią integralną aplikacji czy może korzystają państwo z zewnętrznej usługi (</w:t>
            </w:r>
            <w:proofErr w:type="spellStart"/>
            <w:r w:rsidRPr="005D51A8">
              <w:rPr>
                <w:bCs/>
                <w:sz w:val="22"/>
                <w:szCs w:val="22"/>
              </w:rPr>
              <w:t>np</w:t>
            </w:r>
            <w:proofErr w:type="spellEnd"/>
            <w:r w:rsidRPr="005D51A8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D51A8">
              <w:rPr>
                <w:bCs/>
                <w:sz w:val="22"/>
                <w:szCs w:val="22"/>
              </w:rPr>
              <w:t>Freshmail</w:t>
            </w:r>
            <w:proofErr w:type="spellEnd"/>
            <w:r w:rsidRPr="005D51A8">
              <w:rPr>
                <w:bCs/>
                <w:sz w:val="22"/>
                <w:szCs w:val="22"/>
              </w:rPr>
              <w:t>)?</w:t>
            </w:r>
          </w:p>
          <w:p w:rsidR="00705B33" w:rsidRPr="005D51A8" w:rsidRDefault="00705B33" w:rsidP="00D83745">
            <w:pPr>
              <w:ind w:left="28" w:right="-74"/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4.Termin realizacji - czy mowa jest o dniach kalendarzowych czy roboczych?</w:t>
            </w:r>
          </w:p>
          <w:p w:rsidR="00705B33" w:rsidRPr="005D51A8" w:rsidRDefault="00705B33" w:rsidP="00D83745">
            <w:pPr>
              <w:ind w:left="28" w:right="-74"/>
              <w:jc w:val="both"/>
              <w:rPr>
                <w:bCs/>
                <w:sz w:val="22"/>
                <w:szCs w:val="22"/>
              </w:rPr>
            </w:pPr>
          </w:p>
          <w:p w:rsidR="00702373" w:rsidRPr="005D51A8" w:rsidRDefault="00705B33" w:rsidP="00D8374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51A8">
              <w:rPr>
                <w:b/>
                <w:bCs/>
                <w:sz w:val="22"/>
                <w:szCs w:val="22"/>
              </w:rPr>
              <w:t xml:space="preserve">Odpowiedzi </w:t>
            </w:r>
            <w:r w:rsidR="00702373" w:rsidRPr="005D51A8">
              <w:rPr>
                <w:b/>
                <w:bCs/>
                <w:sz w:val="22"/>
                <w:szCs w:val="22"/>
              </w:rPr>
              <w:t>Zamawiającego:</w:t>
            </w:r>
          </w:p>
          <w:p w:rsidR="00705B33" w:rsidRPr="005D51A8" w:rsidRDefault="00705B33" w:rsidP="00D83745">
            <w:pPr>
              <w:ind w:left="28" w:right="-74"/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 xml:space="preserve">1 - Obecnie Zamawiający </w:t>
            </w:r>
            <w:r w:rsidR="00D83745">
              <w:rPr>
                <w:bCs/>
                <w:sz w:val="22"/>
                <w:szCs w:val="22"/>
              </w:rPr>
              <w:t>korzysta</w:t>
            </w:r>
            <w:r w:rsidRPr="005D51A8">
              <w:rPr>
                <w:bCs/>
                <w:sz w:val="22"/>
                <w:szCs w:val="22"/>
              </w:rPr>
              <w:t xml:space="preserve"> z </w:t>
            </w:r>
            <w:r w:rsidR="00D83745">
              <w:rPr>
                <w:bCs/>
                <w:sz w:val="22"/>
                <w:szCs w:val="22"/>
              </w:rPr>
              <w:t xml:space="preserve">usług </w:t>
            </w:r>
            <w:r w:rsidRPr="005D51A8">
              <w:rPr>
                <w:bCs/>
                <w:sz w:val="22"/>
                <w:szCs w:val="22"/>
              </w:rPr>
              <w:t>firm</w:t>
            </w:r>
            <w:r w:rsidR="00D83745">
              <w:rPr>
                <w:bCs/>
                <w:sz w:val="22"/>
                <w:szCs w:val="22"/>
              </w:rPr>
              <w:t>y</w:t>
            </w:r>
            <w:r w:rsidRPr="005D51A8">
              <w:rPr>
                <w:bCs/>
                <w:sz w:val="22"/>
                <w:szCs w:val="22"/>
              </w:rPr>
              <w:t xml:space="preserve"> FedEx, wynika to z </w:t>
            </w:r>
            <w:r w:rsidR="00D83745" w:rsidRPr="005D51A8">
              <w:rPr>
                <w:bCs/>
                <w:sz w:val="22"/>
                <w:szCs w:val="22"/>
              </w:rPr>
              <w:t>umowy przetargowej</w:t>
            </w:r>
            <w:r w:rsidR="00D83745" w:rsidRPr="005D51A8">
              <w:rPr>
                <w:bCs/>
                <w:sz w:val="22"/>
                <w:szCs w:val="22"/>
              </w:rPr>
              <w:t xml:space="preserve"> </w:t>
            </w:r>
            <w:r w:rsidRPr="005D51A8">
              <w:rPr>
                <w:bCs/>
                <w:sz w:val="22"/>
                <w:szCs w:val="22"/>
              </w:rPr>
              <w:t xml:space="preserve">obowiązującej </w:t>
            </w:r>
            <w:r w:rsidR="00D83745">
              <w:rPr>
                <w:bCs/>
                <w:sz w:val="22"/>
                <w:szCs w:val="22"/>
              </w:rPr>
              <w:t>do dnia 27.01.2024 r</w:t>
            </w:r>
            <w:r w:rsidRPr="005D51A8">
              <w:rPr>
                <w:bCs/>
                <w:sz w:val="22"/>
                <w:szCs w:val="22"/>
              </w:rPr>
              <w:t>.</w:t>
            </w:r>
          </w:p>
          <w:p w:rsidR="00705B33" w:rsidRPr="005D51A8" w:rsidRDefault="00705B33" w:rsidP="00D83745">
            <w:pPr>
              <w:ind w:left="28" w:right="-74"/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2 -  Nie.</w:t>
            </w:r>
          </w:p>
          <w:p w:rsidR="00705B33" w:rsidRPr="005D51A8" w:rsidRDefault="00705B33" w:rsidP="00D83745">
            <w:pPr>
              <w:ind w:left="28" w:right="-74"/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3 – Newsletter ma być częścią integralną aplikacji.</w:t>
            </w:r>
          </w:p>
          <w:p w:rsidR="00705B33" w:rsidRPr="005D51A8" w:rsidRDefault="00705B33" w:rsidP="00D83745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 xml:space="preserve">4. </w:t>
            </w:r>
            <w:r w:rsidR="005D51A8" w:rsidRPr="005D51A8">
              <w:rPr>
                <w:bCs/>
                <w:sz w:val="22"/>
                <w:szCs w:val="22"/>
              </w:rPr>
              <w:t>–</w:t>
            </w:r>
            <w:r w:rsidRPr="005D51A8">
              <w:rPr>
                <w:bCs/>
                <w:sz w:val="22"/>
                <w:szCs w:val="22"/>
              </w:rPr>
              <w:t xml:space="preserve"> </w:t>
            </w:r>
            <w:r w:rsidR="005D51A8" w:rsidRPr="005D51A8">
              <w:rPr>
                <w:bCs/>
                <w:sz w:val="22"/>
                <w:szCs w:val="22"/>
              </w:rPr>
              <w:t>termin realizacji dotyczy d</w:t>
            </w:r>
            <w:r w:rsidRPr="005D51A8">
              <w:rPr>
                <w:bCs/>
                <w:sz w:val="22"/>
                <w:szCs w:val="22"/>
              </w:rPr>
              <w:t>ni robocz</w:t>
            </w:r>
            <w:r w:rsidR="005D51A8" w:rsidRPr="005D51A8">
              <w:rPr>
                <w:bCs/>
                <w:sz w:val="22"/>
                <w:szCs w:val="22"/>
              </w:rPr>
              <w:t>ych.</w:t>
            </w:r>
          </w:p>
          <w:p w:rsidR="005D51A8" w:rsidRPr="005D51A8" w:rsidRDefault="005D51A8" w:rsidP="00D83745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5D51A8" w:rsidRPr="005D51A8" w:rsidRDefault="005D51A8" w:rsidP="00D83745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5D51A8">
              <w:rPr>
                <w:b/>
                <w:sz w:val="22"/>
                <w:szCs w:val="22"/>
              </w:rPr>
              <w:t>Zamawiający dokonuje następujących zmian w SWZ:</w:t>
            </w:r>
          </w:p>
          <w:p w:rsidR="005D51A8" w:rsidRPr="005D51A8" w:rsidRDefault="005D51A8" w:rsidP="00D83745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D51A8">
              <w:rPr>
                <w:sz w:val="22"/>
                <w:szCs w:val="22"/>
                <w:u w:val="single"/>
              </w:rPr>
              <w:t>1/ Pkt 6 SWZ</w:t>
            </w:r>
          </w:p>
          <w:p w:rsidR="005D51A8" w:rsidRPr="005D51A8" w:rsidRDefault="005D51A8" w:rsidP="00D83745">
            <w:pPr>
              <w:ind w:left="30" w:right="-72"/>
              <w:jc w:val="both"/>
              <w:rPr>
                <w:bCs/>
                <w:kern w:val="2"/>
                <w:sz w:val="22"/>
                <w:szCs w:val="22"/>
                <w:lang w:eastAsia="x-none"/>
              </w:rPr>
            </w:pPr>
            <w:r w:rsidRPr="005D51A8">
              <w:rPr>
                <w:sz w:val="22"/>
                <w:szCs w:val="22"/>
              </w:rPr>
              <w:t>jest: „</w:t>
            </w:r>
            <w:r w:rsidRPr="005D51A8">
              <w:rPr>
                <w:bCs/>
                <w:kern w:val="2"/>
                <w:sz w:val="22"/>
                <w:szCs w:val="22"/>
                <w:lang w:eastAsia="x-none"/>
              </w:rPr>
              <w:t>Zamówienie musi zostać zrealizowane w terminie: do 84 dni od daty podpisania umowy”</w:t>
            </w:r>
          </w:p>
          <w:p w:rsidR="005D51A8" w:rsidRPr="005D51A8" w:rsidRDefault="005D51A8" w:rsidP="00D83745">
            <w:pPr>
              <w:ind w:left="30" w:right="-72"/>
              <w:jc w:val="both"/>
              <w:rPr>
                <w:bCs/>
                <w:kern w:val="2"/>
                <w:sz w:val="22"/>
                <w:szCs w:val="22"/>
                <w:lang w:eastAsia="x-none"/>
              </w:rPr>
            </w:pPr>
            <w:r w:rsidRPr="005D51A8">
              <w:rPr>
                <w:sz w:val="22"/>
                <w:szCs w:val="22"/>
              </w:rPr>
              <w:t>powinno być: „</w:t>
            </w:r>
            <w:r w:rsidRPr="005D51A8">
              <w:rPr>
                <w:bCs/>
                <w:kern w:val="2"/>
                <w:sz w:val="22"/>
                <w:szCs w:val="22"/>
                <w:lang w:eastAsia="x-none"/>
              </w:rPr>
              <w:t>Zamówienie musi zostać zrealizowane w terminie: do 84 dni roboczych od daty podpisania umowy.”</w:t>
            </w:r>
          </w:p>
          <w:p w:rsidR="005D51A8" w:rsidRPr="005D51A8" w:rsidRDefault="005D51A8" w:rsidP="00D83745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5D51A8" w:rsidRPr="005D51A8" w:rsidRDefault="005D51A8" w:rsidP="00D83745">
            <w:pPr>
              <w:ind w:right="-72"/>
              <w:jc w:val="both"/>
              <w:rPr>
                <w:sz w:val="22"/>
                <w:szCs w:val="22"/>
                <w:u w:val="single"/>
              </w:rPr>
            </w:pPr>
          </w:p>
          <w:p w:rsidR="005D51A8" w:rsidRPr="005D51A8" w:rsidRDefault="005D51A8" w:rsidP="00D83745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D51A8">
              <w:rPr>
                <w:sz w:val="22"/>
                <w:szCs w:val="22"/>
                <w:u w:val="single"/>
              </w:rPr>
              <w:t>2/ pkt 21.2.3) SWZ</w:t>
            </w:r>
          </w:p>
          <w:p w:rsidR="005D51A8" w:rsidRPr="005D51A8" w:rsidRDefault="005D51A8" w:rsidP="00D83745">
            <w:pPr>
              <w:jc w:val="both"/>
              <w:rPr>
                <w:sz w:val="22"/>
                <w:szCs w:val="22"/>
              </w:rPr>
            </w:pPr>
            <w:r w:rsidRPr="005D51A8">
              <w:rPr>
                <w:sz w:val="22"/>
                <w:szCs w:val="22"/>
              </w:rPr>
              <w:t xml:space="preserve">jest: 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„100 pkt – czas realizacji do 28 dni od daty podpisania umowy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lastRenderedPageBreak/>
              <w:t>80 pkt – czas realizacji do 42 dni od daty podpisania umowy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60 pkt – czas realizacji do 56 dni od daty podpisania umowy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40 pkt – czas realizacji do 70 dni od daty podpisania umowy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0 pkt – czas realizacji do 84 dni od daty podpisania umowy”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powinno być: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„100 pkt – czas realizacji do 28 dni roboczych od daty podpisania umowy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80 pkt – czas realizacji do 42 dni roboczych od daty podpisania umowy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60 pkt – czas realizacji do 56 dni roboczych od daty podpisani</w:t>
            </w:r>
            <w:bookmarkStart w:id="0" w:name="_GoBack"/>
            <w:bookmarkEnd w:id="0"/>
            <w:r w:rsidRPr="005D51A8">
              <w:rPr>
                <w:bCs/>
                <w:sz w:val="22"/>
                <w:szCs w:val="22"/>
              </w:rPr>
              <w:t>a umowy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40 pkt – czas realizacji do 70 dni roboczych od daty podpisania umowy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  <w:r w:rsidRPr="005D51A8">
              <w:rPr>
                <w:bCs/>
                <w:sz w:val="22"/>
                <w:szCs w:val="22"/>
              </w:rPr>
              <w:t>0 pkt – czas realizacji do 84 dni roboczych od daty podpisania umowy”</w:t>
            </w:r>
          </w:p>
          <w:p w:rsidR="005D51A8" w:rsidRPr="005D51A8" w:rsidRDefault="005D51A8" w:rsidP="00D83745">
            <w:pPr>
              <w:jc w:val="both"/>
              <w:rPr>
                <w:bCs/>
                <w:sz w:val="22"/>
                <w:szCs w:val="22"/>
              </w:rPr>
            </w:pPr>
          </w:p>
          <w:p w:rsidR="005D51A8" w:rsidRPr="005D51A8" w:rsidRDefault="005D51A8" w:rsidP="00D83745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D51A8">
              <w:rPr>
                <w:sz w:val="22"/>
                <w:szCs w:val="22"/>
                <w:u w:val="single"/>
              </w:rPr>
              <w:t>3/ wzór umowy – paragraf 2</w:t>
            </w:r>
          </w:p>
          <w:p w:rsidR="005D51A8" w:rsidRPr="005D51A8" w:rsidRDefault="005D51A8" w:rsidP="00D83745">
            <w:pPr>
              <w:ind w:left="30" w:right="-72"/>
              <w:jc w:val="both"/>
              <w:rPr>
                <w:sz w:val="22"/>
                <w:szCs w:val="22"/>
                <w:lang w:eastAsia="ar-SA"/>
              </w:rPr>
            </w:pPr>
            <w:r w:rsidRPr="005D51A8">
              <w:rPr>
                <w:sz w:val="22"/>
                <w:szCs w:val="22"/>
              </w:rPr>
              <w:t>jest: „</w:t>
            </w:r>
            <w:r w:rsidRPr="005D51A8">
              <w:rPr>
                <w:sz w:val="22"/>
                <w:szCs w:val="22"/>
                <w:lang w:eastAsia="ar-SA"/>
              </w:rPr>
              <w:t>Przedmiot umowy zostanie zrealizowany w terminie do  ……… dni od daty podpisania umowy.”</w:t>
            </w:r>
          </w:p>
          <w:p w:rsidR="005D51A8" w:rsidRPr="005D51A8" w:rsidRDefault="005D51A8" w:rsidP="00D83745">
            <w:pPr>
              <w:ind w:left="30" w:right="-72"/>
              <w:jc w:val="both"/>
              <w:rPr>
                <w:sz w:val="22"/>
                <w:szCs w:val="22"/>
                <w:lang w:eastAsia="ar-SA"/>
              </w:rPr>
            </w:pPr>
            <w:r w:rsidRPr="005D51A8">
              <w:rPr>
                <w:sz w:val="22"/>
                <w:szCs w:val="22"/>
              </w:rPr>
              <w:t>powinno być: „</w:t>
            </w:r>
            <w:r w:rsidRPr="005D51A8">
              <w:rPr>
                <w:sz w:val="22"/>
                <w:szCs w:val="22"/>
                <w:lang w:eastAsia="ar-SA"/>
              </w:rPr>
              <w:t>Przedmiot umowy zostanie zrealizowany w terminie do  ……… dni roboczych od daty podpisania umowy.”</w:t>
            </w:r>
          </w:p>
          <w:p w:rsidR="005D51A8" w:rsidRPr="005D51A8" w:rsidRDefault="005D51A8" w:rsidP="00D83745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5D51A8" w:rsidRPr="005D51A8" w:rsidRDefault="005D51A8" w:rsidP="005D51A8">
      <w:pPr>
        <w:jc w:val="both"/>
        <w:rPr>
          <w:sz w:val="22"/>
          <w:szCs w:val="22"/>
          <w:lang w:eastAsia="ar-SA"/>
        </w:rPr>
      </w:pPr>
      <w:r w:rsidRPr="005D51A8">
        <w:rPr>
          <w:sz w:val="22"/>
          <w:szCs w:val="22"/>
          <w:u w:val="single"/>
          <w:lang w:eastAsia="ar-SA"/>
        </w:rPr>
        <w:lastRenderedPageBreak/>
        <w:t>4/ Zamawiający zmienia zał. Nr 1</w:t>
      </w:r>
      <w:r w:rsidRPr="005D51A8">
        <w:rPr>
          <w:sz w:val="22"/>
          <w:szCs w:val="22"/>
          <w:lang w:eastAsia="ar-SA"/>
        </w:rPr>
        <w:t xml:space="preserve"> – Wzór Formularza oferty i zamieszcza na stronie internetowej nowy, obowiązujący zał. Nr 1 pod nazwą </w:t>
      </w:r>
      <w:r w:rsidRPr="005D51A8">
        <w:rPr>
          <w:b/>
          <w:sz w:val="22"/>
          <w:szCs w:val="22"/>
          <w:lang w:eastAsia="ar-SA"/>
        </w:rPr>
        <w:t>NOWY wzór formularza oferty</w:t>
      </w:r>
      <w:r w:rsidRPr="005D51A8">
        <w:rPr>
          <w:sz w:val="22"/>
          <w:szCs w:val="22"/>
          <w:lang w:eastAsia="ar-SA"/>
        </w:rPr>
        <w:t>.</w:t>
      </w:r>
    </w:p>
    <w:p w:rsidR="00705B33" w:rsidRPr="005D51A8" w:rsidRDefault="00705B33" w:rsidP="00705B33">
      <w:pPr>
        <w:rPr>
          <w:sz w:val="22"/>
          <w:szCs w:val="22"/>
        </w:rPr>
      </w:pPr>
    </w:p>
    <w:p w:rsidR="00705B33" w:rsidRPr="005D51A8" w:rsidRDefault="00705B33" w:rsidP="00705B33">
      <w:pPr>
        <w:rPr>
          <w:sz w:val="22"/>
          <w:szCs w:val="22"/>
        </w:rPr>
      </w:pPr>
    </w:p>
    <w:p w:rsidR="00705B33" w:rsidRPr="00705B33" w:rsidRDefault="00705B33" w:rsidP="00705B33">
      <w:pPr>
        <w:rPr>
          <w:sz w:val="22"/>
          <w:szCs w:val="22"/>
        </w:rPr>
      </w:pPr>
    </w:p>
    <w:p w:rsidR="00705B33" w:rsidRPr="005D51A8" w:rsidRDefault="005D51A8" w:rsidP="00705B33">
      <w:pPr>
        <w:rPr>
          <w:b/>
          <w:i/>
          <w:sz w:val="22"/>
          <w:szCs w:val="22"/>
        </w:rPr>
      </w:pPr>
      <w:r w:rsidRPr="005D51A8">
        <w:rPr>
          <w:b/>
          <w:i/>
          <w:sz w:val="22"/>
          <w:szCs w:val="22"/>
        </w:rPr>
        <w:t>Treść niniejszego pisma stanowi integralną cześć SWZ.</w:t>
      </w:r>
    </w:p>
    <w:p w:rsidR="00705B33" w:rsidRDefault="00705B33" w:rsidP="00705B33">
      <w:pPr>
        <w:rPr>
          <w:sz w:val="22"/>
          <w:szCs w:val="22"/>
        </w:rPr>
      </w:pPr>
    </w:p>
    <w:p w:rsidR="005D51A8" w:rsidRDefault="005D51A8" w:rsidP="00705B33">
      <w:pPr>
        <w:rPr>
          <w:sz w:val="22"/>
          <w:szCs w:val="22"/>
        </w:rPr>
      </w:pPr>
    </w:p>
    <w:p w:rsidR="005D51A8" w:rsidRDefault="005D51A8" w:rsidP="00705B33">
      <w:pPr>
        <w:rPr>
          <w:sz w:val="22"/>
          <w:szCs w:val="22"/>
        </w:rPr>
      </w:pPr>
    </w:p>
    <w:p w:rsidR="00705B33" w:rsidRPr="00705B33" w:rsidRDefault="00705B33" w:rsidP="00705B33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705B33">
        <w:rPr>
          <w:sz w:val="22"/>
          <w:szCs w:val="22"/>
        </w:rPr>
        <w:t xml:space="preserve">Kanclerz AGH                                                                        </w:t>
      </w:r>
    </w:p>
    <w:p w:rsidR="00705B33" w:rsidRPr="00705B33" w:rsidRDefault="00705B33" w:rsidP="00705B33">
      <w:pPr>
        <w:tabs>
          <w:tab w:val="left" w:pos="5250"/>
        </w:tabs>
        <w:jc w:val="right"/>
        <w:rPr>
          <w:sz w:val="22"/>
          <w:szCs w:val="22"/>
        </w:rPr>
      </w:pPr>
    </w:p>
    <w:p w:rsidR="00705B33" w:rsidRPr="00705B33" w:rsidRDefault="00705B33" w:rsidP="00705B33">
      <w:pPr>
        <w:tabs>
          <w:tab w:val="left" w:pos="5250"/>
        </w:tabs>
        <w:jc w:val="right"/>
        <w:rPr>
          <w:sz w:val="22"/>
          <w:szCs w:val="22"/>
        </w:rPr>
      </w:pPr>
    </w:p>
    <w:p w:rsidR="00705B33" w:rsidRPr="00705B33" w:rsidRDefault="00705B33" w:rsidP="00705B33">
      <w:pPr>
        <w:jc w:val="right"/>
        <w:rPr>
          <w:sz w:val="22"/>
          <w:szCs w:val="22"/>
        </w:rPr>
      </w:pPr>
      <w:r w:rsidRPr="00705B33">
        <w:rPr>
          <w:sz w:val="22"/>
          <w:szCs w:val="22"/>
        </w:rPr>
        <w:t xml:space="preserve"> mgr inż. Henryk Zioło</w:t>
      </w:r>
    </w:p>
    <w:p w:rsidR="00705B33" w:rsidRPr="00705B33" w:rsidRDefault="00705B33" w:rsidP="00705B33">
      <w:pPr>
        <w:tabs>
          <w:tab w:val="left" w:pos="5250"/>
        </w:tabs>
        <w:rPr>
          <w:rFonts w:ascii="Verdana" w:hAnsi="Verdana"/>
        </w:rPr>
      </w:pPr>
    </w:p>
    <w:p w:rsidR="00BE7BFD" w:rsidRPr="00705B33" w:rsidRDefault="00BE7BFD" w:rsidP="00705B33">
      <w:pPr>
        <w:tabs>
          <w:tab w:val="left" w:pos="6810"/>
        </w:tabs>
        <w:rPr>
          <w:sz w:val="22"/>
          <w:szCs w:val="22"/>
        </w:rPr>
      </w:pPr>
    </w:p>
    <w:sectPr w:rsidR="00BE7BFD" w:rsidRPr="00705B33" w:rsidSect="00705B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AD1" w:rsidRDefault="000D7AD1">
      <w:r>
        <w:separator/>
      </w:r>
    </w:p>
  </w:endnote>
  <w:endnote w:type="continuationSeparator" w:id="0">
    <w:p w:rsidR="000D7AD1" w:rsidRDefault="000D7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837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AD1" w:rsidRDefault="000D7AD1">
      <w:r>
        <w:separator/>
      </w:r>
    </w:p>
  </w:footnote>
  <w:footnote w:type="continuationSeparator" w:id="0">
    <w:p w:rsidR="000D7AD1" w:rsidRDefault="000D7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373" w:rsidRDefault="007023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373" w:rsidRDefault="007023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373" w:rsidRDefault="007023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BAC5846"/>
    <w:multiLevelType w:val="hybridMultilevel"/>
    <w:tmpl w:val="E7C06E82"/>
    <w:lvl w:ilvl="0" w:tplc="4650FB8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7AD1"/>
    <w:rsid w:val="00031374"/>
    <w:rsid w:val="000A1097"/>
    <w:rsid w:val="000D7AD1"/>
    <w:rsid w:val="000E2A8F"/>
    <w:rsid w:val="0012774F"/>
    <w:rsid w:val="00144B7A"/>
    <w:rsid w:val="00180C6E"/>
    <w:rsid w:val="0029606A"/>
    <w:rsid w:val="003B4299"/>
    <w:rsid w:val="004848F3"/>
    <w:rsid w:val="004A75F2"/>
    <w:rsid w:val="005144A9"/>
    <w:rsid w:val="00520165"/>
    <w:rsid w:val="005B1B08"/>
    <w:rsid w:val="005D51A8"/>
    <w:rsid w:val="00632C3C"/>
    <w:rsid w:val="00662BDB"/>
    <w:rsid w:val="006A5DF1"/>
    <w:rsid w:val="006B7198"/>
    <w:rsid w:val="006D4AB3"/>
    <w:rsid w:val="006F3B81"/>
    <w:rsid w:val="00702373"/>
    <w:rsid w:val="00705B33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3745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945B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FCCA38"/>
  <w15:chartTrackingRefBased/>
  <w15:docId w15:val="{B87B3E46-6751-4649-A203-E242F97F5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433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2021-06-29T06:51:00Z</cp:lastPrinted>
  <dcterms:created xsi:type="dcterms:W3CDTF">2021-06-29T06:51:00Z</dcterms:created>
  <dcterms:modified xsi:type="dcterms:W3CDTF">2021-06-29T06:51:00Z</dcterms:modified>
</cp:coreProperties>
</file>