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8FDE8" w14:textId="77777777" w:rsidR="00D665F5" w:rsidRPr="00202ED3" w:rsidRDefault="008D115E" w:rsidP="00202ED3">
      <w:pPr>
        <w:jc w:val="right"/>
      </w:pPr>
      <w:bookmarkStart w:id="0" w:name="_Hlk52197885"/>
      <w:r w:rsidRPr="00202ED3">
        <w:t>Kraków</w:t>
      </w:r>
      <w:r w:rsidR="00D665F5" w:rsidRPr="00202ED3">
        <w:t xml:space="preserve"> dnia: </w:t>
      </w:r>
      <w:r w:rsidRPr="00202ED3">
        <w:t>2021-06-25</w:t>
      </w:r>
    </w:p>
    <w:p w14:paraId="24D1968F" w14:textId="77777777" w:rsidR="00D665F5" w:rsidRPr="00202ED3" w:rsidRDefault="00D665F5" w:rsidP="00202ED3">
      <w:pPr>
        <w:jc w:val="right"/>
      </w:pPr>
    </w:p>
    <w:p w14:paraId="1789A74C" w14:textId="77777777" w:rsidR="008D115E" w:rsidRPr="00202ED3" w:rsidRDefault="008D115E" w:rsidP="00202ED3">
      <w:pPr>
        <w:rPr>
          <w:b/>
          <w:bCs/>
        </w:rPr>
      </w:pPr>
      <w:r w:rsidRPr="00202ED3">
        <w:rPr>
          <w:b/>
          <w:bCs/>
        </w:rPr>
        <w:t>Akademia Górniczo - Hutnicza</w:t>
      </w:r>
    </w:p>
    <w:p w14:paraId="16E3BCB1" w14:textId="77777777" w:rsidR="008D115E" w:rsidRPr="00202ED3" w:rsidRDefault="008D115E" w:rsidP="00202ED3">
      <w:pPr>
        <w:rPr>
          <w:b/>
          <w:bCs/>
        </w:rPr>
      </w:pPr>
      <w:r w:rsidRPr="00202ED3">
        <w:rPr>
          <w:b/>
          <w:bCs/>
        </w:rPr>
        <w:t>im. Stanisława Staszica w Krakowie</w:t>
      </w:r>
    </w:p>
    <w:p w14:paraId="39CAA0FA" w14:textId="77777777" w:rsidR="00D665F5" w:rsidRPr="00202ED3" w:rsidRDefault="008D115E" w:rsidP="00202ED3">
      <w:pPr>
        <w:rPr>
          <w:b/>
          <w:bCs/>
        </w:rPr>
      </w:pPr>
      <w:r w:rsidRPr="00202ED3">
        <w:rPr>
          <w:b/>
          <w:bCs/>
        </w:rPr>
        <w:t>Dział Zamówień Publicznych</w:t>
      </w:r>
    </w:p>
    <w:p w14:paraId="2D8E6605" w14:textId="77777777" w:rsidR="00D665F5" w:rsidRPr="00202ED3" w:rsidRDefault="008D115E" w:rsidP="00202ED3">
      <w:r w:rsidRPr="00202ED3">
        <w:t>Al. Mickiewicza</w:t>
      </w:r>
      <w:r w:rsidR="00D665F5" w:rsidRPr="00202ED3">
        <w:t xml:space="preserve"> </w:t>
      </w:r>
      <w:r w:rsidRPr="00202ED3">
        <w:t>30</w:t>
      </w:r>
    </w:p>
    <w:p w14:paraId="4AECA76E" w14:textId="77777777" w:rsidR="00D665F5" w:rsidRPr="00202ED3" w:rsidRDefault="008D115E" w:rsidP="00202ED3">
      <w:r w:rsidRPr="00202ED3">
        <w:t>30-059</w:t>
      </w:r>
      <w:r w:rsidR="00D665F5" w:rsidRPr="00202ED3">
        <w:t xml:space="preserve"> </w:t>
      </w:r>
      <w:r w:rsidRPr="00202ED3">
        <w:t>Kraków</w:t>
      </w:r>
    </w:p>
    <w:p w14:paraId="73E00A17" w14:textId="77777777" w:rsidR="00D665F5" w:rsidRPr="00202ED3" w:rsidRDefault="00D665F5" w:rsidP="00202ED3">
      <w:pPr>
        <w:jc w:val="both"/>
        <w:rPr>
          <w:bCs/>
        </w:rPr>
      </w:pPr>
      <w:r w:rsidRPr="00202ED3">
        <w:rPr>
          <w:bCs/>
        </w:rPr>
        <w:t>……………………………………</w:t>
      </w:r>
    </w:p>
    <w:p w14:paraId="74EFFA1B" w14:textId="77777777" w:rsidR="00D665F5" w:rsidRPr="00202ED3" w:rsidRDefault="00D665F5" w:rsidP="00202ED3">
      <w:pPr>
        <w:jc w:val="both"/>
        <w:rPr>
          <w:bCs/>
        </w:rPr>
      </w:pPr>
      <w:r w:rsidRPr="00202ED3">
        <w:rPr>
          <w:bCs/>
        </w:rPr>
        <w:t>[nazwa zamawiającego, adres]</w:t>
      </w:r>
    </w:p>
    <w:p w14:paraId="355AD16D" w14:textId="77777777" w:rsidR="00D665F5" w:rsidRPr="00202ED3" w:rsidRDefault="00D665F5" w:rsidP="00202ED3">
      <w:pPr>
        <w:pStyle w:val="Nagwek"/>
        <w:tabs>
          <w:tab w:val="clear" w:pos="4536"/>
          <w:tab w:val="clear" w:pos="9072"/>
        </w:tabs>
      </w:pPr>
    </w:p>
    <w:p w14:paraId="7821008F" w14:textId="77777777" w:rsidR="00D665F5" w:rsidRPr="00202ED3" w:rsidRDefault="00D665F5" w:rsidP="00202ED3">
      <w:pPr>
        <w:pStyle w:val="Nagwek"/>
        <w:tabs>
          <w:tab w:val="clear" w:pos="4536"/>
          <w:tab w:val="left" w:pos="3686"/>
          <w:tab w:val="left" w:pos="7371"/>
        </w:tabs>
      </w:pPr>
    </w:p>
    <w:p w14:paraId="251F7678" w14:textId="77777777" w:rsidR="00A80738" w:rsidRPr="00202ED3" w:rsidRDefault="00D665F5" w:rsidP="00202ED3">
      <w:pPr>
        <w:pStyle w:val="Nagwek"/>
        <w:tabs>
          <w:tab w:val="clear" w:pos="4536"/>
        </w:tabs>
      </w:pPr>
      <w:r w:rsidRPr="00202ED3">
        <w:t>Znak sprawy:</w:t>
      </w:r>
      <w:r w:rsidRPr="00202ED3">
        <w:rPr>
          <w:b/>
        </w:rPr>
        <w:t xml:space="preserve"> </w:t>
      </w:r>
      <w:r w:rsidR="008D115E" w:rsidRPr="00202ED3">
        <w:rPr>
          <w:b/>
        </w:rPr>
        <w:t>KC-zp.272-302/21</w:t>
      </w:r>
      <w:r w:rsidR="00A80738" w:rsidRPr="00202ED3">
        <w:tab/>
        <w:t xml:space="preserve"> </w:t>
      </w:r>
    </w:p>
    <w:p w14:paraId="4310B1A2" w14:textId="77777777" w:rsidR="00A80738" w:rsidRPr="00202ED3" w:rsidRDefault="00A80738" w:rsidP="00202ED3">
      <w:pPr>
        <w:pStyle w:val="Nagwek"/>
        <w:tabs>
          <w:tab w:val="clear" w:pos="4536"/>
          <w:tab w:val="clear" w:pos="9072"/>
        </w:tabs>
      </w:pPr>
    </w:p>
    <w:p w14:paraId="727B7E19" w14:textId="77777777" w:rsidR="00A80738" w:rsidRPr="00202ED3" w:rsidRDefault="00A80738" w:rsidP="00202ED3">
      <w:pPr>
        <w:pStyle w:val="Nagwek"/>
        <w:tabs>
          <w:tab w:val="clear" w:pos="4536"/>
          <w:tab w:val="clear" w:pos="9072"/>
        </w:tabs>
      </w:pPr>
    </w:p>
    <w:p w14:paraId="06A174A7" w14:textId="77777777" w:rsidR="00A80738" w:rsidRPr="00202ED3" w:rsidRDefault="00A80738" w:rsidP="00202ED3">
      <w:pPr>
        <w:pStyle w:val="Nagwek"/>
        <w:tabs>
          <w:tab w:val="clear" w:pos="4536"/>
          <w:tab w:val="clear" w:pos="9072"/>
        </w:tabs>
      </w:pPr>
    </w:p>
    <w:p w14:paraId="7B04EFF9" w14:textId="77777777" w:rsidR="00A80738" w:rsidRPr="00202ED3" w:rsidRDefault="00A80738" w:rsidP="00202ED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202ED3">
        <w:rPr>
          <w:b/>
          <w:spacing w:val="20"/>
        </w:rPr>
        <w:t>INFORMACJA Z OTWARCIA OFERT</w:t>
      </w:r>
    </w:p>
    <w:p w14:paraId="07772456" w14:textId="77777777" w:rsidR="00A80738" w:rsidRPr="00202ED3" w:rsidRDefault="00A80738" w:rsidP="00202ED3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14:paraId="00B9BAE8" w14:textId="77777777" w:rsidR="00C659E2" w:rsidRPr="00202ED3" w:rsidRDefault="00C659E2" w:rsidP="00202ED3">
      <w:pPr>
        <w:jc w:val="both"/>
        <w:rPr>
          <w:b/>
          <w:bCs/>
        </w:rPr>
      </w:pPr>
      <w:r w:rsidRPr="00202ED3">
        <w:rPr>
          <w:bCs/>
        </w:rPr>
        <w:t xml:space="preserve">Dotyczy </w:t>
      </w:r>
      <w:r w:rsidRPr="00202ED3">
        <w:t xml:space="preserve">postępowania o udzielenie zamówienia publicznego prowadzonego w trybie </w:t>
      </w:r>
      <w:r w:rsidR="008D115E" w:rsidRPr="00202ED3">
        <w:t>tryb podstawowy</w:t>
      </w:r>
      <w:r w:rsidRPr="00202ED3">
        <w:t xml:space="preserve"> na: </w:t>
      </w:r>
    </w:p>
    <w:p w14:paraId="70440A94" w14:textId="77777777" w:rsidR="00A80738" w:rsidRPr="00202ED3" w:rsidRDefault="008D115E" w:rsidP="00202ED3">
      <w:pPr>
        <w:pStyle w:val="Tekstpodstawowywcity"/>
        <w:ind w:firstLine="0"/>
        <w:jc w:val="center"/>
        <w:rPr>
          <w:sz w:val="20"/>
        </w:rPr>
      </w:pPr>
      <w:r w:rsidRPr="00202ED3">
        <w:rPr>
          <w:b/>
          <w:sz w:val="20"/>
        </w:rPr>
        <w:t>dostawa kuwet kwarcowych z zamknięciem do pomiarów absorpcyjnych (droga optyczna 1 cm i 0,5 cm) - KC-zp.272-302/21</w:t>
      </w:r>
    </w:p>
    <w:p w14:paraId="7D56C7B9" w14:textId="77777777" w:rsidR="00D665F5" w:rsidRPr="00202ED3" w:rsidRDefault="00D665F5" w:rsidP="00202ED3">
      <w:pPr>
        <w:jc w:val="both"/>
      </w:pPr>
      <w:r w:rsidRPr="00202ED3">
        <w:t>Zamawiający, działając na podstawie art. 22</w:t>
      </w:r>
      <w:r w:rsidR="00FC7F5E" w:rsidRPr="00202ED3">
        <w:t>2</w:t>
      </w:r>
      <w:r w:rsidRPr="00202ED3">
        <w:t xml:space="preserve"> ust. 5 </w:t>
      </w:r>
      <w:r w:rsidRPr="00202ED3">
        <w:rPr>
          <w:bCs/>
        </w:rPr>
        <w:t>ustawy z dnia 11 września 2019 r. Prawo zamówień publicznych</w:t>
      </w:r>
      <w:r w:rsidRPr="00202ED3">
        <w:t xml:space="preserve"> </w:t>
      </w:r>
      <w:r w:rsidR="008D115E" w:rsidRPr="00202ED3">
        <w:t>(Dz.U. poz. 2019 ze zm.)</w:t>
      </w:r>
      <w:r w:rsidR="00490DC0" w:rsidRPr="00202ED3">
        <w:t xml:space="preserve"> </w:t>
      </w:r>
      <w:r w:rsidRPr="00202ED3">
        <w:t>udostępnia</w:t>
      </w:r>
      <w:r w:rsidR="00F95C33" w:rsidRPr="00202ED3">
        <w:t xml:space="preserve"> </w:t>
      </w:r>
      <w:r w:rsidR="004C7E9B" w:rsidRPr="00202ED3">
        <w:t>informacj</w:t>
      </w:r>
      <w:r w:rsidR="00577BC6" w:rsidRPr="00202ED3">
        <w:t>ę</w:t>
      </w:r>
      <w:r w:rsidR="00035488" w:rsidRPr="00202ED3">
        <w:t xml:space="preserve"> z otwarcia ofert</w:t>
      </w:r>
      <w:r w:rsidR="00577BC6" w:rsidRPr="00202ED3">
        <w:t>.</w:t>
      </w:r>
    </w:p>
    <w:p w14:paraId="0539089C" w14:textId="77777777" w:rsidR="00A80738" w:rsidRPr="00202ED3" w:rsidRDefault="00D665F5" w:rsidP="00202ED3">
      <w:pPr>
        <w:jc w:val="both"/>
      </w:pPr>
      <w:r w:rsidRPr="00202ED3">
        <w:t>Podczas otwarcia ofert, mającego miejsce</w:t>
      </w:r>
      <w:r w:rsidR="00FF4AB1" w:rsidRPr="00202ED3">
        <w:t xml:space="preserve"> w dniu </w:t>
      </w:r>
      <w:r w:rsidR="008D115E" w:rsidRPr="00202ED3">
        <w:t>25/06/2021</w:t>
      </w:r>
      <w:r w:rsidR="00FF4AB1" w:rsidRPr="00202ED3">
        <w:t xml:space="preserve"> o godz. </w:t>
      </w:r>
      <w:r w:rsidR="008D115E" w:rsidRPr="00202ED3">
        <w:t>13:00</w:t>
      </w:r>
      <w:r w:rsidRPr="00202ED3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202ED3" w14:paraId="744F53FE" w14:textId="77777777" w:rsidTr="00C82837">
        <w:tc>
          <w:tcPr>
            <w:tcW w:w="993" w:type="dxa"/>
            <w:shd w:val="clear" w:color="auto" w:fill="auto"/>
            <w:vAlign w:val="center"/>
          </w:tcPr>
          <w:p w14:paraId="780BFAA5" w14:textId="77777777" w:rsidR="006B27ED" w:rsidRPr="00202ED3" w:rsidRDefault="006B27ED" w:rsidP="00202ED3">
            <w:pPr>
              <w:jc w:val="center"/>
            </w:pPr>
            <w:r w:rsidRPr="00202ED3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9B920F" w14:textId="77777777" w:rsidR="006B27ED" w:rsidRPr="00202ED3" w:rsidRDefault="006B27ED" w:rsidP="00202ED3">
            <w:pPr>
              <w:jc w:val="center"/>
            </w:pPr>
            <w:r w:rsidRPr="00202ED3">
              <w:t>Nr</w:t>
            </w:r>
            <w:r w:rsidR="00C82837" w:rsidRPr="00202ED3">
              <w:t xml:space="preserve"> </w:t>
            </w:r>
            <w:r w:rsidRPr="00202ED3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13F4F0C" w14:textId="77777777" w:rsidR="006B27ED" w:rsidRPr="00202ED3" w:rsidRDefault="006B27ED" w:rsidP="00202ED3">
            <w:pPr>
              <w:jc w:val="center"/>
            </w:pPr>
            <w:r w:rsidRPr="00202ED3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C8541A" w14:textId="77777777" w:rsidR="006B27ED" w:rsidRPr="00202ED3" w:rsidRDefault="006B27ED" w:rsidP="00202ED3">
            <w:pPr>
              <w:jc w:val="center"/>
            </w:pPr>
            <w:r w:rsidRPr="00202ED3">
              <w:t>Cena oferty</w:t>
            </w:r>
          </w:p>
        </w:tc>
      </w:tr>
      <w:tr w:rsidR="008D115E" w:rsidRPr="00202ED3" w14:paraId="5AC21E27" w14:textId="77777777" w:rsidTr="008972AF">
        <w:tc>
          <w:tcPr>
            <w:tcW w:w="993" w:type="dxa"/>
            <w:shd w:val="clear" w:color="auto" w:fill="auto"/>
            <w:vAlign w:val="center"/>
          </w:tcPr>
          <w:p w14:paraId="22561C5B" w14:textId="77777777" w:rsidR="008D115E" w:rsidRPr="00202ED3" w:rsidRDefault="008D115E" w:rsidP="00202ED3">
            <w:pPr>
              <w:jc w:val="center"/>
            </w:pPr>
            <w:r w:rsidRPr="00202ED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8A83E2" w14:textId="77777777" w:rsidR="008D115E" w:rsidRPr="00202ED3" w:rsidRDefault="008D115E" w:rsidP="00202ED3">
            <w:pPr>
              <w:jc w:val="center"/>
            </w:pPr>
            <w:r w:rsidRPr="00202ED3">
              <w:t>1</w:t>
            </w:r>
          </w:p>
        </w:tc>
        <w:tc>
          <w:tcPr>
            <w:tcW w:w="4110" w:type="dxa"/>
            <w:shd w:val="clear" w:color="auto" w:fill="auto"/>
          </w:tcPr>
          <w:p w14:paraId="48F2511D" w14:textId="44E99489" w:rsidR="008D115E" w:rsidRPr="00202ED3" w:rsidRDefault="008D115E" w:rsidP="00202ED3">
            <w:r w:rsidRPr="00202ED3">
              <w:t xml:space="preserve">  LAB-SZKŁO S.C.  </w:t>
            </w:r>
          </w:p>
          <w:p w14:paraId="131EA17A" w14:textId="77777777" w:rsidR="008D115E" w:rsidRPr="00202ED3" w:rsidRDefault="008D115E" w:rsidP="00202ED3">
            <w:r w:rsidRPr="00202ED3">
              <w:t>Lwowska</w:t>
            </w:r>
            <w:r w:rsidRPr="00202ED3">
              <w:t xml:space="preserve"> </w:t>
            </w:r>
            <w:r w:rsidRPr="00202ED3">
              <w:t>29</w:t>
            </w:r>
            <w:r w:rsidRPr="00202ED3">
              <w:t xml:space="preserve"> </w:t>
            </w:r>
          </w:p>
          <w:p w14:paraId="192573EE" w14:textId="77777777" w:rsidR="008D115E" w:rsidRPr="00202ED3" w:rsidRDefault="008D115E" w:rsidP="00202ED3">
            <w:pPr>
              <w:jc w:val="both"/>
            </w:pPr>
            <w:r w:rsidRPr="00202ED3">
              <w:t>30-551</w:t>
            </w:r>
            <w:r w:rsidRPr="00202ED3">
              <w:t xml:space="preserve"> </w:t>
            </w:r>
            <w:r w:rsidRPr="00202ED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DD2430" w14:textId="77777777" w:rsidR="008D115E" w:rsidRPr="00202ED3" w:rsidRDefault="008D115E" w:rsidP="00202ED3">
            <w:pPr>
              <w:jc w:val="center"/>
            </w:pPr>
            <w:r w:rsidRPr="00202ED3">
              <w:t>369.00 zł</w:t>
            </w:r>
          </w:p>
        </w:tc>
      </w:tr>
      <w:tr w:rsidR="008D115E" w:rsidRPr="00202ED3" w14:paraId="50188588" w14:textId="77777777" w:rsidTr="008972AF">
        <w:tc>
          <w:tcPr>
            <w:tcW w:w="993" w:type="dxa"/>
            <w:shd w:val="clear" w:color="auto" w:fill="auto"/>
            <w:vAlign w:val="center"/>
          </w:tcPr>
          <w:p w14:paraId="640B9A67" w14:textId="77777777" w:rsidR="008D115E" w:rsidRPr="00202ED3" w:rsidRDefault="008D115E" w:rsidP="00202ED3">
            <w:pPr>
              <w:jc w:val="center"/>
            </w:pPr>
            <w:r w:rsidRPr="00202ED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2F5243" w14:textId="77777777" w:rsidR="008D115E" w:rsidRPr="00202ED3" w:rsidRDefault="008D115E" w:rsidP="00202ED3">
            <w:pPr>
              <w:jc w:val="center"/>
            </w:pPr>
            <w:r w:rsidRPr="00202ED3">
              <w:t>2</w:t>
            </w:r>
          </w:p>
        </w:tc>
        <w:tc>
          <w:tcPr>
            <w:tcW w:w="4110" w:type="dxa"/>
            <w:shd w:val="clear" w:color="auto" w:fill="auto"/>
          </w:tcPr>
          <w:p w14:paraId="2E739CF2" w14:textId="4FF41EB7" w:rsidR="008D115E" w:rsidRPr="00202ED3" w:rsidRDefault="008D115E" w:rsidP="00202ED3">
            <w:r w:rsidRPr="00202ED3">
              <w:t xml:space="preserve">  LAB-SZKŁO S.C</w:t>
            </w:r>
          </w:p>
          <w:p w14:paraId="2458CA21" w14:textId="77777777" w:rsidR="008D115E" w:rsidRPr="00202ED3" w:rsidRDefault="008D115E" w:rsidP="00202ED3">
            <w:r w:rsidRPr="00202ED3">
              <w:t>Lwowska</w:t>
            </w:r>
            <w:r w:rsidRPr="00202ED3">
              <w:t xml:space="preserve"> </w:t>
            </w:r>
            <w:r w:rsidRPr="00202ED3">
              <w:t>29</w:t>
            </w:r>
            <w:r w:rsidRPr="00202ED3">
              <w:t xml:space="preserve"> </w:t>
            </w:r>
          </w:p>
          <w:p w14:paraId="7D4F2223" w14:textId="77777777" w:rsidR="008D115E" w:rsidRPr="00202ED3" w:rsidRDefault="008D115E" w:rsidP="00202ED3">
            <w:pPr>
              <w:jc w:val="both"/>
            </w:pPr>
            <w:r w:rsidRPr="00202ED3">
              <w:t>30-551</w:t>
            </w:r>
            <w:r w:rsidRPr="00202ED3">
              <w:t xml:space="preserve"> </w:t>
            </w:r>
            <w:r w:rsidRPr="00202ED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DD83DC" w14:textId="77777777" w:rsidR="008D115E" w:rsidRPr="00202ED3" w:rsidRDefault="008D115E" w:rsidP="00202ED3">
            <w:pPr>
              <w:jc w:val="center"/>
            </w:pPr>
            <w:r w:rsidRPr="00202ED3">
              <w:t>418.20 zł</w:t>
            </w:r>
          </w:p>
        </w:tc>
      </w:tr>
      <w:tr w:rsidR="008D115E" w:rsidRPr="00202ED3" w14:paraId="284854E0" w14:textId="77777777" w:rsidTr="008972AF">
        <w:tc>
          <w:tcPr>
            <w:tcW w:w="993" w:type="dxa"/>
            <w:shd w:val="clear" w:color="auto" w:fill="auto"/>
            <w:vAlign w:val="center"/>
          </w:tcPr>
          <w:p w14:paraId="57C7A0D9" w14:textId="77777777" w:rsidR="008D115E" w:rsidRPr="00202ED3" w:rsidRDefault="008D115E" w:rsidP="00202ED3">
            <w:pPr>
              <w:jc w:val="center"/>
            </w:pPr>
            <w:r w:rsidRPr="00202ED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729AFF" w14:textId="77777777" w:rsidR="008D115E" w:rsidRPr="00202ED3" w:rsidRDefault="008D115E" w:rsidP="00202ED3">
            <w:pPr>
              <w:jc w:val="center"/>
            </w:pPr>
            <w:r w:rsidRPr="00202ED3">
              <w:t>1</w:t>
            </w:r>
          </w:p>
        </w:tc>
        <w:tc>
          <w:tcPr>
            <w:tcW w:w="4110" w:type="dxa"/>
            <w:shd w:val="clear" w:color="auto" w:fill="auto"/>
          </w:tcPr>
          <w:p w14:paraId="67B0ED45" w14:textId="77777777" w:rsidR="008D115E" w:rsidRPr="00202ED3" w:rsidRDefault="008D115E" w:rsidP="00202ED3">
            <w:r w:rsidRPr="00202ED3">
              <w:t xml:space="preserve">MS Spektrum </w:t>
            </w:r>
            <w:proofErr w:type="spellStart"/>
            <w:r w:rsidRPr="00202ED3">
              <w:t>Szkolmowski</w:t>
            </w:r>
            <w:proofErr w:type="spellEnd"/>
            <w:r w:rsidRPr="00202ED3">
              <w:t xml:space="preserve"> Spółka Jawna</w:t>
            </w:r>
          </w:p>
          <w:p w14:paraId="098B5898" w14:textId="77777777" w:rsidR="008D115E" w:rsidRPr="00202ED3" w:rsidRDefault="008D115E" w:rsidP="00202ED3">
            <w:r w:rsidRPr="00202ED3">
              <w:t>Lubomira</w:t>
            </w:r>
            <w:r w:rsidRPr="00202ED3">
              <w:t xml:space="preserve"> </w:t>
            </w:r>
            <w:r w:rsidRPr="00202ED3">
              <w:t>4/4</w:t>
            </w:r>
            <w:r w:rsidRPr="00202ED3">
              <w:t xml:space="preserve"> </w:t>
            </w:r>
          </w:p>
          <w:p w14:paraId="41D2819B" w14:textId="77777777" w:rsidR="008D115E" w:rsidRPr="00202ED3" w:rsidRDefault="008D115E" w:rsidP="00202ED3">
            <w:pPr>
              <w:jc w:val="both"/>
            </w:pPr>
            <w:r w:rsidRPr="00202ED3">
              <w:t>04-002</w:t>
            </w:r>
            <w:r w:rsidRPr="00202ED3">
              <w:t xml:space="preserve"> </w:t>
            </w:r>
            <w:r w:rsidRPr="00202ED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C2EE9A" w14:textId="77777777" w:rsidR="008D115E" w:rsidRPr="00202ED3" w:rsidRDefault="008D115E" w:rsidP="00202ED3">
            <w:pPr>
              <w:jc w:val="center"/>
            </w:pPr>
            <w:r w:rsidRPr="00202ED3">
              <w:t>1 050.42 zł</w:t>
            </w:r>
          </w:p>
        </w:tc>
      </w:tr>
      <w:tr w:rsidR="008D115E" w:rsidRPr="00202ED3" w14:paraId="483DA6EF" w14:textId="77777777" w:rsidTr="008972AF">
        <w:tc>
          <w:tcPr>
            <w:tcW w:w="993" w:type="dxa"/>
            <w:shd w:val="clear" w:color="auto" w:fill="auto"/>
            <w:vAlign w:val="center"/>
          </w:tcPr>
          <w:p w14:paraId="79ECE16D" w14:textId="77777777" w:rsidR="008D115E" w:rsidRPr="00202ED3" w:rsidRDefault="008D115E" w:rsidP="00202ED3">
            <w:pPr>
              <w:jc w:val="center"/>
            </w:pPr>
            <w:r w:rsidRPr="00202ED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90FA74" w14:textId="77777777" w:rsidR="008D115E" w:rsidRPr="00202ED3" w:rsidRDefault="008D115E" w:rsidP="00202ED3">
            <w:pPr>
              <w:jc w:val="center"/>
            </w:pPr>
            <w:r w:rsidRPr="00202ED3">
              <w:t>2</w:t>
            </w:r>
          </w:p>
        </w:tc>
        <w:tc>
          <w:tcPr>
            <w:tcW w:w="4110" w:type="dxa"/>
            <w:shd w:val="clear" w:color="auto" w:fill="auto"/>
          </w:tcPr>
          <w:p w14:paraId="47E4DE53" w14:textId="77777777" w:rsidR="008D115E" w:rsidRPr="00202ED3" w:rsidRDefault="008D115E" w:rsidP="00202ED3">
            <w:r w:rsidRPr="00202ED3">
              <w:t xml:space="preserve">MS Spektrum </w:t>
            </w:r>
            <w:proofErr w:type="spellStart"/>
            <w:r w:rsidRPr="00202ED3">
              <w:t>Szkolmowski</w:t>
            </w:r>
            <w:proofErr w:type="spellEnd"/>
            <w:r w:rsidRPr="00202ED3">
              <w:t xml:space="preserve"> Spółka Jawna</w:t>
            </w:r>
          </w:p>
          <w:p w14:paraId="3231FA1C" w14:textId="77777777" w:rsidR="008D115E" w:rsidRPr="00202ED3" w:rsidRDefault="008D115E" w:rsidP="00202ED3">
            <w:r w:rsidRPr="00202ED3">
              <w:t>Lubomira</w:t>
            </w:r>
            <w:r w:rsidRPr="00202ED3">
              <w:t xml:space="preserve"> </w:t>
            </w:r>
            <w:r w:rsidRPr="00202ED3">
              <w:t>4/4</w:t>
            </w:r>
            <w:r w:rsidRPr="00202ED3">
              <w:t xml:space="preserve"> </w:t>
            </w:r>
          </w:p>
          <w:p w14:paraId="4254C37D" w14:textId="77777777" w:rsidR="008D115E" w:rsidRPr="00202ED3" w:rsidRDefault="008D115E" w:rsidP="00202ED3">
            <w:pPr>
              <w:jc w:val="both"/>
            </w:pPr>
            <w:r w:rsidRPr="00202ED3">
              <w:t>04-002</w:t>
            </w:r>
            <w:r w:rsidRPr="00202ED3">
              <w:t xml:space="preserve"> </w:t>
            </w:r>
            <w:r w:rsidRPr="00202ED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DC588B" w14:textId="77777777" w:rsidR="008D115E" w:rsidRPr="00202ED3" w:rsidRDefault="008D115E" w:rsidP="00202ED3">
            <w:pPr>
              <w:jc w:val="center"/>
            </w:pPr>
            <w:r w:rsidRPr="00202ED3">
              <w:t>1 050.42 zł</w:t>
            </w:r>
          </w:p>
        </w:tc>
      </w:tr>
      <w:tr w:rsidR="008D115E" w:rsidRPr="00202ED3" w14:paraId="100CEAC8" w14:textId="77777777" w:rsidTr="008972AF">
        <w:tc>
          <w:tcPr>
            <w:tcW w:w="993" w:type="dxa"/>
            <w:shd w:val="clear" w:color="auto" w:fill="auto"/>
            <w:vAlign w:val="center"/>
          </w:tcPr>
          <w:p w14:paraId="003A01E2" w14:textId="77777777" w:rsidR="008D115E" w:rsidRPr="00202ED3" w:rsidRDefault="008D115E" w:rsidP="00202ED3">
            <w:pPr>
              <w:jc w:val="center"/>
            </w:pPr>
            <w:r w:rsidRPr="00202ED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66F386" w14:textId="77777777" w:rsidR="008D115E" w:rsidRPr="00202ED3" w:rsidRDefault="008D115E" w:rsidP="00202ED3">
            <w:pPr>
              <w:jc w:val="center"/>
            </w:pPr>
            <w:r w:rsidRPr="00202ED3">
              <w:t>3</w:t>
            </w:r>
          </w:p>
        </w:tc>
        <w:tc>
          <w:tcPr>
            <w:tcW w:w="4110" w:type="dxa"/>
            <w:shd w:val="clear" w:color="auto" w:fill="auto"/>
          </w:tcPr>
          <w:p w14:paraId="24992CE8" w14:textId="77777777" w:rsidR="008D115E" w:rsidRPr="00202ED3" w:rsidRDefault="008D115E" w:rsidP="00202ED3">
            <w:r w:rsidRPr="00202ED3">
              <w:t xml:space="preserve">MS Spektrum </w:t>
            </w:r>
            <w:proofErr w:type="spellStart"/>
            <w:r w:rsidRPr="00202ED3">
              <w:t>Szkolmowski</w:t>
            </w:r>
            <w:proofErr w:type="spellEnd"/>
            <w:r w:rsidRPr="00202ED3">
              <w:t xml:space="preserve"> Spółka Jawna</w:t>
            </w:r>
          </w:p>
          <w:p w14:paraId="235C7E40" w14:textId="77777777" w:rsidR="008D115E" w:rsidRPr="00202ED3" w:rsidRDefault="008D115E" w:rsidP="00202ED3">
            <w:r w:rsidRPr="00202ED3">
              <w:t>Lubomira</w:t>
            </w:r>
            <w:r w:rsidRPr="00202ED3">
              <w:t xml:space="preserve"> </w:t>
            </w:r>
            <w:r w:rsidRPr="00202ED3">
              <w:t>4/4</w:t>
            </w:r>
            <w:r w:rsidRPr="00202ED3">
              <w:t xml:space="preserve"> </w:t>
            </w:r>
          </w:p>
          <w:p w14:paraId="2E64190B" w14:textId="77777777" w:rsidR="008D115E" w:rsidRPr="00202ED3" w:rsidRDefault="008D115E" w:rsidP="00202ED3">
            <w:pPr>
              <w:jc w:val="both"/>
            </w:pPr>
            <w:r w:rsidRPr="00202ED3">
              <w:t>04-002</w:t>
            </w:r>
            <w:r w:rsidRPr="00202ED3">
              <w:t xml:space="preserve"> </w:t>
            </w:r>
            <w:r w:rsidRPr="00202ED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2192E3" w14:textId="77777777" w:rsidR="008D115E" w:rsidRPr="00202ED3" w:rsidRDefault="008D115E" w:rsidP="00202ED3">
            <w:pPr>
              <w:jc w:val="center"/>
            </w:pPr>
            <w:r w:rsidRPr="00202ED3">
              <w:t>1 025.82 zł</w:t>
            </w:r>
          </w:p>
        </w:tc>
      </w:tr>
      <w:tr w:rsidR="008D115E" w:rsidRPr="00202ED3" w14:paraId="78B49843" w14:textId="77777777" w:rsidTr="008972AF">
        <w:tc>
          <w:tcPr>
            <w:tcW w:w="993" w:type="dxa"/>
            <w:shd w:val="clear" w:color="auto" w:fill="auto"/>
            <w:vAlign w:val="center"/>
          </w:tcPr>
          <w:p w14:paraId="5A97A5BD" w14:textId="77777777" w:rsidR="008D115E" w:rsidRPr="00202ED3" w:rsidRDefault="008D115E" w:rsidP="00202ED3">
            <w:pPr>
              <w:jc w:val="center"/>
            </w:pPr>
            <w:r w:rsidRPr="00202ED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BE2E83" w14:textId="77777777" w:rsidR="008D115E" w:rsidRPr="00202ED3" w:rsidRDefault="008D115E" w:rsidP="00202ED3">
            <w:pPr>
              <w:jc w:val="center"/>
            </w:pPr>
            <w:r w:rsidRPr="00202ED3">
              <w:t>1</w:t>
            </w:r>
          </w:p>
        </w:tc>
        <w:tc>
          <w:tcPr>
            <w:tcW w:w="4110" w:type="dxa"/>
            <w:shd w:val="clear" w:color="auto" w:fill="auto"/>
          </w:tcPr>
          <w:p w14:paraId="490B0BD1" w14:textId="77777777" w:rsidR="008D115E" w:rsidRPr="00202ED3" w:rsidRDefault="008D115E" w:rsidP="00202ED3">
            <w:r w:rsidRPr="00202ED3">
              <w:t>"FABIMEX" Więcek Sp. j.</w:t>
            </w:r>
          </w:p>
          <w:p w14:paraId="47D11B8E" w14:textId="77777777" w:rsidR="008D115E" w:rsidRPr="00202ED3" w:rsidRDefault="008D115E" w:rsidP="00202ED3">
            <w:r w:rsidRPr="00202ED3">
              <w:t>Cedrowa</w:t>
            </w:r>
            <w:r w:rsidRPr="00202ED3">
              <w:t xml:space="preserve"> </w:t>
            </w:r>
            <w:r w:rsidRPr="00202ED3">
              <w:t>16</w:t>
            </w:r>
            <w:r w:rsidRPr="00202ED3">
              <w:t xml:space="preserve"> </w:t>
            </w:r>
          </w:p>
          <w:p w14:paraId="3C1AED21" w14:textId="77777777" w:rsidR="008D115E" w:rsidRPr="00202ED3" w:rsidRDefault="008D115E" w:rsidP="00202ED3">
            <w:pPr>
              <w:jc w:val="both"/>
            </w:pPr>
            <w:r w:rsidRPr="00202ED3">
              <w:t>04-565</w:t>
            </w:r>
            <w:r w:rsidRPr="00202ED3">
              <w:t xml:space="preserve"> </w:t>
            </w:r>
            <w:r w:rsidRPr="00202ED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07DCF5" w14:textId="77777777" w:rsidR="008D115E" w:rsidRPr="00202ED3" w:rsidRDefault="008D115E" w:rsidP="00202ED3">
            <w:pPr>
              <w:jc w:val="center"/>
            </w:pPr>
            <w:r w:rsidRPr="00202ED3">
              <w:t>981.54 zł</w:t>
            </w:r>
          </w:p>
        </w:tc>
      </w:tr>
      <w:tr w:rsidR="008D115E" w:rsidRPr="00202ED3" w14:paraId="0B2F0FC9" w14:textId="77777777" w:rsidTr="008972AF">
        <w:tc>
          <w:tcPr>
            <w:tcW w:w="993" w:type="dxa"/>
            <w:shd w:val="clear" w:color="auto" w:fill="auto"/>
            <w:vAlign w:val="center"/>
          </w:tcPr>
          <w:p w14:paraId="43424CE2" w14:textId="77777777" w:rsidR="008D115E" w:rsidRPr="00202ED3" w:rsidRDefault="008D115E" w:rsidP="00202ED3">
            <w:pPr>
              <w:jc w:val="center"/>
            </w:pPr>
            <w:r w:rsidRPr="00202ED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8C4E65" w14:textId="77777777" w:rsidR="008D115E" w:rsidRPr="00202ED3" w:rsidRDefault="008D115E" w:rsidP="00202ED3">
            <w:pPr>
              <w:jc w:val="center"/>
            </w:pPr>
            <w:r w:rsidRPr="00202ED3">
              <w:t>2</w:t>
            </w:r>
          </w:p>
        </w:tc>
        <w:tc>
          <w:tcPr>
            <w:tcW w:w="4110" w:type="dxa"/>
            <w:shd w:val="clear" w:color="auto" w:fill="auto"/>
          </w:tcPr>
          <w:p w14:paraId="5EA85FCB" w14:textId="77777777" w:rsidR="008D115E" w:rsidRPr="00202ED3" w:rsidRDefault="008D115E" w:rsidP="00202ED3">
            <w:r w:rsidRPr="00202ED3">
              <w:t>"FABIMEX" Więcek Sp. j.</w:t>
            </w:r>
          </w:p>
          <w:p w14:paraId="7C6FC62F" w14:textId="77777777" w:rsidR="008D115E" w:rsidRPr="00202ED3" w:rsidRDefault="008D115E" w:rsidP="00202ED3">
            <w:r w:rsidRPr="00202ED3">
              <w:t>Cedrowa</w:t>
            </w:r>
            <w:r w:rsidRPr="00202ED3">
              <w:t xml:space="preserve"> </w:t>
            </w:r>
            <w:r w:rsidRPr="00202ED3">
              <w:t>16</w:t>
            </w:r>
            <w:r w:rsidRPr="00202ED3">
              <w:t xml:space="preserve"> </w:t>
            </w:r>
          </w:p>
          <w:p w14:paraId="6712F84D" w14:textId="77777777" w:rsidR="008D115E" w:rsidRPr="00202ED3" w:rsidRDefault="008D115E" w:rsidP="00202ED3">
            <w:pPr>
              <w:jc w:val="both"/>
            </w:pPr>
            <w:r w:rsidRPr="00202ED3">
              <w:t>04-565</w:t>
            </w:r>
            <w:r w:rsidRPr="00202ED3">
              <w:t xml:space="preserve"> </w:t>
            </w:r>
            <w:r w:rsidRPr="00202ED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CC8C4B" w14:textId="77777777" w:rsidR="008D115E" w:rsidRPr="00202ED3" w:rsidRDefault="008D115E" w:rsidP="00202ED3">
            <w:pPr>
              <w:jc w:val="center"/>
            </w:pPr>
            <w:r w:rsidRPr="00202ED3">
              <w:t>1 055.34 zł</w:t>
            </w:r>
          </w:p>
        </w:tc>
      </w:tr>
      <w:tr w:rsidR="008D115E" w:rsidRPr="00202ED3" w14:paraId="1F419DC3" w14:textId="77777777" w:rsidTr="008972AF">
        <w:tc>
          <w:tcPr>
            <w:tcW w:w="993" w:type="dxa"/>
            <w:shd w:val="clear" w:color="auto" w:fill="auto"/>
            <w:vAlign w:val="center"/>
          </w:tcPr>
          <w:p w14:paraId="277D5322" w14:textId="77777777" w:rsidR="008D115E" w:rsidRPr="00202ED3" w:rsidRDefault="008D115E" w:rsidP="00202ED3">
            <w:pPr>
              <w:jc w:val="center"/>
            </w:pPr>
            <w:r w:rsidRPr="00202ED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EB1346" w14:textId="77777777" w:rsidR="008D115E" w:rsidRPr="00202ED3" w:rsidRDefault="008D115E" w:rsidP="00202ED3">
            <w:pPr>
              <w:jc w:val="center"/>
            </w:pPr>
            <w:r w:rsidRPr="00202ED3">
              <w:t>3</w:t>
            </w:r>
          </w:p>
        </w:tc>
        <w:tc>
          <w:tcPr>
            <w:tcW w:w="4110" w:type="dxa"/>
            <w:shd w:val="clear" w:color="auto" w:fill="auto"/>
          </w:tcPr>
          <w:p w14:paraId="0E4F28B1" w14:textId="77777777" w:rsidR="008D115E" w:rsidRPr="00202ED3" w:rsidRDefault="008D115E" w:rsidP="00202ED3">
            <w:r w:rsidRPr="00202ED3">
              <w:t>"FABIMEX" Więcek Sp. j.</w:t>
            </w:r>
          </w:p>
          <w:p w14:paraId="0DD8D3FD" w14:textId="77777777" w:rsidR="008D115E" w:rsidRPr="00202ED3" w:rsidRDefault="008D115E" w:rsidP="00202ED3">
            <w:r w:rsidRPr="00202ED3">
              <w:t>Cedrowa</w:t>
            </w:r>
            <w:r w:rsidRPr="00202ED3">
              <w:t xml:space="preserve"> </w:t>
            </w:r>
            <w:r w:rsidRPr="00202ED3">
              <w:t>16</w:t>
            </w:r>
            <w:r w:rsidRPr="00202ED3">
              <w:t xml:space="preserve"> </w:t>
            </w:r>
          </w:p>
          <w:p w14:paraId="5249418A" w14:textId="77777777" w:rsidR="008D115E" w:rsidRPr="00202ED3" w:rsidRDefault="008D115E" w:rsidP="00202ED3">
            <w:pPr>
              <w:jc w:val="both"/>
            </w:pPr>
            <w:r w:rsidRPr="00202ED3">
              <w:t>04-565</w:t>
            </w:r>
            <w:r w:rsidRPr="00202ED3">
              <w:t xml:space="preserve"> </w:t>
            </w:r>
            <w:r w:rsidRPr="00202ED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64208D" w14:textId="77777777" w:rsidR="008D115E" w:rsidRPr="00202ED3" w:rsidRDefault="008D115E" w:rsidP="00202ED3">
            <w:pPr>
              <w:jc w:val="center"/>
            </w:pPr>
            <w:r w:rsidRPr="00202ED3">
              <w:t>971.70 zł</w:t>
            </w:r>
          </w:p>
        </w:tc>
      </w:tr>
      <w:bookmarkEnd w:id="0"/>
    </w:tbl>
    <w:p w14:paraId="52A90080" w14:textId="1E1C1F11" w:rsidR="00C236D3" w:rsidRPr="00202ED3" w:rsidRDefault="00C236D3" w:rsidP="00202ED3">
      <w:pPr>
        <w:jc w:val="right"/>
      </w:pPr>
    </w:p>
    <w:sectPr w:rsidR="00C236D3" w:rsidRPr="00202E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74122" w14:textId="77777777" w:rsidR="004D2303" w:rsidRDefault="004D2303">
      <w:r>
        <w:separator/>
      </w:r>
    </w:p>
  </w:endnote>
  <w:endnote w:type="continuationSeparator" w:id="0">
    <w:p w14:paraId="4B0B40CC" w14:textId="77777777" w:rsidR="004D2303" w:rsidRDefault="004D2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8990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B422D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4408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2FA082B">
        <v:line id="_x0000_s2049" style="position:absolute;left:0;text-align:left;z-index:251657728" from="-3.85pt,8.7pt" to="455.15pt,8.7pt"/>
      </w:pict>
    </w:r>
  </w:p>
  <w:p w14:paraId="6B1C499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EA6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835B90" w14:textId="77777777" w:rsidR="009F189D" w:rsidRDefault="009F189D">
    <w:pPr>
      <w:pStyle w:val="Stopka"/>
      <w:tabs>
        <w:tab w:val="clear" w:pos="4536"/>
      </w:tabs>
      <w:jc w:val="center"/>
    </w:pPr>
  </w:p>
  <w:p w14:paraId="455C725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90E8F" w14:textId="77777777" w:rsidR="004D2303" w:rsidRDefault="004D2303">
      <w:r>
        <w:separator/>
      </w:r>
    </w:p>
  </w:footnote>
  <w:footnote w:type="continuationSeparator" w:id="0">
    <w:p w14:paraId="67C6F29E" w14:textId="77777777" w:rsidR="004D2303" w:rsidRDefault="004D2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E5AF2" w14:textId="77777777" w:rsidR="008D115E" w:rsidRDefault="008D11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46F58" w14:textId="77777777" w:rsidR="008D115E" w:rsidRDefault="008D11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396E8" w14:textId="77777777" w:rsidR="008D115E" w:rsidRDefault="008D11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2303"/>
    <w:rsid w:val="00007727"/>
    <w:rsid w:val="00017720"/>
    <w:rsid w:val="00035488"/>
    <w:rsid w:val="000D7F25"/>
    <w:rsid w:val="000E00E5"/>
    <w:rsid w:val="00173B20"/>
    <w:rsid w:val="001C69FF"/>
    <w:rsid w:val="00202ED3"/>
    <w:rsid w:val="0023318D"/>
    <w:rsid w:val="003D72FD"/>
    <w:rsid w:val="00423179"/>
    <w:rsid w:val="00490DC0"/>
    <w:rsid w:val="00493F8C"/>
    <w:rsid w:val="004C7E9B"/>
    <w:rsid w:val="004D2303"/>
    <w:rsid w:val="005614F2"/>
    <w:rsid w:val="00577BC6"/>
    <w:rsid w:val="0069085C"/>
    <w:rsid w:val="006B27ED"/>
    <w:rsid w:val="00843263"/>
    <w:rsid w:val="00861E75"/>
    <w:rsid w:val="008D115E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E0D395"/>
  <w15:chartTrackingRefBased/>
  <w15:docId w15:val="{D01589EB-B0DD-43EE-B18C-01A54016B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2021-06-25T12:55:00Z</cp:lastPrinted>
  <dcterms:created xsi:type="dcterms:W3CDTF">2021-06-25T12:55:00Z</dcterms:created>
  <dcterms:modified xsi:type="dcterms:W3CDTF">2021-06-25T12:55:00Z</dcterms:modified>
</cp:coreProperties>
</file>