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6FD13" w14:textId="77777777" w:rsidR="00D665F5" w:rsidRDefault="004C3DEE" w:rsidP="00D665F5">
      <w:pPr>
        <w:spacing w:after="240"/>
        <w:jc w:val="right"/>
        <w:rPr>
          <w:sz w:val="22"/>
          <w:szCs w:val="22"/>
        </w:rPr>
      </w:pPr>
      <w:r w:rsidRPr="004C3D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3DEE">
        <w:rPr>
          <w:sz w:val="22"/>
          <w:szCs w:val="22"/>
        </w:rPr>
        <w:t>2021-06-25</w:t>
      </w:r>
    </w:p>
    <w:p w14:paraId="2277759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E77B85" w14:textId="77777777" w:rsidR="004C3DEE" w:rsidRPr="004C3DEE" w:rsidRDefault="004C3DEE" w:rsidP="00577BC6">
      <w:pPr>
        <w:spacing w:after="40"/>
        <w:rPr>
          <w:b/>
          <w:bCs/>
          <w:sz w:val="22"/>
          <w:szCs w:val="22"/>
        </w:rPr>
      </w:pPr>
      <w:r w:rsidRPr="004C3DEE">
        <w:rPr>
          <w:b/>
          <w:bCs/>
          <w:sz w:val="22"/>
          <w:szCs w:val="22"/>
        </w:rPr>
        <w:t>Akademia Górniczo - Hutnicza</w:t>
      </w:r>
    </w:p>
    <w:p w14:paraId="5A7A90B4" w14:textId="77777777" w:rsidR="004C3DEE" w:rsidRPr="004C3DEE" w:rsidRDefault="004C3DEE" w:rsidP="00577BC6">
      <w:pPr>
        <w:spacing w:after="40"/>
        <w:rPr>
          <w:b/>
          <w:bCs/>
          <w:sz w:val="22"/>
          <w:szCs w:val="22"/>
        </w:rPr>
      </w:pPr>
      <w:r w:rsidRPr="004C3DEE">
        <w:rPr>
          <w:b/>
          <w:bCs/>
          <w:sz w:val="22"/>
          <w:szCs w:val="22"/>
        </w:rPr>
        <w:t>im. Stanisława Staszica w Krakowie</w:t>
      </w:r>
    </w:p>
    <w:p w14:paraId="2B0E3F1B" w14:textId="77777777" w:rsidR="00D665F5" w:rsidRPr="00D91931" w:rsidRDefault="004C3DEE" w:rsidP="00577BC6">
      <w:pPr>
        <w:spacing w:after="40"/>
        <w:rPr>
          <w:b/>
          <w:bCs/>
          <w:sz w:val="22"/>
          <w:szCs w:val="22"/>
        </w:rPr>
      </w:pPr>
      <w:r w:rsidRPr="004C3DEE">
        <w:rPr>
          <w:b/>
          <w:bCs/>
          <w:sz w:val="22"/>
          <w:szCs w:val="22"/>
        </w:rPr>
        <w:t>Dział Zamówień Publicznych</w:t>
      </w:r>
    </w:p>
    <w:p w14:paraId="5C97AFFF" w14:textId="77777777" w:rsidR="00D665F5" w:rsidRPr="00BD5546" w:rsidRDefault="004C3DEE" w:rsidP="00D665F5">
      <w:pPr>
        <w:rPr>
          <w:sz w:val="22"/>
          <w:szCs w:val="22"/>
        </w:rPr>
      </w:pPr>
      <w:r w:rsidRPr="004C3D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3DEE">
        <w:rPr>
          <w:sz w:val="22"/>
          <w:szCs w:val="22"/>
        </w:rPr>
        <w:t>30</w:t>
      </w:r>
    </w:p>
    <w:p w14:paraId="4247A486" w14:textId="77777777" w:rsidR="00D665F5" w:rsidRPr="00BD5546" w:rsidRDefault="004C3DEE" w:rsidP="00D665F5">
      <w:pPr>
        <w:rPr>
          <w:sz w:val="22"/>
          <w:szCs w:val="22"/>
        </w:rPr>
      </w:pPr>
      <w:r w:rsidRPr="004C3D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3DEE">
        <w:rPr>
          <w:sz w:val="22"/>
          <w:szCs w:val="22"/>
        </w:rPr>
        <w:t>Kraków</w:t>
      </w:r>
    </w:p>
    <w:p w14:paraId="3D051FD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A2A27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3F8DA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3DEE" w:rsidRPr="004C3DEE">
        <w:rPr>
          <w:b/>
          <w:sz w:val="22"/>
          <w:szCs w:val="22"/>
        </w:rPr>
        <w:t>KC-zp.272-233/21</w:t>
      </w:r>
      <w:r w:rsidR="00A80738">
        <w:rPr>
          <w:sz w:val="24"/>
        </w:rPr>
        <w:tab/>
        <w:t xml:space="preserve"> </w:t>
      </w:r>
    </w:p>
    <w:p w14:paraId="3B29A1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1EB1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8615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ECC5E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77103F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B1D46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3DEE" w:rsidRPr="004C3DE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22F2E57" w14:textId="77777777" w:rsidR="00A80738" w:rsidRPr="00577BC6" w:rsidRDefault="004C3D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3DEE">
        <w:rPr>
          <w:b/>
          <w:sz w:val="22"/>
          <w:szCs w:val="22"/>
        </w:rPr>
        <w:t xml:space="preserve">Przeprowadzenie certyfikowanego szkolenia dla 5 osób - Metodyka Design </w:t>
      </w:r>
      <w:proofErr w:type="spellStart"/>
      <w:r w:rsidRPr="004C3DEE">
        <w:rPr>
          <w:b/>
          <w:sz w:val="22"/>
          <w:szCs w:val="22"/>
        </w:rPr>
        <w:t>Thinking</w:t>
      </w:r>
      <w:proofErr w:type="spellEnd"/>
      <w:r w:rsidRPr="004C3DEE">
        <w:rPr>
          <w:b/>
          <w:sz w:val="22"/>
          <w:szCs w:val="22"/>
        </w:rPr>
        <w:t xml:space="preserve"> - w ramach projektu POWR.03.05.00-00-Z309/18 - KC-zp.272-233/21</w:t>
      </w:r>
    </w:p>
    <w:p w14:paraId="7711AA2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C3DEE" w:rsidRPr="004C3DE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B97F3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3DEE" w:rsidRPr="004C3DEE">
        <w:rPr>
          <w:sz w:val="22"/>
          <w:szCs w:val="22"/>
        </w:rPr>
        <w:t>25/06/2021</w:t>
      </w:r>
      <w:r w:rsidR="00FF4AB1" w:rsidRPr="00577BC6">
        <w:rPr>
          <w:sz w:val="22"/>
          <w:szCs w:val="22"/>
        </w:rPr>
        <w:t xml:space="preserve"> o godz. </w:t>
      </w:r>
      <w:r w:rsidR="004C3DEE" w:rsidRPr="004C3DE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79BDC6" w14:textId="77777777" w:rsidTr="003F57CD">
        <w:tc>
          <w:tcPr>
            <w:tcW w:w="993" w:type="dxa"/>
            <w:shd w:val="clear" w:color="auto" w:fill="auto"/>
            <w:vAlign w:val="center"/>
          </w:tcPr>
          <w:p w14:paraId="16536F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D907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457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3DEE" w:rsidRPr="00493F8C" w14:paraId="28509EDA" w14:textId="77777777" w:rsidTr="008972AF">
        <w:tc>
          <w:tcPr>
            <w:tcW w:w="993" w:type="dxa"/>
            <w:shd w:val="clear" w:color="auto" w:fill="auto"/>
            <w:vAlign w:val="center"/>
          </w:tcPr>
          <w:p w14:paraId="6A722E64" w14:textId="77777777" w:rsidR="004C3DEE" w:rsidRPr="00490DC0" w:rsidRDefault="004C3DEE" w:rsidP="008972AF">
            <w:pPr>
              <w:spacing w:before="120" w:after="120"/>
              <w:jc w:val="center"/>
            </w:pPr>
            <w:r w:rsidRPr="004C3DEE">
              <w:t>1</w:t>
            </w:r>
          </w:p>
        </w:tc>
        <w:tc>
          <w:tcPr>
            <w:tcW w:w="5244" w:type="dxa"/>
            <w:shd w:val="clear" w:color="auto" w:fill="auto"/>
          </w:tcPr>
          <w:p w14:paraId="396AADE3" w14:textId="77777777" w:rsidR="004C3DEE" w:rsidRPr="00490DC0" w:rsidRDefault="004C3DEE" w:rsidP="008972AF">
            <w:pPr>
              <w:spacing w:before="40"/>
            </w:pPr>
            <w:r w:rsidRPr="004C3DEE">
              <w:t xml:space="preserve">4 </w:t>
            </w:r>
            <w:proofErr w:type="spellStart"/>
            <w:r w:rsidRPr="004C3DEE">
              <w:t>people</w:t>
            </w:r>
            <w:proofErr w:type="spellEnd"/>
            <w:r w:rsidRPr="004C3DEE">
              <w:t xml:space="preserve"> Ewa Tomczak</w:t>
            </w:r>
          </w:p>
          <w:p w14:paraId="4C9DA519" w14:textId="77777777" w:rsidR="004C3DEE" w:rsidRPr="00490DC0" w:rsidRDefault="004C3DEE" w:rsidP="008972AF">
            <w:r w:rsidRPr="004C3DEE">
              <w:t>Konopnickiej</w:t>
            </w:r>
            <w:r w:rsidRPr="00490DC0">
              <w:t xml:space="preserve"> </w:t>
            </w:r>
            <w:r w:rsidRPr="004C3DEE">
              <w:t>4b/8</w:t>
            </w:r>
            <w:r w:rsidRPr="00490DC0">
              <w:t xml:space="preserve"> </w:t>
            </w:r>
          </w:p>
          <w:p w14:paraId="56D37C6F" w14:textId="77777777" w:rsidR="004C3DEE" w:rsidRPr="00490DC0" w:rsidRDefault="004C3DEE" w:rsidP="008972AF">
            <w:pPr>
              <w:spacing w:after="40"/>
              <w:jc w:val="both"/>
            </w:pPr>
            <w:r w:rsidRPr="004C3DEE">
              <w:t>63-400</w:t>
            </w:r>
            <w:r w:rsidRPr="00490DC0">
              <w:t xml:space="preserve"> </w:t>
            </w:r>
            <w:r w:rsidRPr="004C3DEE">
              <w:t>Ostrów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598BB0" w14:textId="77777777" w:rsidR="004C3DEE" w:rsidRPr="00490DC0" w:rsidRDefault="004C3DEE" w:rsidP="008972AF">
            <w:pPr>
              <w:spacing w:before="120" w:after="120"/>
              <w:jc w:val="both"/>
            </w:pPr>
            <w:r w:rsidRPr="004C3DEE">
              <w:t>9 266.20 zł</w:t>
            </w:r>
          </w:p>
        </w:tc>
      </w:tr>
      <w:tr w:rsidR="004C3DEE" w:rsidRPr="00493F8C" w14:paraId="6B2E0E3C" w14:textId="77777777" w:rsidTr="008972AF">
        <w:tc>
          <w:tcPr>
            <w:tcW w:w="993" w:type="dxa"/>
            <w:shd w:val="clear" w:color="auto" w:fill="auto"/>
            <w:vAlign w:val="center"/>
          </w:tcPr>
          <w:p w14:paraId="37EAE8B6" w14:textId="77777777" w:rsidR="004C3DEE" w:rsidRPr="00490DC0" w:rsidRDefault="004C3DEE" w:rsidP="008972AF">
            <w:pPr>
              <w:spacing w:before="120" w:after="120"/>
              <w:jc w:val="center"/>
            </w:pPr>
            <w:r w:rsidRPr="004C3DEE">
              <w:t>2</w:t>
            </w:r>
          </w:p>
        </w:tc>
        <w:tc>
          <w:tcPr>
            <w:tcW w:w="5244" w:type="dxa"/>
            <w:shd w:val="clear" w:color="auto" w:fill="auto"/>
          </w:tcPr>
          <w:p w14:paraId="49EE6DF3" w14:textId="77777777" w:rsidR="004C3DEE" w:rsidRPr="00ED6384" w:rsidRDefault="004C3DEE" w:rsidP="008972AF">
            <w:pPr>
              <w:spacing w:before="40"/>
              <w:rPr>
                <w:lang w:val="en-US"/>
              </w:rPr>
            </w:pPr>
            <w:r w:rsidRPr="00ED6384">
              <w:rPr>
                <w:lang w:val="en-US"/>
              </w:rPr>
              <w:t>Collegium Wratislaviense sp. z o.o.</w:t>
            </w:r>
          </w:p>
          <w:p w14:paraId="5AFCE954" w14:textId="77777777" w:rsidR="004C3DEE" w:rsidRPr="00490DC0" w:rsidRDefault="004C3DEE" w:rsidP="008972AF">
            <w:r w:rsidRPr="004C3DEE">
              <w:t>Krawiecka</w:t>
            </w:r>
            <w:r w:rsidRPr="00490DC0">
              <w:t xml:space="preserve"> </w:t>
            </w:r>
            <w:r w:rsidRPr="004C3DEE">
              <w:t>6/4</w:t>
            </w:r>
            <w:r w:rsidRPr="00490DC0">
              <w:t xml:space="preserve"> </w:t>
            </w:r>
          </w:p>
          <w:p w14:paraId="3390247E" w14:textId="77777777" w:rsidR="004C3DEE" w:rsidRPr="00490DC0" w:rsidRDefault="004C3DEE" w:rsidP="008972AF">
            <w:pPr>
              <w:spacing w:after="40"/>
              <w:jc w:val="both"/>
            </w:pPr>
            <w:r w:rsidRPr="004C3DEE">
              <w:t>50-148</w:t>
            </w:r>
            <w:r w:rsidRPr="00490DC0">
              <w:t xml:space="preserve"> </w:t>
            </w:r>
            <w:r w:rsidRPr="004C3DE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D4BB9B" w14:textId="1A4E6738" w:rsidR="004C3DEE" w:rsidRPr="00490DC0" w:rsidRDefault="004C3DEE" w:rsidP="008972AF">
            <w:pPr>
              <w:spacing w:before="120" w:after="120"/>
              <w:jc w:val="both"/>
            </w:pPr>
            <w:r w:rsidRPr="004C3DEE">
              <w:t xml:space="preserve"> </w:t>
            </w:r>
            <w:r w:rsidR="00654B0D">
              <w:t>-</w:t>
            </w:r>
          </w:p>
        </w:tc>
      </w:tr>
      <w:tr w:rsidR="004C3DEE" w:rsidRPr="00493F8C" w14:paraId="25DEFC8E" w14:textId="77777777" w:rsidTr="008972AF">
        <w:tc>
          <w:tcPr>
            <w:tcW w:w="993" w:type="dxa"/>
            <w:shd w:val="clear" w:color="auto" w:fill="auto"/>
            <w:vAlign w:val="center"/>
          </w:tcPr>
          <w:p w14:paraId="60E50756" w14:textId="77777777" w:rsidR="004C3DEE" w:rsidRPr="00490DC0" w:rsidRDefault="004C3DEE" w:rsidP="008972AF">
            <w:pPr>
              <w:spacing w:before="120" w:after="120"/>
              <w:jc w:val="center"/>
            </w:pPr>
            <w:r w:rsidRPr="004C3DEE">
              <w:t>3</w:t>
            </w:r>
          </w:p>
        </w:tc>
        <w:tc>
          <w:tcPr>
            <w:tcW w:w="5244" w:type="dxa"/>
            <w:shd w:val="clear" w:color="auto" w:fill="auto"/>
          </w:tcPr>
          <w:p w14:paraId="4D574BAD" w14:textId="77777777" w:rsidR="004C3DEE" w:rsidRPr="00490DC0" w:rsidRDefault="004C3DEE" w:rsidP="008972AF">
            <w:pPr>
              <w:spacing w:before="40"/>
            </w:pPr>
            <w:r w:rsidRPr="004C3DEE">
              <w:t>ZESPÓŁ EKSPERTÓW MANAGER Pelczar spółka jawna</w:t>
            </w:r>
          </w:p>
          <w:p w14:paraId="28FF1918" w14:textId="5F808C91" w:rsidR="004C3DEE" w:rsidRDefault="00654B0D" w:rsidP="008972AF">
            <w:r>
              <w:t>Czyżówka 14 lok 0.9</w:t>
            </w:r>
          </w:p>
          <w:p w14:paraId="5D72811D" w14:textId="169DEF0C" w:rsidR="004C3DEE" w:rsidRPr="00490DC0" w:rsidRDefault="00654B0D" w:rsidP="00654B0D">
            <w:r>
              <w:t>30-526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D015BF" w14:textId="77777777" w:rsidR="004C3DEE" w:rsidRPr="00490DC0" w:rsidRDefault="004C3DEE" w:rsidP="008972AF">
            <w:pPr>
              <w:spacing w:before="120" w:after="120"/>
              <w:jc w:val="both"/>
            </w:pPr>
            <w:r w:rsidRPr="004C3DEE">
              <w:t>24 780.00 zł</w:t>
            </w:r>
          </w:p>
        </w:tc>
      </w:tr>
      <w:tr w:rsidR="004C3DEE" w:rsidRPr="00493F8C" w14:paraId="1B40CAF3" w14:textId="77777777" w:rsidTr="008972AF">
        <w:tc>
          <w:tcPr>
            <w:tcW w:w="993" w:type="dxa"/>
            <w:shd w:val="clear" w:color="auto" w:fill="auto"/>
            <w:vAlign w:val="center"/>
          </w:tcPr>
          <w:p w14:paraId="768BA7F4" w14:textId="77777777" w:rsidR="004C3DEE" w:rsidRPr="00490DC0" w:rsidRDefault="004C3DEE" w:rsidP="008972AF">
            <w:pPr>
              <w:spacing w:before="120" w:after="120"/>
              <w:jc w:val="center"/>
            </w:pPr>
            <w:r w:rsidRPr="004C3DEE">
              <w:t>4</w:t>
            </w:r>
          </w:p>
        </w:tc>
        <w:tc>
          <w:tcPr>
            <w:tcW w:w="5244" w:type="dxa"/>
            <w:shd w:val="clear" w:color="auto" w:fill="auto"/>
          </w:tcPr>
          <w:p w14:paraId="66B729B5" w14:textId="77777777" w:rsidR="004C3DEE" w:rsidRPr="00ED6384" w:rsidRDefault="004C3DEE" w:rsidP="008972AF">
            <w:pPr>
              <w:spacing w:before="40"/>
              <w:rPr>
                <w:lang w:val="en-US"/>
              </w:rPr>
            </w:pPr>
            <w:r w:rsidRPr="00ED6384">
              <w:rPr>
                <w:lang w:val="en-US"/>
              </w:rPr>
              <w:t>MrCertified Sp. z o.o.</w:t>
            </w:r>
          </w:p>
          <w:p w14:paraId="1BC7FE84" w14:textId="77777777" w:rsidR="004C3DEE" w:rsidRPr="00490DC0" w:rsidRDefault="004C3DEE" w:rsidP="008972AF">
            <w:r w:rsidRPr="004C3DEE">
              <w:t>Żurawia</w:t>
            </w:r>
            <w:r w:rsidRPr="00490DC0">
              <w:t xml:space="preserve"> </w:t>
            </w:r>
            <w:r w:rsidRPr="004C3DEE">
              <w:t>43/211</w:t>
            </w:r>
            <w:r w:rsidRPr="00490DC0">
              <w:t xml:space="preserve"> </w:t>
            </w:r>
          </w:p>
          <w:p w14:paraId="627BC7CC" w14:textId="77777777" w:rsidR="004C3DEE" w:rsidRPr="00490DC0" w:rsidRDefault="004C3DEE" w:rsidP="008972AF">
            <w:pPr>
              <w:spacing w:after="40"/>
              <w:jc w:val="both"/>
            </w:pPr>
            <w:r w:rsidRPr="004C3DEE">
              <w:t>00-680</w:t>
            </w:r>
            <w:r w:rsidRPr="00490DC0">
              <w:t xml:space="preserve"> </w:t>
            </w:r>
            <w:r w:rsidRPr="004C3DE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ACBFA4" w14:textId="77777777" w:rsidR="004C3DEE" w:rsidRPr="00490DC0" w:rsidRDefault="004C3DEE" w:rsidP="008972AF">
            <w:pPr>
              <w:spacing w:before="120" w:after="120"/>
              <w:jc w:val="both"/>
            </w:pPr>
            <w:r w:rsidRPr="004C3DEE">
              <w:t>24 840.00 zł</w:t>
            </w:r>
          </w:p>
        </w:tc>
      </w:tr>
    </w:tbl>
    <w:p w14:paraId="1FB693F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B1C191E" w14:textId="43E86950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1E378" w14:textId="77777777" w:rsidR="00376F2D" w:rsidRDefault="00376F2D">
      <w:r>
        <w:separator/>
      </w:r>
    </w:p>
  </w:endnote>
  <w:endnote w:type="continuationSeparator" w:id="0">
    <w:p w14:paraId="6A05AD5E" w14:textId="77777777" w:rsidR="00376F2D" w:rsidRDefault="0037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792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F91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86F75" w14:textId="77777777" w:rsidR="009F189D" w:rsidRDefault="00654B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FBA124">
        <v:line id="_x0000_s2049" style="position:absolute;left:0;text-align:left;z-index:251657728" from="-3.85pt,8.7pt" to="455.15pt,8.7pt"/>
      </w:pict>
    </w:r>
  </w:p>
  <w:p w14:paraId="3238A8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538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BD40CF" w14:textId="77777777" w:rsidR="009F189D" w:rsidRDefault="009F189D">
    <w:pPr>
      <w:pStyle w:val="Stopka"/>
      <w:tabs>
        <w:tab w:val="clear" w:pos="4536"/>
      </w:tabs>
      <w:jc w:val="center"/>
    </w:pPr>
  </w:p>
  <w:p w14:paraId="506C22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AD40D" w14:textId="77777777" w:rsidR="00376F2D" w:rsidRDefault="00376F2D">
      <w:r>
        <w:separator/>
      </w:r>
    </w:p>
  </w:footnote>
  <w:footnote w:type="continuationSeparator" w:id="0">
    <w:p w14:paraId="1653BCF9" w14:textId="77777777" w:rsidR="00376F2D" w:rsidRDefault="00376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2B423" w14:textId="0EDC6EF7" w:rsidR="004C3DEE" w:rsidRPr="00654B0D" w:rsidRDefault="00654B0D" w:rsidP="00654B0D">
    <w:pPr>
      <w:pStyle w:val="Nagwek"/>
    </w:pPr>
    <w:r>
      <w:rPr>
        <w:noProof/>
      </w:rPr>
      <w:pict w14:anchorId="034BD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F2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6F2D"/>
    <w:rsid w:val="003B6B36"/>
    <w:rsid w:val="003D72FD"/>
    <w:rsid w:val="003F57CD"/>
    <w:rsid w:val="00423179"/>
    <w:rsid w:val="00490DC0"/>
    <w:rsid w:val="00493F8C"/>
    <w:rsid w:val="004C3DEE"/>
    <w:rsid w:val="004C7E9B"/>
    <w:rsid w:val="00577BC6"/>
    <w:rsid w:val="00601802"/>
    <w:rsid w:val="00654B0D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D638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6B5D7E"/>
  <w15:chartTrackingRefBased/>
  <w15:docId w15:val="{994E40A8-818A-4F8D-A823-504A0B82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2021-06-25T12:33:00Z</cp:lastPrinted>
  <dcterms:created xsi:type="dcterms:W3CDTF">2021-06-25T12:33:00Z</dcterms:created>
  <dcterms:modified xsi:type="dcterms:W3CDTF">2021-06-25T12:33:00Z</dcterms:modified>
</cp:coreProperties>
</file>