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F603C2" w:rsidRDefault="00F603C2" w:rsidP="00F603C2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F603C2" w:rsidRDefault="00F603C2" w:rsidP="00F603C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F603C2" w:rsidRDefault="00F603C2" w:rsidP="00F603C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F603C2" w:rsidRDefault="00F603C2" w:rsidP="00F603C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F603C2" w:rsidRDefault="00F603C2" w:rsidP="00F603C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F603C2" w:rsidRDefault="00F603C2" w:rsidP="00F603C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:rsidR="00F603C2" w:rsidRDefault="00F603C2" w:rsidP="00F603C2">
      <w:pPr>
        <w:ind w:firstLine="3969"/>
        <w:rPr>
          <w:b/>
        </w:rPr>
      </w:pPr>
    </w:p>
    <w:p w:rsidR="00F603C2" w:rsidRDefault="00F603C2" w:rsidP="00F603C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D3D9F" w:rsidRPr="00FD3D9F">
        <w:rPr>
          <w:b/>
        </w:rPr>
        <w:t xml:space="preserve">dostawa 10 laptopów dla </w:t>
      </w:r>
      <w:proofErr w:type="spellStart"/>
      <w:r w:rsidR="00FD3D9F" w:rsidRPr="00FD3D9F">
        <w:rPr>
          <w:b/>
        </w:rPr>
        <w:t>WWNiG</w:t>
      </w:r>
      <w:proofErr w:type="spellEnd"/>
      <w:r w:rsidR="00FD3D9F" w:rsidRPr="00FD3D9F">
        <w:rPr>
          <w:b/>
        </w:rPr>
        <w:t xml:space="preserve"> w ramach programu POWER 3.5 -KC-zp.272-251/21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warunków zamówienia.</w:t>
      </w:r>
    </w:p>
    <w:tbl>
      <w:tblPr>
        <w:tblpPr w:leftFromText="141" w:rightFromText="141" w:vertAnchor="text" w:horzAnchor="margin" w:tblpY="454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16"/>
        <w:gridCol w:w="1911"/>
        <w:gridCol w:w="709"/>
        <w:gridCol w:w="1207"/>
        <w:gridCol w:w="993"/>
        <w:gridCol w:w="674"/>
        <w:gridCol w:w="2001"/>
      </w:tblGrid>
      <w:tr w:rsidR="00EE732B" w:rsidTr="00EE732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E732B" w:rsidRDefault="00EE732B" w:rsidP="00EE73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9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:rsidR="00EE732B" w:rsidRDefault="00EE732B" w:rsidP="00EE73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EE732B" w:rsidRDefault="00EE732B" w:rsidP="00EE73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EE732B" w:rsidTr="00EE732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E732B" w:rsidRDefault="00EE732B" w:rsidP="00EE73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E732B" w:rsidTr="00EE732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2B" w:rsidRDefault="00EE732B" w:rsidP="00EE73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2B" w:rsidRDefault="00EE732B" w:rsidP="00EE732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</w:rPr>
              <w:t xml:space="preserve">Laptop (tabela 1) </w:t>
            </w:r>
          </w:p>
        </w:tc>
        <w:tc>
          <w:tcPr>
            <w:tcW w:w="19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2B" w:rsidRDefault="00EE732B" w:rsidP="00EE732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2B" w:rsidRDefault="00EE732B" w:rsidP="00EE7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 </w:t>
            </w:r>
            <w:r>
              <w:rPr>
                <w:sz w:val="22"/>
                <w:szCs w:val="22"/>
              </w:rPr>
              <w:t>szt.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2B" w:rsidRDefault="00EE732B" w:rsidP="00EE732B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2B" w:rsidRDefault="00EE732B" w:rsidP="00EE732B">
            <w:pPr>
              <w:rPr>
                <w:sz w:val="22"/>
                <w:szCs w:val="22"/>
              </w:rPr>
            </w:pPr>
          </w:p>
        </w:tc>
        <w:tc>
          <w:tcPr>
            <w:tcW w:w="6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E732B" w:rsidRDefault="00EE732B" w:rsidP="00EE73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E732B" w:rsidRDefault="00EE732B" w:rsidP="00EE732B">
            <w:pPr>
              <w:ind w:right="425"/>
              <w:rPr>
                <w:sz w:val="22"/>
                <w:szCs w:val="22"/>
              </w:rPr>
            </w:pPr>
          </w:p>
        </w:tc>
      </w:tr>
      <w:tr w:rsidR="00EE732B" w:rsidTr="00EE732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2B" w:rsidRDefault="00EE732B" w:rsidP="00EE73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2B" w:rsidRDefault="00EE732B" w:rsidP="00EE732B">
            <w:pPr>
              <w:suppressAutoHyphens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Laptop (</w:t>
            </w:r>
            <w:bookmarkStart w:id="0" w:name="_GoBack"/>
            <w:bookmarkEnd w:id="0"/>
            <w:r>
              <w:rPr>
                <w:sz w:val="22"/>
                <w:szCs w:val="22"/>
              </w:rPr>
              <w:t>tabela 2)</w:t>
            </w:r>
          </w:p>
          <w:p w:rsidR="00EE732B" w:rsidRDefault="00EE732B" w:rsidP="00EE732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9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2B" w:rsidRDefault="00EE732B" w:rsidP="00EE732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2B" w:rsidRDefault="00EE732B" w:rsidP="00EE7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2B" w:rsidRDefault="00EE732B" w:rsidP="00EE732B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2B" w:rsidRDefault="00EE732B" w:rsidP="00EE732B">
            <w:pPr>
              <w:rPr>
                <w:sz w:val="22"/>
                <w:szCs w:val="22"/>
              </w:rPr>
            </w:pPr>
          </w:p>
        </w:tc>
        <w:tc>
          <w:tcPr>
            <w:tcW w:w="6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E732B" w:rsidRDefault="00EE732B" w:rsidP="00EE73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E732B" w:rsidRDefault="00EE732B" w:rsidP="00EE732B">
            <w:pPr>
              <w:ind w:right="425"/>
              <w:rPr>
                <w:sz w:val="22"/>
                <w:szCs w:val="22"/>
              </w:rPr>
            </w:pPr>
          </w:p>
        </w:tc>
      </w:tr>
      <w:tr w:rsidR="00EE732B" w:rsidTr="00EE732B">
        <w:trPr>
          <w:trHeight w:val="163"/>
        </w:trPr>
        <w:tc>
          <w:tcPr>
            <w:tcW w:w="630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E732B" w:rsidRDefault="00EE732B" w:rsidP="00EE732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:rsidR="00EE732B" w:rsidRDefault="00EE732B" w:rsidP="00EE732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2B" w:rsidRDefault="00EE732B" w:rsidP="00EE73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E732B" w:rsidRDefault="00EE732B" w:rsidP="00EE73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E732B" w:rsidRDefault="00EE732B" w:rsidP="00EE732B">
            <w:pPr>
              <w:ind w:right="425"/>
              <w:rPr>
                <w:sz w:val="22"/>
                <w:szCs w:val="22"/>
              </w:rPr>
            </w:pPr>
          </w:p>
        </w:tc>
      </w:tr>
      <w:tr w:rsidR="00EE732B" w:rsidTr="00EE732B">
        <w:trPr>
          <w:trHeight w:val="163"/>
        </w:trPr>
        <w:tc>
          <w:tcPr>
            <w:tcW w:w="630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E732B" w:rsidRDefault="00EE732B" w:rsidP="00EE7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EE732B" w:rsidRDefault="00EE732B" w:rsidP="00EE732B">
            <w:pPr>
              <w:rPr>
                <w:sz w:val="22"/>
                <w:szCs w:val="22"/>
              </w:rPr>
            </w:pPr>
          </w:p>
          <w:p w:rsidR="00EE732B" w:rsidRDefault="00EE732B" w:rsidP="00EE7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EE732B" w:rsidRDefault="00EE732B" w:rsidP="00EE73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2B" w:rsidRDefault="00EE732B" w:rsidP="00EE73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E732B" w:rsidRDefault="00EE732B" w:rsidP="00EE73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732B" w:rsidRDefault="00EE732B" w:rsidP="00EE732B">
            <w:pPr>
              <w:ind w:right="425"/>
              <w:rPr>
                <w:sz w:val="22"/>
                <w:szCs w:val="22"/>
              </w:rPr>
            </w:pPr>
          </w:p>
        </w:tc>
      </w:tr>
    </w:tbl>
    <w:p w:rsidR="00EE732B" w:rsidRDefault="00EE732B" w:rsidP="00F603C2">
      <w:pPr>
        <w:widowControl w:val="0"/>
        <w:ind w:right="1"/>
        <w:jc w:val="both"/>
      </w:pPr>
    </w:p>
    <w:p w:rsidR="00F603C2" w:rsidRDefault="00F603C2" w:rsidP="00F603C2">
      <w:pPr>
        <w:tabs>
          <w:tab w:val="right" w:pos="9000"/>
        </w:tabs>
      </w:pPr>
    </w:p>
    <w:p w:rsidR="00F603C2" w:rsidRDefault="00F603C2" w:rsidP="00F603C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…… dni od daty podpisania umowy(</w:t>
      </w:r>
      <w:r>
        <w:rPr>
          <w:i/>
          <w:highlight w:val="yellow"/>
        </w:rPr>
        <w:t>kryterium oceny ofert)</w:t>
      </w:r>
    </w:p>
    <w:p w:rsidR="00F603C2" w:rsidRDefault="00F603C2" w:rsidP="00F603C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 m-</w:t>
      </w:r>
      <w:proofErr w:type="spellStart"/>
      <w:r>
        <w:t>cy</w:t>
      </w:r>
      <w:proofErr w:type="spellEnd"/>
      <w:r>
        <w:t xml:space="preserve"> (</w:t>
      </w:r>
      <w:r>
        <w:rPr>
          <w:i/>
          <w:highlight w:val="yellow"/>
        </w:rPr>
        <w:t>kryterium oceny ofert)</w:t>
      </w:r>
    </w:p>
    <w:p w:rsidR="00F603C2" w:rsidRDefault="00F603C2" w:rsidP="00F603C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603C2" w:rsidRDefault="00F603C2" w:rsidP="00F603C2">
      <w:pPr>
        <w:jc w:val="both"/>
        <w:rPr>
          <w:sz w:val="18"/>
          <w:szCs w:val="18"/>
        </w:rPr>
      </w:pPr>
    </w:p>
    <w:p w:rsidR="00F603C2" w:rsidRDefault="00F603C2" w:rsidP="00F603C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F603C2" w:rsidRDefault="00F603C2" w:rsidP="00F603C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F603C2" w:rsidRDefault="00F603C2" w:rsidP="00F603C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F603C2" w:rsidRDefault="00F603C2" w:rsidP="00F603C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603C2" w:rsidRDefault="00F603C2" w:rsidP="00F603C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03C2" w:rsidRDefault="00F603C2" w:rsidP="00F603C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603C2" w:rsidRDefault="00F603C2" w:rsidP="00F603C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603C2" w:rsidTr="00F603C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03C2" w:rsidRDefault="00F603C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03C2" w:rsidRDefault="00F603C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F603C2" w:rsidRDefault="00F603C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03C2" w:rsidRDefault="00F603C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F603C2" w:rsidTr="00F603C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3C2" w:rsidRDefault="00F603C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3C2" w:rsidRDefault="00F603C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3C2" w:rsidRDefault="00F603C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603C2" w:rsidTr="00F603C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3C2" w:rsidRDefault="00F603C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3C2" w:rsidRDefault="00F603C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3C2" w:rsidRDefault="00F603C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603C2" w:rsidRDefault="00F603C2" w:rsidP="00F603C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F603C2" w:rsidRDefault="00F603C2" w:rsidP="00F603C2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F603C2" w:rsidRDefault="00F603C2" w:rsidP="00F603C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F603C2" w:rsidRDefault="00F603C2" w:rsidP="00F603C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F603C2" w:rsidRDefault="00F603C2" w:rsidP="00F603C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603C2" w:rsidRDefault="00F603C2" w:rsidP="00F603C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603C2" w:rsidRDefault="00F603C2" w:rsidP="00F603C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603C2" w:rsidRDefault="00F603C2" w:rsidP="00F603C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603C2" w:rsidRDefault="00F603C2" w:rsidP="00F603C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603C2" w:rsidRDefault="00F603C2" w:rsidP="00F603C2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603C2" w:rsidRDefault="00F603C2" w:rsidP="00F603C2"/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2BE3" w:rsidRDefault="00352BE3">
      <w:r>
        <w:separator/>
      </w:r>
    </w:p>
  </w:endnote>
  <w:endnote w:type="continuationSeparator" w:id="0">
    <w:p w:rsidR="00352BE3" w:rsidRDefault="00352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1A9" w:rsidRDefault="00C451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1A9" w:rsidRDefault="00C451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2BE3" w:rsidRDefault="00352BE3">
      <w:r>
        <w:separator/>
      </w:r>
    </w:p>
  </w:footnote>
  <w:footnote w:type="continuationSeparator" w:id="0">
    <w:p w:rsidR="00352BE3" w:rsidRDefault="00352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1A9" w:rsidRDefault="00C451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CB7" w:rsidRPr="00695CB7" w:rsidRDefault="00EE732B" w:rsidP="00695CB7">
    <w:pPr>
      <w:tabs>
        <w:tab w:val="center" w:pos="4536"/>
        <w:tab w:val="right" w:pos="9072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;mso-wrap-style:square">
          <v:imagedata r:id="rId1" o:title="Log_POWER_kolor"/>
        </v:shape>
      </w:pict>
    </w:r>
  </w:p>
  <w:p w:rsidR="00F53146" w:rsidRPr="00695CB7" w:rsidRDefault="00F53146" w:rsidP="00695C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1A9" w:rsidRDefault="00C451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BE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2BE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5CB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451A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E732B"/>
    <w:rsid w:val="00F00591"/>
    <w:rsid w:val="00F51688"/>
    <w:rsid w:val="00F53146"/>
    <w:rsid w:val="00F603C2"/>
    <w:rsid w:val="00F91018"/>
    <w:rsid w:val="00FA0F30"/>
    <w:rsid w:val="00FA51A4"/>
    <w:rsid w:val="00FD3D9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0F2F6377"/>
  <w15:chartTrackingRefBased/>
  <w15:docId w15:val="{8DFCEFE2-F73D-4A37-A7BB-32562F17E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3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148D8-E350-43C5-B14F-CD93AC67C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484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2</cp:revision>
  <cp:lastPrinted>1899-12-31T23:00:00Z</cp:lastPrinted>
  <dcterms:created xsi:type="dcterms:W3CDTF">2021-06-18T09:56:00Z</dcterms:created>
  <dcterms:modified xsi:type="dcterms:W3CDTF">2021-06-18T09:56:00Z</dcterms:modified>
</cp:coreProperties>
</file>