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CABD4" w14:textId="77777777" w:rsidR="002705C3" w:rsidRPr="002A16E2" w:rsidRDefault="00F63A4C" w:rsidP="002705C3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1108010B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2705C3" w:rsidRPr="002A16E2">
        <w:rPr>
          <w:rFonts w:ascii="Times New Roman" w:hAnsi="Times New Roman"/>
          <w:b w:val="0"/>
          <w:sz w:val="22"/>
          <w:szCs w:val="22"/>
        </w:rPr>
        <w:tab/>
      </w:r>
      <w:r w:rsidR="002705C3" w:rsidRPr="002A16E2">
        <w:rPr>
          <w:rFonts w:ascii="Times New Roman" w:hAnsi="Times New Roman"/>
          <w:b w:val="0"/>
          <w:sz w:val="22"/>
          <w:szCs w:val="22"/>
        </w:rPr>
        <w:tab/>
      </w:r>
      <w:r w:rsidR="002705C3" w:rsidRPr="002A16E2">
        <w:rPr>
          <w:rFonts w:ascii="Times New Roman" w:hAnsi="Times New Roman"/>
          <w:b w:val="0"/>
          <w:sz w:val="22"/>
          <w:szCs w:val="22"/>
        </w:rPr>
        <w:tab/>
      </w:r>
      <w:r w:rsidR="002705C3" w:rsidRPr="002A16E2">
        <w:rPr>
          <w:rFonts w:ascii="Times New Roman" w:hAnsi="Times New Roman"/>
          <w:b w:val="0"/>
          <w:sz w:val="22"/>
          <w:szCs w:val="22"/>
        </w:rPr>
        <w:tab/>
      </w:r>
      <w:r w:rsidR="002705C3" w:rsidRPr="002A16E2">
        <w:rPr>
          <w:rFonts w:ascii="Times New Roman" w:hAnsi="Times New Roman"/>
          <w:b w:val="0"/>
          <w:sz w:val="22"/>
          <w:szCs w:val="22"/>
        </w:rPr>
        <w:tab/>
      </w:r>
      <w:r w:rsidR="002705C3" w:rsidRPr="002A16E2">
        <w:rPr>
          <w:rFonts w:ascii="Times New Roman" w:hAnsi="Times New Roman"/>
          <w:b w:val="0"/>
          <w:sz w:val="22"/>
          <w:szCs w:val="22"/>
        </w:rPr>
        <w:tab/>
      </w:r>
      <w:r w:rsidR="002705C3" w:rsidRPr="002A16E2">
        <w:rPr>
          <w:rFonts w:ascii="Times New Roman" w:hAnsi="Times New Roman"/>
          <w:b w:val="0"/>
          <w:sz w:val="22"/>
          <w:szCs w:val="22"/>
        </w:rPr>
        <w:tab/>
      </w:r>
      <w:r w:rsidR="002705C3" w:rsidRPr="002A16E2">
        <w:rPr>
          <w:rFonts w:ascii="Times New Roman" w:hAnsi="Times New Roman"/>
          <w:sz w:val="22"/>
          <w:szCs w:val="22"/>
        </w:rPr>
        <w:t>Załącznik nr 1</w:t>
      </w:r>
    </w:p>
    <w:p w14:paraId="15F8E3FF" w14:textId="77777777" w:rsidR="002705C3" w:rsidRPr="002A16E2" w:rsidRDefault="002705C3" w:rsidP="002705C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84F6A68" w14:textId="77777777" w:rsidR="002705C3" w:rsidRPr="002A16E2" w:rsidRDefault="002705C3" w:rsidP="002705C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69B1D72B" w14:textId="77777777" w:rsidR="002705C3" w:rsidRPr="002A16E2" w:rsidRDefault="002705C3" w:rsidP="002705C3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6988015" w14:textId="77777777" w:rsidR="002705C3" w:rsidRPr="002A16E2" w:rsidRDefault="002705C3" w:rsidP="002705C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376A250" w14:textId="77777777" w:rsidR="002705C3" w:rsidRPr="00FA50AF" w:rsidRDefault="002705C3" w:rsidP="002705C3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93D9420" w14:textId="77777777" w:rsidR="002705C3" w:rsidRPr="002A16E2" w:rsidRDefault="002705C3" w:rsidP="002705C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A689140" w14:textId="77777777" w:rsidR="002705C3" w:rsidRPr="002A16E2" w:rsidRDefault="002705C3" w:rsidP="002705C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8992762" w14:textId="77777777" w:rsidR="002705C3" w:rsidRPr="002A16E2" w:rsidRDefault="002705C3" w:rsidP="002705C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168899FE" w14:textId="77777777" w:rsidR="002705C3" w:rsidRPr="002A16E2" w:rsidRDefault="002705C3" w:rsidP="002705C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1887261" w14:textId="77777777" w:rsidR="002705C3" w:rsidRPr="002A16E2" w:rsidRDefault="002705C3" w:rsidP="002705C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A98A331" w14:textId="77777777" w:rsidR="002705C3" w:rsidRPr="002A16E2" w:rsidRDefault="002705C3" w:rsidP="002705C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CB9723C" w14:textId="77777777" w:rsidR="002705C3" w:rsidRPr="002A16E2" w:rsidRDefault="002705C3" w:rsidP="002705C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1601CB2" w14:textId="77777777" w:rsidR="002705C3" w:rsidRPr="002A16E2" w:rsidRDefault="002705C3" w:rsidP="002705C3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1F39BBA6" w14:textId="77777777" w:rsidR="002705C3" w:rsidRPr="002A16E2" w:rsidRDefault="002705C3" w:rsidP="002705C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04E080C3" w14:textId="77777777" w:rsidR="002705C3" w:rsidRPr="002A16E2" w:rsidRDefault="002705C3" w:rsidP="002705C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3B867D2" w14:textId="77777777" w:rsidR="002705C3" w:rsidRPr="002A16E2" w:rsidRDefault="002705C3" w:rsidP="002705C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473B8DB" w14:textId="77777777" w:rsidR="002705C3" w:rsidRPr="002A16E2" w:rsidRDefault="002705C3" w:rsidP="002705C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6879409" w14:textId="77777777" w:rsidR="002705C3" w:rsidRPr="002A16E2" w:rsidRDefault="002705C3" w:rsidP="002705C3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3A46D504" w14:textId="77777777" w:rsidR="002705C3" w:rsidRPr="002A16E2" w:rsidRDefault="002705C3" w:rsidP="002705C3">
      <w:pPr>
        <w:ind w:firstLine="3969"/>
        <w:rPr>
          <w:b/>
          <w:sz w:val="22"/>
          <w:szCs w:val="22"/>
        </w:rPr>
      </w:pPr>
    </w:p>
    <w:p w14:paraId="4A66D9B0" w14:textId="0160AAB2" w:rsidR="002705C3" w:rsidRPr="002A16E2" w:rsidRDefault="002705C3" w:rsidP="002705C3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7B678A" w:rsidRPr="007B678A">
        <w:rPr>
          <w:b/>
          <w:sz w:val="22"/>
          <w:szCs w:val="22"/>
        </w:rPr>
        <w:t xml:space="preserve">Dostawa używanych zestawów stacjonarnych komputerów z monitorami dla </w:t>
      </w:r>
      <w:proofErr w:type="spellStart"/>
      <w:r w:rsidR="007B678A" w:rsidRPr="007B678A">
        <w:rPr>
          <w:b/>
          <w:sz w:val="22"/>
          <w:szCs w:val="22"/>
        </w:rPr>
        <w:t>WFiIS</w:t>
      </w:r>
      <w:proofErr w:type="spellEnd"/>
      <w:r w:rsidRPr="002A16E2">
        <w:rPr>
          <w:b/>
          <w:sz w:val="22"/>
          <w:szCs w:val="22"/>
        </w:rPr>
        <w:t>- KC-zp.272-</w:t>
      </w:r>
      <w:r w:rsidR="007B678A">
        <w:rPr>
          <w:b/>
          <w:sz w:val="22"/>
          <w:szCs w:val="22"/>
        </w:rPr>
        <w:t>284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3121A963" w14:textId="79029D40" w:rsidR="002705C3" w:rsidRPr="002A16E2" w:rsidRDefault="002705C3" w:rsidP="00F63A4C">
      <w:pPr>
        <w:jc w:val="both"/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 xml:space="preserve">na zestawy komputerowe stacjonarne wraz z monitorami </w:t>
      </w:r>
      <w:r w:rsidRPr="002A16E2">
        <w:rPr>
          <w:i/>
          <w:iCs/>
          <w:sz w:val="22"/>
          <w:szCs w:val="22"/>
        </w:rPr>
        <w:t>wchodzące w zakres niniejsze</w:t>
      </w:r>
      <w:r w:rsidR="00F63A4C"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 w:rsidR="00F63A4C">
        <w:rPr>
          <w:i/>
          <w:iCs/>
          <w:sz w:val="22"/>
          <w:szCs w:val="22"/>
        </w:rPr>
        <w:t>postepowania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736C1BC5" w14:textId="77777777" w:rsidR="002705C3" w:rsidRPr="002A16E2" w:rsidRDefault="002705C3" w:rsidP="002705C3">
      <w:pPr>
        <w:tabs>
          <w:tab w:val="right" w:pos="9000"/>
        </w:tabs>
        <w:rPr>
          <w:sz w:val="22"/>
          <w:szCs w:val="22"/>
        </w:rPr>
      </w:pPr>
    </w:p>
    <w:p w14:paraId="0EBF7C60" w14:textId="700CA424" w:rsidR="002D3549" w:rsidRDefault="002D3549" w:rsidP="002D3549">
      <w:pPr>
        <w:tabs>
          <w:tab w:val="left" w:pos="426"/>
        </w:tabs>
        <w:jc w:val="both"/>
        <w:rPr>
          <w:sz w:val="18"/>
          <w:szCs w:val="18"/>
        </w:rPr>
      </w:pPr>
      <w:r w:rsidRPr="00F77C7A">
        <w:rPr>
          <w:b/>
          <w:color w:val="FF0000"/>
          <w:sz w:val="22"/>
          <w:szCs w:val="22"/>
          <w:u w:val="single"/>
        </w:rPr>
        <w:t xml:space="preserve">Zadanie nr </w:t>
      </w:r>
      <w:r>
        <w:rPr>
          <w:b/>
          <w:color w:val="FF0000"/>
          <w:sz w:val="22"/>
          <w:szCs w:val="22"/>
          <w:u w:val="single"/>
        </w:rPr>
        <w:t>1</w:t>
      </w:r>
      <w:r w:rsidRPr="00F77C7A">
        <w:rPr>
          <w:b/>
          <w:color w:val="FF0000"/>
          <w:sz w:val="22"/>
          <w:szCs w:val="22"/>
          <w:u w:val="single"/>
        </w:rPr>
        <w:t xml:space="preserve">: </w:t>
      </w:r>
      <w:r w:rsidR="00F63A4C" w:rsidRPr="00F63A4C">
        <w:rPr>
          <w:b/>
          <w:color w:val="FF0000"/>
          <w:sz w:val="22"/>
          <w:szCs w:val="22"/>
          <w:u w:val="single"/>
        </w:rPr>
        <w:t>Dostawa 2 szt.</w:t>
      </w:r>
      <w:r w:rsidR="00F63A4C">
        <w:rPr>
          <w:b/>
          <w:color w:val="FF0000"/>
          <w:sz w:val="22"/>
          <w:szCs w:val="22"/>
          <w:u w:val="single"/>
        </w:rPr>
        <w:t xml:space="preserve"> </w:t>
      </w:r>
      <w:r w:rsidR="00F63A4C" w:rsidRPr="00F63A4C">
        <w:rPr>
          <w:b/>
          <w:color w:val="FF0000"/>
          <w:sz w:val="22"/>
          <w:szCs w:val="22"/>
          <w:u w:val="single"/>
        </w:rPr>
        <w:t>używanych zestawów stacjonarnych komputerów - zestaw nr I</w:t>
      </w: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2D3549" w14:paraId="57FF0100" w14:textId="77777777" w:rsidTr="00861218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3132D23" w14:textId="77777777" w:rsidR="002D3549" w:rsidRDefault="002D3549" w:rsidP="00861218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1B795BE" w14:textId="77777777" w:rsidR="002D3549" w:rsidRDefault="002D3549" w:rsidP="0086121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AF887CC" w14:textId="77777777" w:rsidR="002D3549" w:rsidRPr="00FD3F61" w:rsidRDefault="002D3549" w:rsidP="00861218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1B7E54A2" w14:textId="77777777" w:rsidR="002D3549" w:rsidRDefault="002D3549" w:rsidP="00861218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881952E" w14:textId="77777777" w:rsidR="002D3549" w:rsidRDefault="002D3549" w:rsidP="0086121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E44E6BD" w14:textId="77777777" w:rsidR="002D3549" w:rsidRDefault="002D3549" w:rsidP="0086121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454E97B" w14:textId="77777777" w:rsidR="002D3549" w:rsidRDefault="002D3549" w:rsidP="0086121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388DE13C" w14:textId="77777777" w:rsidR="002D3549" w:rsidRDefault="002D3549" w:rsidP="00861218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069490" w14:textId="77777777" w:rsidR="002D3549" w:rsidRDefault="002D3549" w:rsidP="0086121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357E2304" w14:textId="77777777" w:rsidR="002D3549" w:rsidRDefault="002D3549" w:rsidP="00861218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3122DF7" w14:textId="77777777" w:rsidR="002D3549" w:rsidRDefault="002D3549" w:rsidP="0086121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2B7A2A95" w14:textId="77777777" w:rsidR="002D3549" w:rsidRDefault="002D3549" w:rsidP="00861218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08C06568" w14:textId="77777777" w:rsidR="002D3549" w:rsidRDefault="002D3549" w:rsidP="00861218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2D3549" w14:paraId="13E53D29" w14:textId="77777777" w:rsidTr="00861218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14:paraId="6CD63C02" w14:textId="77777777" w:rsidR="002D3549" w:rsidRDefault="002D3549" w:rsidP="00861218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14:paraId="71C8FEDA" w14:textId="77777777" w:rsidR="002D3549" w:rsidRDefault="002D3549" w:rsidP="00861218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46E5E137" w14:textId="77777777" w:rsidR="002D3549" w:rsidRDefault="002D3549" w:rsidP="00861218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7BFDC3BC" w14:textId="77777777" w:rsidR="002D3549" w:rsidRDefault="002D3549" w:rsidP="00861218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514AEB72" w14:textId="77777777" w:rsidR="002D3549" w:rsidRDefault="002D3549" w:rsidP="00861218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423760D6" w14:textId="77777777" w:rsidR="002D3549" w:rsidRDefault="002D3549" w:rsidP="00861218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14:paraId="618AC536" w14:textId="77777777" w:rsidR="002D3549" w:rsidRDefault="002D3549" w:rsidP="00861218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BC8FCC" w14:textId="77777777" w:rsidR="002D3549" w:rsidRDefault="002D3549" w:rsidP="00861218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2D3549" w:rsidRPr="00C44251" w14:paraId="4EF5BEEB" w14:textId="77777777" w:rsidTr="00861218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5C67FC46" w14:textId="77777777" w:rsidR="002D3549" w:rsidRPr="00B70C3A" w:rsidRDefault="002D3549" w:rsidP="00861218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1C45F3FB" w14:textId="3AF3A3BD" w:rsidR="002D3549" w:rsidRPr="00B70C3A" w:rsidRDefault="00F63A4C" w:rsidP="00861218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 komputera stacjonarnego z monitorem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42ADA2E6" w14:textId="77777777" w:rsidR="002D3549" w:rsidRPr="00B70C3A" w:rsidRDefault="002D3549" w:rsidP="0086121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1A4F2CAC" w14:textId="3925892F" w:rsidR="002D3549" w:rsidRPr="00B70C3A" w:rsidRDefault="00F63A4C" w:rsidP="00861218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D354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6A71712A" w14:textId="77777777" w:rsidR="002D3549" w:rsidRPr="00C44251" w:rsidRDefault="002D3549" w:rsidP="00861218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1D0F3851" w14:textId="77777777" w:rsidR="002D3549" w:rsidRPr="00C44251" w:rsidRDefault="002D3549" w:rsidP="00861218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6BF05004" w14:textId="77777777" w:rsidR="002D3549" w:rsidRPr="00C44251" w:rsidRDefault="002D3549" w:rsidP="00861218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D3AAC6D" w14:textId="77777777" w:rsidR="002D3549" w:rsidRPr="00C44251" w:rsidRDefault="002D3549" w:rsidP="00861218">
            <w:pPr>
              <w:ind w:right="425"/>
              <w:rPr>
                <w:sz w:val="16"/>
                <w:szCs w:val="16"/>
              </w:rPr>
            </w:pPr>
          </w:p>
        </w:tc>
      </w:tr>
      <w:tr w:rsidR="002D3549" w14:paraId="2400F366" w14:textId="77777777" w:rsidTr="00861218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44AA17CF" w14:textId="77777777" w:rsidR="002D3549" w:rsidRPr="00BF11F0" w:rsidRDefault="002D3549" w:rsidP="00861218">
            <w:pPr>
              <w:ind w:right="425"/>
              <w:rPr>
                <w:b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4C604341" w14:textId="77777777" w:rsidR="002D3549" w:rsidRDefault="002D3549" w:rsidP="00861218">
            <w:pPr>
              <w:ind w:right="425"/>
            </w:pPr>
          </w:p>
        </w:tc>
      </w:tr>
    </w:tbl>
    <w:p w14:paraId="115D5D63" w14:textId="77777777" w:rsidR="002D3549" w:rsidRDefault="002D3549" w:rsidP="002705C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5C36043" w14:textId="5DC2B317" w:rsidR="002705C3" w:rsidRPr="002A16E2" w:rsidRDefault="002705C3" w:rsidP="002705C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</w:t>
      </w:r>
      <w:r w:rsidRPr="002A16E2">
        <w:rPr>
          <w:b/>
          <w:bCs/>
          <w:sz w:val="22"/>
          <w:szCs w:val="22"/>
        </w:rPr>
        <w:t xml:space="preserve">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5C537085" w14:textId="77777777" w:rsidR="002705C3" w:rsidRPr="002A16E2" w:rsidRDefault="002705C3" w:rsidP="002705C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810965B" w14:textId="77777777" w:rsidR="002705C3" w:rsidRPr="002A16E2" w:rsidRDefault="002705C3" w:rsidP="002705C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F64D415" w14:textId="1060005A" w:rsidR="002705C3" w:rsidRDefault="002705C3" w:rsidP="002705C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DFA4227" w14:textId="14C8BA9F" w:rsidR="00F63A4C" w:rsidRDefault="00F63A4C" w:rsidP="002705C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D81BD20" w14:textId="1A242E47" w:rsidR="00F63A4C" w:rsidRDefault="00F63A4C" w:rsidP="00F63A4C">
      <w:pPr>
        <w:tabs>
          <w:tab w:val="left" w:pos="426"/>
        </w:tabs>
        <w:jc w:val="both"/>
        <w:rPr>
          <w:sz w:val="18"/>
          <w:szCs w:val="18"/>
        </w:rPr>
      </w:pPr>
      <w:r w:rsidRPr="00F77C7A">
        <w:rPr>
          <w:b/>
          <w:color w:val="FF0000"/>
          <w:sz w:val="22"/>
          <w:szCs w:val="22"/>
          <w:u w:val="single"/>
        </w:rPr>
        <w:t xml:space="preserve">Zadanie nr </w:t>
      </w:r>
      <w:r>
        <w:rPr>
          <w:b/>
          <w:color w:val="FF0000"/>
          <w:sz w:val="22"/>
          <w:szCs w:val="22"/>
          <w:u w:val="single"/>
        </w:rPr>
        <w:t>2</w:t>
      </w:r>
      <w:r w:rsidRPr="00F77C7A">
        <w:rPr>
          <w:b/>
          <w:color w:val="FF0000"/>
          <w:sz w:val="22"/>
          <w:szCs w:val="22"/>
          <w:u w:val="single"/>
        </w:rPr>
        <w:t xml:space="preserve">: </w:t>
      </w:r>
      <w:r w:rsidRPr="00F63A4C">
        <w:rPr>
          <w:b/>
          <w:color w:val="FF0000"/>
          <w:sz w:val="22"/>
          <w:szCs w:val="22"/>
          <w:u w:val="single"/>
        </w:rPr>
        <w:t>Dostawa 2 szt.</w:t>
      </w:r>
      <w:r>
        <w:rPr>
          <w:b/>
          <w:color w:val="FF0000"/>
          <w:sz w:val="22"/>
          <w:szCs w:val="22"/>
          <w:u w:val="single"/>
        </w:rPr>
        <w:t xml:space="preserve"> </w:t>
      </w:r>
      <w:r w:rsidRPr="00F63A4C">
        <w:rPr>
          <w:b/>
          <w:color w:val="FF0000"/>
          <w:sz w:val="22"/>
          <w:szCs w:val="22"/>
          <w:u w:val="single"/>
        </w:rPr>
        <w:t xml:space="preserve">używanych zestawów stacjonarnych komputerów - zestaw nr </w:t>
      </w:r>
      <w:r>
        <w:rPr>
          <w:b/>
          <w:color w:val="FF0000"/>
          <w:sz w:val="22"/>
          <w:szCs w:val="22"/>
          <w:u w:val="single"/>
        </w:rPr>
        <w:t>I</w:t>
      </w:r>
      <w:r w:rsidRPr="00F63A4C">
        <w:rPr>
          <w:b/>
          <w:color w:val="FF0000"/>
          <w:sz w:val="22"/>
          <w:szCs w:val="22"/>
          <w:u w:val="single"/>
        </w:rPr>
        <w:t>I</w:t>
      </w: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F63A4C" w14:paraId="109D872A" w14:textId="77777777" w:rsidTr="00B87502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5413F2D" w14:textId="77777777" w:rsidR="00F63A4C" w:rsidRDefault="00F63A4C" w:rsidP="00B875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321974A" w14:textId="77777777" w:rsidR="00F63A4C" w:rsidRDefault="00F63A4C" w:rsidP="00B8750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AB5A19E" w14:textId="77777777" w:rsidR="00F63A4C" w:rsidRPr="00FD3F61" w:rsidRDefault="00F63A4C" w:rsidP="00B87502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7505D28F" w14:textId="77777777" w:rsidR="00F63A4C" w:rsidRDefault="00F63A4C" w:rsidP="00B87502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B6B9F92" w14:textId="77777777" w:rsidR="00F63A4C" w:rsidRDefault="00F63A4C" w:rsidP="00B8750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AD5AC55" w14:textId="77777777" w:rsidR="00F63A4C" w:rsidRDefault="00F63A4C" w:rsidP="00B8750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241224E" w14:textId="77777777" w:rsidR="00F63A4C" w:rsidRDefault="00F63A4C" w:rsidP="00B8750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37CDD3B1" w14:textId="77777777" w:rsidR="00F63A4C" w:rsidRDefault="00F63A4C" w:rsidP="00B8750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3F0078" w14:textId="77777777" w:rsidR="00F63A4C" w:rsidRDefault="00F63A4C" w:rsidP="00B8750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0201ED44" w14:textId="77777777" w:rsidR="00F63A4C" w:rsidRDefault="00F63A4C" w:rsidP="00B875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EF7EBF3" w14:textId="77777777" w:rsidR="00F63A4C" w:rsidRDefault="00F63A4C" w:rsidP="00B8750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28237D22" w14:textId="77777777" w:rsidR="00F63A4C" w:rsidRDefault="00F63A4C" w:rsidP="00B875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74844023" w14:textId="77777777" w:rsidR="00F63A4C" w:rsidRDefault="00F63A4C" w:rsidP="00B8750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F63A4C" w14:paraId="46889784" w14:textId="77777777" w:rsidTr="00B87502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14:paraId="065700E5" w14:textId="77777777" w:rsidR="00F63A4C" w:rsidRDefault="00F63A4C" w:rsidP="00B8750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14:paraId="52CA123A" w14:textId="77777777" w:rsidR="00F63A4C" w:rsidRDefault="00F63A4C" w:rsidP="00B8750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2D2A2E63" w14:textId="77777777" w:rsidR="00F63A4C" w:rsidRDefault="00F63A4C" w:rsidP="00B8750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46425458" w14:textId="77777777" w:rsidR="00F63A4C" w:rsidRDefault="00F63A4C" w:rsidP="00B8750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79AA9FA3" w14:textId="77777777" w:rsidR="00F63A4C" w:rsidRDefault="00F63A4C" w:rsidP="00B8750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21BB3118" w14:textId="77777777" w:rsidR="00F63A4C" w:rsidRDefault="00F63A4C" w:rsidP="00B8750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14:paraId="25572962" w14:textId="77777777" w:rsidR="00F63A4C" w:rsidRDefault="00F63A4C" w:rsidP="00B8750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DB48E7" w14:textId="77777777" w:rsidR="00F63A4C" w:rsidRDefault="00F63A4C" w:rsidP="00B8750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F63A4C" w:rsidRPr="00C44251" w14:paraId="22B53402" w14:textId="77777777" w:rsidTr="00B87502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01297561" w14:textId="77777777" w:rsidR="00F63A4C" w:rsidRPr="00B70C3A" w:rsidRDefault="00F63A4C" w:rsidP="00B87502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2E88B639" w14:textId="77777777" w:rsidR="00F63A4C" w:rsidRPr="00B70C3A" w:rsidRDefault="00F63A4C" w:rsidP="00B87502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 komputera stacjonarnego z monitorem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4DC37416" w14:textId="77777777" w:rsidR="00F63A4C" w:rsidRPr="00B70C3A" w:rsidRDefault="00F63A4C" w:rsidP="00B8750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E494AFE" w14:textId="77777777" w:rsidR="00F63A4C" w:rsidRPr="00B70C3A" w:rsidRDefault="00F63A4C" w:rsidP="00B87502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3CCED016" w14:textId="77777777" w:rsidR="00F63A4C" w:rsidRPr="00C44251" w:rsidRDefault="00F63A4C" w:rsidP="00B8750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65119F5A" w14:textId="77777777" w:rsidR="00F63A4C" w:rsidRPr="00C44251" w:rsidRDefault="00F63A4C" w:rsidP="00B8750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701B24D9" w14:textId="77777777" w:rsidR="00F63A4C" w:rsidRPr="00C44251" w:rsidRDefault="00F63A4C" w:rsidP="00B8750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C617AE9" w14:textId="77777777" w:rsidR="00F63A4C" w:rsidRPr="00C44251" w:rsidRDefault="00F63A4C" w:rsidP="00B87502">
            <w:pPr>
              <w:ind w:right="425"/>
              <w:rPr>
                <w:sz w:val="16"/>
                <w:szCs w:val="16"/>
              </w:rPr>
            </w:pPr>
          </w:p>
        </w:tc>
      </w:tr>
      <w:tr w:rsidR="00F63A4C" w14:paraId="68EEFBE9" w14:textId="77777777" w:rsidTr="00B87502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1C98F1C4" w14:textId="77777777" w:rsidR="00F63A4C" w:rsidRPr="00BF11F0" w:rsidRDefault="00F63A4C" w:rsidP="00B87502">
            <w:pPr>
              <w:ind w:right="425"/>
              <w:rPr>
                <w:b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327FB928" w14:textId="77777777" w:rsidR="00F63A4C" w:rsidRDefault="00F63A4C" w:rsidP="00B87502">
            <w:pPr>
              <w:ind w:right="425"/>
            </w:pPr>
          </w:p>
        </w:tc>
      </w:tr>
    </w:tbl>
    <w:p w14:paraId="33430551" w14:textId="77777777" w:rsidR="00F63A4C" w:rsidRDefault="00F63A4C" w:rsidP="00F63A4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D2FCEF1" w14:textId="77777777" w:rsidR="00F63A4C" w:rsidRPr="002A16E2" w:rsidRDefault="00F63A4C" w:rsidP="00F63A4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</w:t>
      </w:r>
      <w:r w:rsidRPr="002A16E2">
        <w:rPr>
          <w:b/>
          <w:bCs/>
          <w:sz w:val="22"/>
          <w:szCs w:val="22"/>
        </w:rPr>
        <w:t xml:space="preserve">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E22B737" w14:textId="77777777" w:rsidR="00F63A4C" w:rsidRPr="002A16E2" w:rsidRDefault="00F63A4C" w:rsidP="00F63A4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4DB6D48" w14:textId="77777777" w:rsidR="00F63A4C" w:rsidRPr="002A16E2" w:rsidRDefault="00F63A4C" w:rsidP="00F63A4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60FC34C0" w14:textId="77777777" w:rsidR="00F63A4C" w:rsidRPr="002A16E2" w:rsidRDefault="00F63A4C" w:rsidP="00F63A4C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AC212D" w14:textId="77777777" w:rsidR="00F63A4C" w:rsidRPr="002A16E2" w:rsidRDefault="00F63A4C" w:rsidP="002705C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A291E37" w14:textId="77777777" w:rsidR="002705C3" w:rsidRPr="002A16E2" w:rsidRDefault="002705C3" w:rsidP="002705C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7910294A" w14:textId="7D815508" w:rsidR="00F63A4C" w:rsidRDefault="00F63A4C" w:rsidP="00F63A4C">
      <w:pPr>
        <w:tabs>
          <w:tab w:val="left" w:pos="426"/>
        </w:tabs>
        <w:jc w:val="both"/>
        <w:rPr>
          <w:sz w:val="18"/>
          <w:szCs w:val="18"/>
        </w:rPr>
      </w:pPr>
      <w:r w:rsidRPr="00F77C7A">
        <w:rPr>
          <w:b/>
          <w:color w:val="FF0000"/>
          <w:sz w:val="22"/>
          <w:szCs w:val="22"/>
          <w:u w:val="single"/>
        </w:rPr>
        <w:t xml:space="preserve">Zadanie nr </w:t>
      </w:r>
      <w:r>
        <w:rPr>
          <w:b/>
          <w:color w:val="FF0000"/>
          <w:sz w:val="22"/>
          <w:szCs w:val="22"/>
          <w:u w:val="single"/>
        </w:rPr>
        <w:t>3</w:t>
      </w:r>
      <w:r w:rsidRPr="00F77C7A">
        <w:rPr>
          <w:b/>
          <w:color w:val="FF0000"/>
          <w:sz w:val="22"/>
          <w:szCs w:val="22"/>
          <w:u w:val="single"/>
        </w:rPr>
        <w:t xml:space="preserve">: </w:t>
      </w:r>
      <w:r w:rsidRPr="00F63A4C">
        <w:rPr>
          <w:b/>
          <w:color w:val="FF0000"/>
          <w:sz w:val="22"/>
          <w:szCs w:val="22"/>
          <w:u w:val="single"/>
        </w:rPr>
        <w:t xml:space="preserve">Dostawa </w:t>
      </w:r>
      <w:r>
        <w:rPr>
          <w:b/>
          <w:color w:val="FF0000"/>
          <w:sz w:val="22"/>
          <w:szCs w:val="22"/>
          <w:u w:val="single"/>
        </w:rPr>
        <w:t>1</w:t>
      </w:r>
      <w:r w:rsidRPr="00F63A4C">
        <w:rPr>
          <w:b/>
          <w:color w:val="FF0000"/>
          <w:sz w:val="22"/>
          <w:szCs w:val="22"/>
          <w:u w:val="single"/>
        </w:rPr>
        <w:t xml:space="preserve"> szt.</w:t>
      </w:r>
      <w:r>
        <w:rPr>
          <w:b/>
          <w:color w:val="FF0000"/>
          <w:sz w:val="22"/>
          <w:szCs w:val="22"/>
          <w:u w:val="single"/>
        </w:rPr>
        <w:t xml:space="preserve"> </w:t>
      </w:r>
      <w:r w:rsidRPr="00F63A4C">
        <w:rPr>
          <w:b/>
          <w:color w:val="FF0000"/>
          <w:sz w:val="22"/>
          <w:szCs w:val="22"/>
          <w:u w:val="single"/>
        </w:rPr>
        <w:t>używan</w:t>
      </w:r>
      <w:r>
        <w:rPr>
          <w:b/>
          <w:color w:val="FF0000"/>
          <w:sz w:val="22"/>
          <w:szCs w:val="22"/>
          <w:u w:val="single"/>
        </w:rPr>
        <w:t>ego</w:t>
      </w:r>
      <w:r w:rsidRPr="00F63A4C">
        <w:rPr>
          <w:b/>
          <w:color w:val="FF0000"/>
          <w:sz w:val="22"/>
          <w:szCs w:val="22"/>
          <w:u w:val="single"/>
        </w:rPr>
        <w:t xml:space="preserve"> zestaw</w:t>
      </w:r>
      <w:r>
        <w:rPr>
          <w:b/>
          <w:color w:val="FF0000"/>
          <w:sz w:val="22"/>
          <w:szCs w:val="22"/>
          <w:u w:val="single"/>
        </w:rPr>
        <w:t>u</w:t>
      </w:r>
      <w:r w:rsidRPr="00F63A4C">
        <w:rPr>
          <w:b/>
          <w:color w:val="FF0000"/>
          <w:sz w:val="22"/>
          <w:szCs w:val="22"/>
          <w:u w:val="single"/>
        </w:rPr>
        <w:t xml:space="preserve"> stacjonarn</w:t>
      </w:r>
      <w:r>
        <w:rPr>
          <w:b/>
          <w:color w:val="FF0000"/>
          <w:sz w:val="22"/>
          <w:szCs w:val="22"/>
          <w:u w:val="single"/>
        </w:rPr>
        <w:t>ego</w:t>
      </w:r>
      <w:r w:rsidRPr="00F63A4C">
        <w:rPr>
          <w:b/>
          <w:color w:val="FF0000"/>
          <w:sz w:val="22"/>
          <w:szCs w:val="22"/>
          <w:u w:val="single"/>
        </w:rPr>
        <w:t xml:space="preserve"> komputer</w:t>
      </w:r>
      <w:r>
        <w:rPr>
          <w:b/>
          <w:color w:val="FF0000"/>
          <w:sz w:val="22"/>
          <w:szCs w:val="22"/>
          <w:u w:val="single"/>
        </w:rPr>
        <w:t>a</w:t>
      </w:r>
      <w:r w:rsidRPr="00F63A4C">
        <w:rPr>
          <w:b/>
          <w:color w:val="FF0000"/>
          <w:sz w:val="22"/>
          <w:szCs w:val="22"/>
          <w:u w:val="single"/>
        </w:rPr>
        <w:t xml:space="preserve"> - zestaw nr I</w:t>
      </w:r>
      <w:r>
        <w:rPr>
          <w:b/>
          <w:color w:val="FF0000"/>
          <w:sz w:val="22"/>
          <w:szCs w:val="22"/>
          <w:u w:val="single"/>
        </w:rPr>
        <w:t>II</w:t>
      </w: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F63A4C" w14:paraId="6B87168E" w14:textId="77777777" w:rsidTr="00B87502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C0CF15E" w14:textId="77777777" w:rsidR="00F63A4C" w:rsidRDefault="00F63A4C" w:rsidP="00B875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7949C29" w14:textId="77777777" w:rsidR="00F63A4C" w:rsidRDefault="00F63A4C" w:rsidP="00B8750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B3791DC" w14:textId="77777777" w:rsidR="00F63A4C" w:rsidRPr="00FD3F61" w:rsidRDefault="00F63A4C" w:rsidP="00B87502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5DE36AE7" w14:textId="77777777" w:rsidR="00F63A4C" w:rsidRDefault="00F63A4C" w:rsidP="00B87502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88912C8" w14:textId="77777777" w:rsidR="00F63A4C" w:rsidRDefault="00F63A4C" w:rsidP="00B8750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DA26DF4" w14:textId="77777777" w:rsidR="00F63A4C" w:rsidRDefault="00F63A4C" w:rsidP="00B8750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B6107AE" w14:textId="77777777" w:rsidR="00F63A4C" w:rsidRDefault="00F63A4C" w:rsidP="00B8750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7470501C" w14:textId="77777777" w:rsidR="00F63A4C" w:rsidRDefault="00F63A4C" w:rsidP="00B8750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BE4154" w14:textId="77777777" w:rsidR="00F63A4C" w:rsidRDefault="00F63A4C" w:rsidP="00B8750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04DCF070" w14:textId="77777777" w:rsidR="00F63A4C" w:rsidRDefault="00F63A4C" w:rsidP="00B875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009FA7" w14:textId="77777777" w:rsidR="00F63A4C" w:rsidRDefault="00F63A4C" w:rsidP="00B8750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1F98E87" w14:textId="77777777" w:rsidR="00F63A4C" w:rsidRDefault="00F63A4C" w:rsidP="00B875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DDDA81B" w14:textId="77777777" w:rsidR="00F63A4C" w:rsidRDefault="00F63A4C" w:rsidP="00B8750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F63A4C" w14:paraId="19947466" w14:textId="77777777" w:rsidTr="00B87502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14:paraId="38794471" w14:textId="77777777" w:rsidR="00F63A4C" w:rsidRDefault="00F63A4C" w:rsidP="00B8750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14:paraId="1F436A76" w14:textId="77777777" w:rsidR="00F63A4C" w:rsidRDefault="00F63A4C" w:rsidP="00B8750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7857E850" w14:textId="77777777" w:rsidR="00F63A4C" w:rsidRDefault="00F63A4C" w:rsidP="00B8750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5F782EC9" w14:textId="77777777" w:rsidR="00F63A4C" w:rsidRDefault="00F63A4C" w:rsidP="00B8750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20A7BA40" w14:textId="77777777" w:rsidR="00F63A4C" w:rsidRDefault="00F63A4C" w:rsidP="00B8750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5DA0EBEF" w14:textId="77777777" w:rsidR="00F63A4C" w:rsidRDefault="00F63A4C" w:rsidP="00B8750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14:paraId="018822FE" w14:textId="77777777" w:rsidR="00F63A4C" w:rsidRDefault="00F63A4C" w:rsidP="00B8750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B324B7" w14:textId="77777777" w:rsidR="00F63A4C" w:rsidRDefault="00F63A4C" w:rsidP="00B8750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F63A4C" w:rsidRPr="00C44251" w14:paraId="66ADEB88" w14:textId="77777777" w:rsidTr="00B87502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6F422BEB" w14:textId="77777777" w:rsidR="00F63A4C" w:rsidRPr="00B70C3A" w:rsidRDefault="00F63A4C" w:rsidP="00B87502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589BBF6B" w14:textId="77777777" w:rsidR="00F63A4C" w:rsidRPr="00B70C3A" w:rsidRDefault="00F63A4C" w:rsidP="00B87502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 komputera stacjonarnego z monitorem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6A0B5F2F" w14:textId="77777777" w:rsidR="00F63A4C" w:rsidRPr="00B70C3A" w:rsidRDefault="00F63A4C" w:rsidP="00B8750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14F7CD1" w14:textId="7CA80173" w:rsidR="00F63A4C" w:rsidRPr="00B70C3A" w:rsidRDefault="00F63A4C" w:rsidP="00B87502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71744998" w14:textId="77777777" w:rsidR="00F63A4C" w:rsidRPr="00C44251" w:rsidRDefault="00F63A4C" w:rsidP="00B8750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15384D19" w14:textId="77777777" w:rsidR="00F63A4C" w:rsidRPr="00C44251" w:rsidRDefault="00F63A4C" w:rsidP="00B8750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2BF27BBE" w14:textId="77777777" w:rsidR="00F63A4C" w:rsidRPr="00C44251" w:rsidRDefault="00F63A4C" w:rsidP="00B8750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08202B1" w14:textId="77777777" w:rsidR="00F63A4C" w:rsidRPr="00C44251" w:rsidRDefault="00F63A4C" w:rsidP="00B87502">
            <w:pPr>
              <w:ind w:right="425"/>
              <w:rPr>
                <w:sz w:val="16"/>
                <w:szCs w:val="16"/>
              </w:rPr>
            </w:pPr>
          </w:p>
        </w:tc>
      </w:tr>
      <w:tr w:rsidR="00F63A4C" w14:paraId="1441002F" w14:textId="77777777" w:rsidTr="00B87502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3931B931" w14:textId="77777777" w:rsidR="00F63A4C" w:rsidRPr="00BF11F0" w:rsidRDefault="00F63A4C" w:rsidP="00B87502">
            <w:pPr>
              <w:ind w:right="425"/>
              <w:rPr>
                <w:b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439A5F26" w14:textId="77777777" w:rsidR="00F63A4C" w:rsidRDefault="00F63A4C" w:rsidP="00B87502">
            <w:pPr>
              <w:ind w:right="425"/>
            </w:pPr>
          </w:p>
        </w:tc>
      </w:tr>
    </w:tbl>
    <w:p w14:paraId="1CB0DA93" w14:textId="77777777" w:rsidR="00F63A4C" w:rsidRDefault="00F63A4C" w:rsidP="00F63A4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7BE0887" w14:textId="77777777" w:rsidR="00F63A4C" w:rsidRPr="002A16E2" w:rsidRDefault="00F63A4C" w:rsidP="00F63A4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</w:t>
      </w:r>
      <w:r w:rsidRPr="002A16E2">
        <w:rPr>
          <w:b/>
          <w:bCs/>
          <w:sz w:val="22"/>
          <w:szCs w:val="22"/>
        </w:rPr>
        <w:t xml:space="preserve">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6059F5B0" w14:textId="77777777" w:rsidR="00F63A4C" w:rsidRPr="002A16E2" w:rsidRDefault="00F63A4C" w:rsidP="00F63A4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6334830" w14:textId="77777777" w:rsidR="00F63A4C" w:rsidRPr="002A16E2" w:rsidRDefault="00F63A4C" w:rsidP="00F63A4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8653ED1" w14:textId="77777777" w:rsidR="00F63A4C" w:rsidRPr="002A16E2" w:rsidRDefault="00F63A4C" w:rsidP="00F63A4C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6791618" w14:textId="77777777" w:rsidR="002705C3" w:rsidRPr="002A16E2" w:rsidRDefault="002705C3" w:rsidP="002705C3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E518910" w14:textId="77777777" w:rsidR="002705C3" w:rsidRPr="002A16E2" w:rsidRDefault="002705C3" w:rsidP="002705C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3903E57B" w14:textId="77777777" w:rsidR="002705C3" w:rsidRDefault="002705C3" w:rsidP="002705C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65878223" w14:textId="77777777" w:rsidR="002705C3" w:rsidRPr="002A16E2" w:rsidRDefault="002705C3" w:rsidP="002705C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zestawy komputerowe stacjonarne wraz z monitorami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1A986C7B" w14:textId="77777777" w:rsidR="002705C3" w:rsidRPr="002A16E2" w:rsidRDefault="002705C3" w:rsidP="002705C3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A16E2">
        <w:rPr>
          <w:b/>
          <w:color w:val="000000"/>
          <w:sz w:val="22"/>
          <w:szCs w:val="22"/>
          <w:lang w:eastAsia="ar-SA"/>
        </w:rPr>
        <w:t xml:space="preserve">zestawy komputerowe stacjonarne wraz z monitorami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64867682" w14:textId="77777777" w:rsidR="002705C3" w:rsidRPr="002A16E2" w:rsidRDefault="002705C3" w:rsidP="002705C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57D528A" w14:textId="77777777" w:rsidR="002705C3" w:rsidRPr="002A16E2" w:rsidRDefault="002705C3" w:rsidP="002705C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3D42E89" w14:textId="77777777" w:rsidR="002705C3" w:rsidRPr="002A16E2" w:rsidRDefault="002705C3" w:rsidP="002705C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09EC4C" w14:textId="77777777" w:rsidR="002705C3" w:rsidRPr="002A16E2" w:rsidRDefault="002705C3" w:rsidP="002705C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05C3" w:rsidRPr="002A16E2" w14:paraId="27351040" w14:textId="77777777" w:rsidTr="0086121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B1818" w14:textId="77777777" w:rsidR="002705C3" w:rsidRPr="002A16E2" w:rsidRDefault="002705C3" w:rsidP="008612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82D8D" w14:textId="77777777" w:rsidR="002705C3" w:rsidRPr="002A16E2" w:rsidRDefault="002705C3" w:rsidP="008612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2187C74" w14:textId="77777777" w:rsidR="002705C3" w:rsidRPr="002A16E2" w:rsidRDefault="002705C3" w:rsidP="008612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6B15EF" w14:textId="77777777" w:rsidR="002705C3" w:rsidRPr="002A16E2" w:rsidRDefault="002705C3" w:rsidP="008612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2705C3" w:rsidRPr="002A16E2" w14:paraId="1EB59E1B" w14:textId="77777777" w:rsidTr="0086121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D27FC" w14:textId="77777777" w:rsidR="002705C3" w:rsidRPr="002A16E2" w:rsidRDefault="002705C3" w:rsidP="008612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3B2D9" w14:textId="77777777" w:rsidR="002705C3" w:rsidRPr="002A16E2" w:rsidRDefault="002705C3" w:rsidP="008612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0E4C9" w14:textId="77777777" w:rsidR="002705C3" w:rsidRPr="002A16E2" w:rsidRDefault="002705C3" w:rsidP="008612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705C3" w:rsidRPr="002A16E2" w14:paraId="59A01C0E" w14:textId="77777777" w:rsidTr="00861218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F364B" w14:textId="77777777" w:rsidR="002705C3" w:rsidRPr="002A16E2" w:rsidRDefault="002705C3" w:rsidP="008612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2B5D7" w14:textId="77777777" w:rsidR="002705C3" w:rsidRPr="002A16E2" w:rsidRDefault="002705C3" w:rsidP="008612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69D60" w14:textId="77777777" w:rsidR="002705C3" w:rsidRPr="002A16E2" w:rsidRDefault="002705C3" w:rsidP="008612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E612E0F" w14:textId="77777777" w:rsidR="002705C3" w:rsidRPr="002A16E2" w:rsidRDefault="002705C3" w:rsidP="002705C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130E1A6" w14:textId="77777777" w:rsidR="002705C3" w:rsidRPr="002A16E2" w:rsidRDefault="002705C3" w:rsidP="002705C3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6B4D5BDE" w14:textId="77777777" w:rsidR="002705C3" w:rsidRPr="002A16E2" w:rsidRDefault="002705C3" w:rsidP="002705C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1CA4731" w14:textId="77777777" w:rsidR="002705C3" w:rsidRPr="002A16E2" w:rsidRDefault="002705C3" w:rsidP="002705C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819D9E0" w14:textId="77777777" w:rsidR="002705C3" w:rsidRPr="002A16E2" w:rsidRDefault="002705C3" w:rsidP="002705C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32C82D42" w14:textId="77777777" w:rsidR="002705C3" w:rsidRPr="002A16E2" w:rsidRDefault="002705C3" w:rsidP="002705C3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47D105F" w14:textId="77777777" w:rsidR="002705C3" w:rsidRPr="002A16E2" w:rsidRDefault="002705C3" w:rsidP="002705C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CE9ECB9" w14:textId="77777777" w:rsidR="002705C3" w:rsidRPr="002A16E2" w:rsidRDefault="002705C3" w:rsidP="002705C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52B3161" w14:textId="77777777" w:rsidR="002705C3" w:rsidRPr="002A16E2" w:rsidRDefault="002705C3" w:rsidP="002705C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512043E" w14:textId="77777777" w:rsidR="002705C3" w:rsidRPr="00F47191" w:rsidRDefault="002705C3" w:rsidP="002705C3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F39AC97" w14:textId="77777777" w:rsidR="002705C3" w:rsidRPr="000A160D" w:rsidRDefault="002705C3" w:rsidP="002705C3"/>
    <w:p w14:paraId="0168F0CD" w14:textId="77777777" w:rsidR="00FE545C" w:rsidRPr="00754DAB" w:rsidRDefault="00FE545C" w:rsidP="00754DAB"/>
    <w:sectPr w:rsidR="00FE545C" w:rsidRPr="00754D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18B2D" w14:textId="77777777" w:rsidR="00914D3A" w:rsidRDefault="00914D3A">
      <w:r>
        <w:separator/>
      </w:r>
    </w:p>
  </w:endnote>
  <w:endnote w:type="continuationSeparator" w:id="0">
    <w:p w14:paraId="0AE892EF" w14:textId="77777777" w:rsidR="00914D3A" w:rsidRDefault="00914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A0399" w14:textId="77777777" w:rsidR="003329AD" w:rsidRDefault="003329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FDEC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04767" w14:textId="77777777" w:rsidR="003329AD" w:rsidRDefault="003329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53184" w14:textId="77777777" w:rsidR="00914D3A" w:rsidRDefault="00914D3A">
      <w:r>
        <w:separator/>
      </w:r>
    </w:p>
  </w:footnote>
  <w:footnote w:type="continuationSeparator" w:id="0">
    <w:p w14:paraId="6EFBFBC1" w14:textId="77777777" w:rsidR="00914D3A" w:rsidRDefault="00914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5BEE4" w14:textId="77777777" w:rsidR="003329AD" w:rsidRDefault="003329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9988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A9C1D" w14:textId="77777777" w:rsidR="003329AD" w:rsidRDefault="003329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4D3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05C3"/>
    <w:rsid w:val="002723B0"/>
    <w:rsid w:val="002D3549"/>
    <w:rsid w:val="00315A4A"/>
    <w:rsid w:val="003329A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54DAB"/>
    <w:rsid w:val="007748F0"/>
    <w:rsid w:val="007A4321"/>
    <w:rsid w:val="007B678A"/>
    <w:rsid w:val="00833933"/>
    <w:rsid w:val="00853083"/>
    <w:rsid w:val="008B2F0C"/>
    <w:rsid w:val="008B4928"/>
    <w:rsid w:val="008D2AB8"/>
    <w:rsid w:val="008F1C66"/>
    <w:rsid w:val="00914D3A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63A4C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DEEB3D8"/>
  <w15:chartTrackingRefBased/>
  <w15:docId w15:val="{FEF33660-0131-4DA2-B102-6DBF37EC5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05C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999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2021-06-15T10:36:00Z</cp:lastPrinted>
  <dcterms:created xsi:type="dcterms:W3CDTF">2021-06-15T10:37:00Z</dcterms:created>
  <dcterms:modified xsi:type="dcterms:W3CDTF">2021-06-15T10:37:00Z</dcterms:modified>
</cp:coreProperties>
</file>