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78BCB" w14:textId="58DADFCF" w:rsidR="003501BE" w:rsidRDefault="003501BE" w:rsidP="003501B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KC-zp.272-284/21</w:t>
      </w:r>
    </w:p>
    <w:p w14:paraId="148ABCA5" w14:textId="77777777" w:rsidR="003501BE" w:rsidRDefault="003501BE" w:rsidP="003501BE">
      <w:pPr>
        <w:pStyle w:val="Nagwek3"/>
        <w:ind w:left="0"/>
        <w:jc w:val="left"/>
        <w:rPr>
          <w:sz w:val="28"/>
        </w:rPr>
      </w:pPr>
    </w:p>
    <w:p w14:paraId="2973CDE0" w14:textId="77777777" w:rsidR="003501BE" w:rsidRDefault="003501BE" w:rsidP="003501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AADCC3C" w14:textId="77777777" w:rsidR="003501BE" w:rsidRDefault="003501BE" w:rsidP="003501BE">
      <w:pPr>
        <w:jc w:val="center"/>
        <w:rPr>
          <w:b/>
          <w:sz w:val="28"/>
          <w:szCs w:val="28"/>
        </w:rPr>
      </w:pPr>
    </w:p>
    <w:p w14:paraId="58810D09" w14:textId="77777777" w:rsidR="003501BE" w:rsidRDefault="003501BE" w:rsidP="003501B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9DDFA0B" w14:textId="77777777" w:rsidR="003501BE" w:rsidRDefault="003501BE" w:rsidP="003501BE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3CE67CB" w14:textId="77777777" w:rsidR="003501BE" w:rsidRDefault="003501BE" w:rsidP="003501B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0708A86" w14:textId="038179ED" w:rsidR="003501BE" w:rsidRDefault="003501BE" w:rsidP="003501BE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87EFDDD" w14:textId="2F40827E" w:rsidR="003501BE" w:rsidRDefault="004F1AA4" w:rsidP="003501B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4F1AA4">
        <w:rPr>
          <w:b/>
        </w:rPr>
        <w:t>Dostaw</w:t>
      </w:r>
      <w:r>
        <w:rPr>
          <w:b/>
        </w:rPr>
        <w:t>ę</w:t>
      </w:r>
      <w:r w:rsidRPr="004F1AA4">
        <w:rPr>
          <w:b/>
        </w:rPr>
        <w:t xml:space="preserve"> używanych zestawów stacjonarnych komputerów z monitorami dla </w:t>
      </w:r>
      <w:proofErr w:type="spellStart"/>
      <w:r w:rsidRPr="004F1AA4">
        <w:rPr>
          <w:b/>
        </w:rPr>
        <w:t>WFiIS</w:t>
      </w:r>
      <w:proofErr w:type="spellEnd"/>
      <w:r w:rsidR="003501BE">
        <w:rPr>
          <w:rFonts w:ascii="Verdana" w:hAnsi="Verdana"/>
          <w:b/>
        </w:rPr>
        <w:t xml:space="preserve">- </w:t>
      </w:r>
      <w:r w:rsidR="003501BE" w:rsidRPr="004F1AA4">
        <w:rPr>
          <w:rFonts w:asciiTheme="minorHAnsi" w:hAnsiTheme="minorHAnsi" w:cstheme="minorHAnsi"/>
          <w:b/>
        </w:rPr>
        <w:t>KC-zp.272-</w:t>
      </w:r>
      <w:r w:rsidR="00D46C57" w:rsidRPr="004F1AA4">
        <w:rPr>
          <w:rFonts w:asciiTheme="minorHAnsi" w:hAnsiTheme="minorHAnsi" w:cstheme="minorHAnsi"/>
          <w:b/>
        </w:rPr>
        <w:t>284</w:t>
      </w:r>
      <w:r w:rsidR="003501BE" w:rsidRPr="004F1AA4">
        <w:rPr>
          <w:rFonts w:asciiTheme="minorHAnsi" w:hAnsiTheme="minorHAnsi" w:cstheme="minorHAnsi"/>
          <w:b/>
        </w:rPr>
        <w:t>/21</w:t>
      </w:r>
      <w:r w:rsidR="003501BE">
        <w:rPr>
          <w:b/>
          <w:bCs/>
          <w:iCs/>
          <w:sz w:val="24"/>
          <w:szCs w:val="24"/>
        </w:rPr>
        <w:t xml:space="preserve">, </w:t>
      </w:r>
      <w:r w:rsidR="003501BE">
        <w:rPr>
          <w:sz w:val="24"/>
          <w:szCs w:val="24"/>
        </w:rPr>
        <w:t xml:space="preserve">prowadzonego przez Akademię Górniczo-Hutniczą w Krakowie, </w:t>
      </w:r>
    </w:p>
    <w:p w14:paraId="5ADDD030" w14:textId="77777777" w:rsidR="003501BE" w:rsidRDefault="003501BE" w:rsidP="003501BE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A88B787" w14:textId="77777777" w:rsidR="003501BE" w:rsidRDefault="003501BE" w:rsidP="003501B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9F573B6" w14:textId="77777777" w:rsidR="003501BE" w:rsidRDefault="003501BE" w:rsidP="003501B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864D367" w14:textId="77777777" w:rsidR="003501BE" w:rsidRDefault="003501BE" w:rsidP="003501B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F0ED86D" w14:textId="77777777" w:rsidR="003501BE" w:rsidRDefault="003501BE" w:rsidP="003501BE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791CEC7" w14:textId="77777777" w:rsidR="003501BE" w:rsidRDefault="003501BE" w:rsidP="003501BE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FB66177" w14:textId="77777777" w:rsidR="003501BE" w:rsidRDefault="003501BE" w:rsidP="003501BE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2C5DC69" w14:textId="77777777" w:rsidR="003501BE" w:rsidRDefault="003501BE" w:rsidP="003501BE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501BE" w14:paraId="07D57347" w14:textId="77777777" w:rsidTr="00B875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7B3D" w14:textId="77777777" w:rsidR="003501BE" w:rsidRDefault="003501BE" w:rsidP="00B8750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5BDDC" w14:textId="77777777" w:rsidR="003501BE" w:rsidRDefault="003501BE" w:rsidP="00B8750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16D93" w14:textId="77777777" w:rsidR="003501BE" w:rsidRDefault="003501BE" w:rsidP="00B8750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3501BE" w14:paraId="381DD013" w14:textId="77777777" w:rsidTr="00B875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41A3A" w14:textId="77777777" w:rsidR="003501BE" w:rsidRDefault="003501BE" w:rsidP="00B8750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D5B8" w14:textId="77777777" w:rsidR="003501BE" w:rsidRDefault="003501BE" w:rsidP="00B8750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EBF4" w14:textId="77777777" w:rsidR="003501BE" w:rsidRDefault="003501BE" w:rsidP="00B87502">
            <w:pPr>
              <w:widowControl w:val="0"/>
              <w:spacing w:line="360" w:lineRule="auto"/>
              <w:jc w:val="both"/>
            </w:pPr>
          </w:p>
        </w:tc>
      </w:tr>
      <w:tr w:rsidR="003501BE" w14:paraId="28E33176" w14:textId="77777777" w:rsidTr="00B875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439F9" w14:textId="77777777" w:rsidR="003501BE" w:rsidRDefault="003501BE" w:rsidP="00B8750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F3D5" w14:textId="77777777" w:rsidR="003501BE" w:rsidRDefault="003501BE" w:rsidP="00B8750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D4EC" w14:textId="77777777" w:rsidR="003501BE" w:rsidRDefault="003501BE" w:rsidP="00B87502">
            <w:pPr>
              <w:widowControl w:val="0"/>
              <w:spacing w:line="360" w:lineRule="auto"/>
              <w:jc w:val="both"/>
            </w:pPr>
          </w:p>
        </w:tc>
      </w:tr>
      <w:tr w:rsidR="003501BE" w14:paraId="73DE83E4" w14:textId="77777777" w:rsidTr="00B8750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3989" w14:textId="77777777" w:rsidR="003501BE" w:rsidRDefault="003501BE" w:rsidP="00B8750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030D" w14:textId="77777777" w:rsidR="003501BE" w:rsidRDefault="003501BE" w:rsidP="00B8750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F218" w14:textId="77777777" w:rsidR="003501BE" w:rsidRDefault="003501BE" w:rsidP="00B87502">
            <w:pPr>
              <w:widowControl w:val="0"/>
              <w:spacing w:line="360" w:lineRule="auto"/>
              <w:jc w:val="both"/>
            </w:pPr>
          </w:p>
        </w:tc>
      </w:tr>
    </w:tbl>
    <w:p w14:paraId="3A76C7BA" w14:textId="77777777" w:rsidR="003501BE" w:rsidRDefault="003501BE" w:rsidP="003501BE">
      <w:pPr>
        <w:widowControl w:val="0"/>
        <w:spacing w:line="360" w:lineRule="auto"/>
        <w:jc w:val="both"/>
      </w:pPr>
    </w:p>
    <w:p w14:paraId="79D8F4D2" w14:textId="77777777" w:rsidR="003501BE" w:rsidRDefault="003501BE" w:rsidP="003501BE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3351CB8" w14:textId="77777777" w:rsidR="003501BE" w:rsidRDefault="003501BE" w:rsidP="003501BE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79B7F34" w14:textId="77777777" w:rsidR="003501BE" w:rsidRDefault="003501BE" w:rsidP="003501BE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36BEF38" w14:textId="77777777" w:rsidR="003501BE" w:rsidRDefault="003501BE" w:rsidP="003501BE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EC4FE99" w14:textId="77777777" w:rsidR="003501BE" w:rsidRDefault="003501BE" w:rsidP="003501BE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66829D1" w14:textId="77777777" w:rsidR="003501BE" w:rsidRDefault="003501BE" w:rsidP="003501BE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519290B" w14:textId="77777777" w:rsidR="003501BE" w:rsidRPr="00D82098" w:rsidRDefault="003501BE" w:rsidP="003501BE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714856F8" w14:textId="77777777" w:rsidR="003501BE" w:rsidRDefault="003501BE" w:rsidP="003501BE">
      <w:pPr>
        <w:rPr>
          <w:rFonts w:eastAsia="Times New Roman"/>
          <w:lang w:eastAsia="pl-PL"/>
        </w:rPr>
      </w:pPr>
    </w:p>
    <w:p w14:paraId="7F3D6F56" w14:textId="77777777" w:rsidR="003501BE" w:rsidRDefault="003501BE" w:rsidP="003501BE"/>
    <w:p w14:paraId="72E53132" w14:textId="77777777" w:rsidR="003501BE" w:rsidRPr="00DD1F3F" w:rsidRDefault="003501BE" w:rsidP="003501BE"/>
    <w:p w14:paraId="5D9D4E36" w14:textId="77777777" w:rsidR="003501BE" w:rsidRPr="00667DD0" w:rsidRDefault="003501BE" w:rsidP="003501BE"/>
    <w:p w14:paraId="76CE61FA" w14:textId="77777777" w:rsidR="003501BE" w:rsidRPr="007E7DB7" w:rsidRDefault="003501BE" w:rsidP="003501BE"/>
    <w:p w14:paraId="3A8CB506" w14:textId="3F306096" w:rsidR="00106AC7" w:rsidRPr="00AF5088" w:rsidRDefault="00106AC7" w:rsidP="00AF5088"/>
    <w:sectPr w:rsidR="00106AC7" w:rsidRPr="00AF508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48858" w14:textId="77777777" w:rsidR="00AD4EED" w:rsidRDefault="00AD4EED">
      <w:r>
        <w:separator/>
      </w:r>
    </w:p>
  </w:endnote>
  <w:endnote w:type="continuationSeparator" w:id="0">
    <w:p w14:paraId="105D8EC1" w14:textId="77777777" w:rsidR="00AD4EED" w:rsidRDefault="00AD4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B9A3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D6F9E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7378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85A8CDD" w14:textId="77777777" w:rsidR="00336EEB" w:rsidRDefault="004F1AA4" w:rsidP="00336EEB">
    <w:pPr>
      <w:pStyle w:val="Stopka"/>
      <w:tabs>
        <w:tab w:val="clear" w:pos="4536"/>
      </w:tabs>
      <w:jc w:val="center"/>
    </w:pPr>
    <w:r>
      <w:rPr>
        <w:noProof/>
      </w:rPr>
      <w:pict w14:anchorId="0CF0B857">
        <v:line id="_x0000_s2049" style="position:absolute;left:0;text-align:left;z-index:251657728" from="-3.85pt,8.7pt" to="455.15pt,8.7pt"/>
      </w:pict>
    </w:r>
  </w:p>
  <w:p w14:paraId="54DACB0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E912C" w14:textId="77777777" w:rsidR="00417FB6" w:rsidRDefault="00417F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FB01A" w14:textId="77777777" w:rsidR="00AD4EED" w:rsidRDefault="00AD4EED">
      <w:r>
        <w:separator/>
      </w:r>
    </w:p>
  </w:footnote>
  <w:footnote w:type="continuationSeparator" w:id="0">
    <w:p w14:paraId="58BE2FE3" w14:textId="77777777" w:rsidR="00AD4EED" w:rsidRDefault="00AD4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C73F" w14:textId="77777777" w:rsidR="00417FB6" w:rsidRDefault="00417F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7E2AE" w14:textId="77777777" w:rsidR="00417FB6" w:rsidRDefault="00417F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8AD3A" w14:textId="77777777" w:rsidR="00417FB6" w:rsidRDefault="00417F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4EED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501BE"/>
    <w:rsid w:val="003E5D20"/>
    <w:rsid w:val="003F6927"/>
    <w:rsid w:val="00415097"/>
    <w:rsid w:val="00417FB6"/>
    <w:rsid w:val="00422381"/>
    <w:rsid w:val="00460820"/>
    <w:rsid w:val="004704CB"/>
    <w:rsid w:val="004C55DE"/>
    <w:rsid w:val="004D5C77"/>
    <w:rsid w:val="004F1AA4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D4EED"/>
    <w:rsid w:val="00AF5088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6C5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0984D1"/>
  <w15:chartTrackingRefBased/>
  <w15:docId w15:val="{6FEE154F-0C44-4C3E-895F-4271DEC43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01B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3501BE"/>
    <w:rPr>
      <w:b/>
      <w:sz w:val="24"/>
    </w:rPr>
  </w:style>
  <w:style w:type="character" w:customStyle="1" w:styleId="NagwekZnak">
    <w:name w:val="Nagłówek Znak"/>
    <w:link w:val="Nagwek"/>
    <w:rsid w:val="003501BE"/>
  </w:style>
  <w:style w:type="paragraph" w:styleId="Akapitzlist">
    <w:name w:val="List Paragraph"/>
    <w:basedOn w:val="Normalny"/>
    <w:uiPriority w:val="34"/>
    <w:qFormat/>
    <w:rsid w:val="003501B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2021-06-15T10:43:00Z</cp:lastPrinted>
  <dcterms:created xsi:type="dcterms:W3CDTF">2021-06-15T10:44:00Z</dcterms:created>
  <dcterms:modified xsi:type="dcterms:W3CDTF">2021-06-15T10:44:00Z</dcterms:modified>
</cp:coreProperties>
</file>