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77777777" w:rsidR="00404400" w:rsidRPr="00B66A62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2FBAA1C3" w:rsidR="00404400" w:rsidRPr="00B66A62" w:rsidRDefault="00404400" w:rsidP="00404400">
      <w:pPr>
        <w:jc w:val="both"/>
        <w:rPr>
          <w:b/>
          <w:bCs/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0"/>
      <w:r w:rsidR="00B66A62" w:rsidRPr="00B66A62">
        <w:rPr>
          <w:b/>
          <w:bCs/>
          <w:sz w:val="22"/>
          <w:szCs w:val="22"/>
        </w:rPr>
        <w:t>Dostawa</w:t>
      </w:r>
      <w:r w:rsidR="00931B3D">
        <w:rPr>
          <w:b/>
          <w:bCs/>
          <w:sz w:val="22"/>
          <w:szCs w:val="22"/>
        </w:rPr>
        <w:t xml:space="preserve"> </w:t>
      </w:r>
      <w:r w:rsidR="00931B3D" w:rsidRPr="00931B3D">
        <w:rPr>
          <w:b/>
          <w:sz w:val="22"/>
          <w:szCs w:val="22"/>
        </w:rPr>
        <w:t xml:space="preserve">bezzałogowego statku powietrznego wyposażonego w dedykowaną kamerę </w:t>
      </w:r>
      <w:proofErr w:type="spellStart"/>
      <w:r w:rsidR="00931B3D" w:rsidRPr="00931B3D">
        <w:rPr>
          <w:b/>
          <w:sz w:val="22"/>
          <w:szCs w:val="22"/>
        </w:rPr>
        <w:t>multispektralną</w:t>
      </w:r>
      <w:proofErr w:type="spellEnd"/>
      <w:r w:rsidR="00931B3D" w:rsidRPr="00931B3D">
        <w:rPr>
          <w:b/>
          <w:sz w:val="22"/>
          <w:szCs w:val="22"/>
        </w:rPr>
        <w:t xml:space="preserve"> – 1 zestaw - KC-</w:t>
      </w:r>
      <w:proofErr w:type="spellStart"/>
      <w:r w:rsidR="00931B3D" w:rsidRPr="00931B3D">
        <w:rPr>
          <w:b/>
          <w:sz w:val="22"/>
          <w:szCs w:val="22"/>
        </w:rPr>
        <w:t>zp</w:t>
      </w:r>
      <w:proofErr w:type="spellEnd"/>
      <w:r w:rsidR="00931B3D" w:rsidRPr="00931B3D">
        <w:rPr>
          <w:b/>
          <w:sz w:val="22"/>
          <w:szCs w:val="22"/>
        </w:rPr>
        <w:t>. 272-280/21</w:t>
      </w:r>
      <w:r w:rsidR="003A24EB" w:rsidRPr="00B66A62">
        <w:rPr>
          <w:b/>
          <w:bCs/>
          <w:sz w:val="22"/>
          <w:szCs w:val="22"/>
        </w:rPr>
        <w:t xml:space="preserve">, </w:t>
      </w:r>
      <w:r w:rsidRPr="00B66A62">
        <w:rPr>
          <w:sz w:val="22"/>
          <w:szCs w:val="22"/>
        </w:rP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287CEE" w:rsidRPr="000E4C66" w14:paraId="2692F76B" w14:textId="77777777" w:rsidTr="00155409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C89B36" w14:textId="77777777" w:rsidR="00287CEE" w:rsidRPr="000E4C66" w:rsidRDefault="00287CEE" w:rsidP="00155409">
            <w:pPr>
              <w:jc w:val="center"/>
              <w:rPr>
                <w:sz w:val="16"/>
                <w:szCs w:val="16"/>
              </w:rPr>
            </w:pPr>
            <w:r w:rsidRPr="000E4C66">
              <w:rPr>
                <w:sz w:val="16"/>
                <w:szCs w:val="16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F74314" w14:textId="77777777" w:rsidR="00287CEE" w:rsidRPr="000E4C66" w:rsidRDefault="00287CEE" w:rsidP="00155409">
            <w:pPr>
              <w:jc w:val="center"/>
              <w:rPr>
                <w:b/>
                <w:sz w:val="16"/>
                <w:szCs w:val="16"/>
              </w:rPr>
            </w:pPr>
            <w:r w:rsidRPr="000E4C66">
              <w:rPr>
                <w:b/>
                <w:sz w:val="16"/>
                <w:szCs w:val="16"/>
              </w:rPr>
              <w:t>Nazwa elementu</w:t>
            </w:r>
          </w:p>
          <w:p w14:paraId="07D535A7" w14:textId="77777777" w:rsidR="00287CEE" w:rsidRPr="000E4C66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0E4C66">
              <w:rPr>
                <w:b/>
                <w:sz w:val="16"/>
                <w:szCs w:val="16"/>
              </w:rPr>
              <w:t>(lub usługi)</w:t>
            </w:r>
          </w:p>
          <w:p w14:paraId="197803FD" w14:textId="77777777" w:rsidR="00287CEE" w:rsidRPr="000E4C66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3DBCDB" w14:textId="77777777" w:rsidR="00287CEE" w:rsidRPr="000E4C66" w:rsidRDefault="00287CEE" w:rsidP="00155409">
            <w:pPr>
              <w:jc w:val="center"/>
              <w:rPr>
                <w:b/>
                <w:sz w:val="16"/>
                <w:szCs w:val="16"/>
              </w:rPr>
            </w:pPr>
            <w:r w:rsidRPr="000E4C66">
              <w:rPr>
                <w:b/>
                <w:sz w:val="16"/>
                <w:szCs w:val="16"/>
              </w:rPr>
              <w:t xml:space="preserve">Producent/model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82DD06" w14:textId="77777777" w:rsidR="00287CEE" w:rsidRPr="000E4C66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0E4C66">
              <w:rPr>
                <w:b/>
                <w:bCs/>
                <w:sz w:val="16"/>
                <w:szCs w:val="16"/>
              </w:rPr>
              <w:t>Ilość</w:t>
            </w:r>
          </w:p>
          <w:p w14:paraId="52660340" w14:textId="77777777" w:rsidR="00287CEE" w:rsidRPr="000E4C66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0E4C66"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978073" w14:textId="77777777" w:rsidR="00287CEE" w:rsidRPr="000E4C66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0E4C66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0E4C66"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277939" w14:textId="77777777" w:rsidR="00287CEE" w:rsidRPr="000E4C66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0E4C66">
              <w:rPr>
                <w:b/>
                <w:bCs/>
                <w:sz w:val="16"/>
                <w:szCs w:val="16"/>
              </w:rPr>
              <w:t>Wartość netto</w:t>
            </w:r>
          </w:p>
          <w:p w14:paraId="56623115" w14:textId="77777777" w:rsidR="00287CEE" w:rsidRPr="000E4C66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0E4C66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001E75F" w14:textId="77777777" w:rsidR="00287CEE" w:rsidRPr="000E4C66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0E4C66">
              <w:rPr>
                <w:b/>
                <w:bCs/>
                <w:sz w:val="16"/>
                <w:szCs w:val="16"/>
              </w:rPr>
              <w:t>VAT</w:t>
            </w:r>
          </w:p>
          <w:p w14:paraId="3415DAD7" w14:textId="77777777" w:rsidR="00287CEE" w:rsidRPr="000E4C66" w:rsidRDefault="00287CEE" w:rsidP="00155409">
            <w:pPr>
              <w:jc w:val="center"/>
              <w:rPr>
                <w:sz w:val="16"/>
                <w:szCs w:val="16"/>
              </w:rPr>
            </w:pPr>
            <w:r w:rsidRPr="000E4C66">
              <w:rPr>
                <w:sz w:val="16"/>
                <w:szCs w:val="16"/>
              </w:rPr>
              <w:t>[%]</w:t>
            </w:r>
          </w:p>
          <w:p w14:paraId="45792DD7" w14:textId="77777777" w:rsidR="00287CEE" w:rsidRPr="000E4C66" w:rsidRDefault="00287CEE" w:rsidP="001554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4E072BC" w14:textId="77777777" w:rsidR="00287CEE" w:rsidRPr="000E4C66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0E4C66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419E8A23" w14:textId="77777777" w:rsidR="00287CEE" w:rsidRPr="000E4C66" w:rsidRDefault="00287CEE" w:rsidP="00155409">
            <w:pPr>
              <w:jc w:val="center"/>
              <w:rPr>
                <w:sz w:val="16"/>
                <w:szCs w:val="16"/>
              </w:rPr>
            </w:pPr>
            <w:r w:rsidRPr="000E4C66">
              <w:rPr>
                <w:sz w:val="16"/>
                <w:szCs w:val="16"/>
              </w:rPr>
              <w:t>[PLN]</w:t>
            </w:r>
          </w:p>
          <w:p w14:paraId="7A263382" w14:textId="77777777" w:rsidR="00287CEE" w:rsidRPr="000E4C66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0E4C66">
              <w:rPr>
                <w:sz w:val="16"/>
                <w:szCs w:val="16"/>
              </w:rPr>
              <w:t xml:space="preserve"> (z doliczonym </w:t>
            </w:r>
            <w:r w:rsidRPr="000E4C66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287CEE" w:rsidRPr="000E4C66" w14:paraId="1784EAD0" w14:textId="77777777" w:rsidTr="00287CEE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2A7AA4" w14:textId="77777777" w:rsidR="00287CEE" w:rsidRPr="000E4C66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0E4C6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AFDD50" w14:textId="77777777" w:rsidR="00287CEE" w:rsidRPr="000E4C66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0E4C66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CA2A18" w14:textId="77777777" w:rsidR="00287CEE" w:rsidRPr="000E4C66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0E4C66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BDA100" w14:textId="77777777" w:rsidR="00287CEE" w:rsidRPr="000E4C66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0E4C66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D6655F" w14:textId="77777777" w:rsidR="00287CEE" w:rsidRPr="000E4C66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0E4C66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FBEEB1" w14:textId="77777777" w:rsidR="00287CEE" w:rsidRPr="000E4C66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0E4C66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A00B579" w14:textId="77777777" w:rsidR="00287CEE" w:rsidRPr="000E4C66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0E4C66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83EAD22" w14:textId="77777777" w:rsidR="00287CEE" w:rsidRPr="000E4C66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0E4C66"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287CEE" w:rsidRPr="000E4C66" w14:paraId="40259A2C" w14:textId="77777777" w:rsidTr="0015540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30F1F8" w14:textId="77777777" w:rsidR="00287CEE" w:rsidRPr="000E4C66" w:rsidRDefault="00287CEE" w:rsidP="0015540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0E4C66"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B114" w14:textId="65524E0F" w:rsidR="00287CEE" w:rsidRPr="000E4C66" w:rsidRDefault="00931B3D" w:rsidP="00155409">
            <w:pPr>
              <w:rPr>
                <w:sz w:val="16"/>
                <w:szCs w:val="16"/>
              </w:rPr>
            </w:pPr>
            <w:r w:rsidRPr="000E4C66">
              <w:rPr>
                <w:sz w:val="16"/>
                <w:szCs w:val="16"/>
              </w:rPr>
              <w:t>Bezzałogowy Statek Powietrzny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91B04" w14:textId="77777777" w:rsidR="00287CEE" w:rsidRPr="000E4C66" w:rsidRDefault="00287CEE" w:rsidP="0015540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E3E9F" w14:textId="5D2F29A1" w:rsidR="00287CEE" w:rsidRPr="000E4C66" w:rsidRDefault="00931B3D" w:rsidP="00287CEE">
            <w:pPr>
              <w:jc w:val="center"/>
              <w:rPr>
                <w:sz w:val="16"/>
                <w:szCs w:val="16"/>
              </w:rPr>
            </w:pPr>
            <w:r w:rsidRPr="000E4C66">
              <w:rPr>
                <w:sz w:val="16"/>
                <w:szCs w:val="16"/>
              </w:rPr>
              <w:t>1</w:t>
            </w:r>
            <w:r w:rsidR="00287CEE" w:rsidRPr="000E4C66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2F42" w14:textId="77777777" w:rsidR="00287CEE" w:rsidRPr="000E4C66" w:rsidRDefault="00287CEE" w:rsidP="0015540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2B41F" w14:textId="77777777" w:rsidR="00287CEE" w:rsidRPr="000E4C66" w:rsidRDefault="00287CEE" w:rsidP="0015540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F4C521" w14:textId="77777777" w:rsidR="00287CEE" w:rsidRPr="000E4C66" w:rsidRDefault="00287CEE" w:rsidP="0015540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D22CD1" w14:textId="77777777" w:rsidR="00287CEE" w:rsidRPr="000E4C66" w:rsidRDefault="00287CEE" w:rsidP="00155409">
            <w:pPr>
              <w:ind w:right="425"/>
              <w:rPr>
                <w:sz w:val="16"/>
                <w:szCs w:val="16"/>
              </w:rPr>
            </w:pPr>
          </w:p>
          <w:p w14:paraId="4B3B61D9" w14:textId="2C2BF13B" w:rsidR="00287CEE" w:rsidRPr="000E4C66" w:rsidRDefault="00287CEE" w:rsidP="00155409">
            <w:pPr>
              <w:ind w:right="425"/>
              <w:rPr>
                <w:sz w:val="16"/>
                <w:szCs w:val="16"/>
              </w:rPr>
            </w:pPr>
          </w:p>
        </w:tc>
      </w:tr>
      <w:tr w:rsidR="00177518" w:rsidRPr="000E4C66" w14:paraId="2432095B" w14:textId="77777777" w:rsidTr="0015540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5ED8209" w14:textId="26D1DFA1" w:rsidR="00177518" w:rsidRPr="000E4C66" w:rsidRDefault="00177518" w:rsidP="0015540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24159" w14:textId="0DB4F624" w:rsidR="00177518" w:rsidRPr="000E4C66" w:rsidRDefault="00177518" w:rsidP="001554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Aparatura sterująca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1E860" w14:textId="77777777" w:rsidR="00177518" w:rsidRPr="000E4C66" w:rsidRDefault="00177518" w:rsidP="0015540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C53B6" w14:textId="211F6ACF" w:rsidR="00177518" w:rsidRPr="000E4C66" w:rsidRDefault="00177518" w:rsidP="00287C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Pr="000E4C66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446BC" w14:textId="77777777" w:rsidR="00177518" w:rsidRPr="000E4C66" w:rsidRDefault="00177518" w:rsidP="0015540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A5710" w14:textId="77777777" w:rsidR="00177518" w:rsidRPr="000E4C66" w:rsidRDefault="00177518" w:rsidP="0015540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9AE691" w14:textId="77777777" w:rsidR="00177518" w:rsidRPr="000E4C66" w:rsidRDefault="00177518" w:rsidP="0015540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78C15EE" w14:textId="77777777" w:rsidR="00177518" w:rsidRPr="000E4C66" w:rsidRDefault="00177518" w:rsidP="00155409">
            <w:pPr>
              <w:ind w:right="425"/>
              <w:rPr>
                <w:sz w:val="16"/>
                <w:szCs w:val="16"/>
              </w:rPr>
            </w:pPr>
          </w:p>
        </w:tc>
      </w:tr>
      <w:tr w:rsidR="00177518" w:rsidRPr="000E4C66" w14:paraId="26AC6F95" w14:textId="77777777" w:rsidTr="0015540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382539" w14:textId="5C7CE1FA" w:rsidR="00177518" w:rsidRPr="000E4C66" w:rsidRDefault="00177518" w:rsidP="0015540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8FCBB" w14:textId="663CE053" w:rsidR="00177518" w:rsidRDefault="00177518" w:rsidP="001554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Zestaw akumulatorów do </w:t>
            </w:r>
            <w:proofErr w:type="spellStart"/>
            <w:r>
              <w:rPr>
                <w:sz w:val="16"/>
                <w:szCs w:val="16"/>
              </w:rPr>
              <w:t>wielowirnikowca</w:t>
            </w:r>
            <w:proofErr w:type="spellEnd"/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489E5" w14:textId="77777777" w:rsidR="00177518" w:rsidRPr="000E4C66" w:rsidRDefault="00177518" w:rsidP="0015540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AE8B0" w14:textId="3A9D51E6" w:rsidR="00177518" w:rsidRPr="000E4C66" w:rsidRDefault="00177518" w:rsidP="00287C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D8141" w14:textId="77777777" w:rsidR="00177518" w:rsidRPr="000E4C66" w:rsidRDefault="00177518" w:rsidP="0015540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461DF" w14:textId="77777777" w:rsidR="00177518" w:rsidRPr="000E4C66" w:rsidRDefault="00177518" w:rsidP="0015540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EB77E2" w14:textId="77777777" w:rsidR="00177518" w:rsidRPr="000E4C66" w:rsidRDefault="00177518" w:rsidP="0015540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4630B11" w14:textId="77777777" w:rsidR="00177518" w:rsidRPr="000E4C66" w:rsidRDefault="00177518" w:rsidP="00155409">
            <w:pPr>
              <w:ind w:right="425"/>
              <w:rPr>
                <w:sz w:val="16"/>
                <w:szCs w:val="16"/>
              </w:rPr>
            </w:pPr>
          </w:p>
        </w:tc>
      </w:tr>
      <w:tr w:rsidR="00177518" w:rsidRPr="000E4C66" w14:paraId="737833E3" w14:textId="77777777" w:rsidTr="0015540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796DDB0" w14:textId="3DF62064" w:rsidR="00177518" w:rsidRPr="000E4C66" w:rsidRDefault="00177518" w:rsidP="0015540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37BD8" w14:textId="31865263" w:rsidR="00177518" w:rsidRDefault="00177518" w:rsidP="001554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Akumulator do aparatury sterującej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2F9EE" w14:textId="77777777" w:rsidR="00177518" w:rsidRPr="000E4C66" w:rsidRDefault="00177518" w:rsidP="0015540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AE333" w14:textId="448E8763" w:rsidR="00177518" w:rsidRPr="000E4C66" w:rsidRDefault="00177518" w:rsidP="00287C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AD6CC" w14:textId="77777777" w:rsidR="00177518" w:rsidRPr="000E4C66" w:rsidRDefault="00177518" w:rsidP="0015540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F1D95" w14:textId="77777777" w:rsidR="00177518" w:rsidRPr="000E4C66" w:rsidRDefault="00177518" w:rsidP="0015540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0ED649" w14:textId="77777777" w:rsidR="00177518" w:rsidRPr="000E4C66" w:rsidRDefault="00177518" w:rsidP="0015540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B3FA3B6" w14:textId="77777777" w:rsidR="00177518" w:rsidRPr="000E4C66" w:rsidRDefault="00177518" w:rsidP="00155409">
            <w:pPr>
              <w:ind w:right="425"/>
              <w:rPr>
                <w:sz w:val="16"/>
                <w:szCs w:val="16"/>
              </w:rPr>
            </w:pPr>
          </w:p>
        </w:tc>
      </w:tr>
      <w:tr w:rsidR="00177518" w:rsidRPr="000E4C66" w14:paraId="3216FA84" w14:textId="77777777" w:rsidTr="0015540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AF6EFCE" w14:textId="26457DBD" w:rsidR="00177518" w:rsidRPr="000E4C66" w:rsidRDefault="00177518" w:rsidP="0015540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A7D23" w14:textId="2A73E1FE" w:rsidR="00177518" w:rsidRDefault="00177518" w:rsidP="001554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Stacja ładująca do akumulatorów do </w:t>
            </w:r>
            <w:proofErr w:type="spellStart"/>
            <w:r>
              <w:rPr>
                <w:sz w:val="16"/>
                <w:szCs w:val="16"/>
              </w:rPr>
              <w:t>wielowirnikowca</w:t>
            </w:r>
            <w:proofErr w:type="spellEnd"/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F969C" w14:textId="77777777" w:rsidR="00177518" w:rsidRPr="000E4C66" w:rsidRDefault="00177518" w:rsidP="0015540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1B1EB" w14:textId="5A9556C1" w:rsidR="00177518" w:rsidRPr="000E4C66" w:rsidRDefault="00177518" w:rsidP="00287C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356A5" w14:textId="77777777" w:rsidR="00177518" w:rsidRPr="000E4C66" w:rsidRDefault="00177518" w:rsidP="0015540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FBC5B" w14:textId="77777777" w:rsidR="00177518" w:rsidRPr="000E4C66" w:rsidRDefault="00177518" w:rsidP="0015540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D99C51" w14:textId="77777777" w:rsidR="00177518" w:rsidRPr="000E4C66" w:rsidRDefault="00177518" w:rsidP="0015540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B4E9E2E" w14:textId="77777777" w:rsidR="00177518" w:rsidRPr="000E4C66" w:rsidRDefault="00177518" w:rsidP="00155409">
            <w:pPr>
              <w:ind w:right="425"/>
              <w:rPr>
                <w:sz w:val="16"/>
                <w:szCs w:val="16"/>
              </w:rPr>
            </w:pPr>
          </w:p>
        </w:tc>
      </w:tr>
      <w:tr w:rsidR="00177518" w:rsidRPr="000E4C66" w14:paraId="390C10E9" w14:textId="77777777" w:rsidTr="0015540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95325ED" w14:textId="52F5743B" w:rsidR="00177518" w:rsidRPr="000E4C66" w:rsidRDefault="00177518" w:rsidP="0015540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2A1AE" w14:textId="47C43B8A" w:rsidR="00177518" w:rsidRDefault="00177518" w:rsidP="001554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Zapasowe śmigła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16CF8" w14:textId="77777777" w:rsidR="00177518" w:rsidRPr="000E4C66" w:rsidRDefault="00177518" w:rsidP="0015540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E615A" w14:textId="22FD41B0" w:rsidR="00177518" w:rsidRPr="000E4C66" w:rsidRDefault="00177518" w:rsidP="00287C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pary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98BE4" w14:textId="77777777" w:rsidR="00177518" w:rsidRPr="000E4C66" w:rsidRDefault="00177518" w:rsidP="0015540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88DA2" w14:textId="77777777" w:rsidR="00177518" w:rsidRPr="000E4C66" w:rsidRDefault="00177518" w:rsidP="0015540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6E5798" w14:textId="77777777" w:rsidR="00177518" w:rsidRPr="000E4C66" w:rsidRDefault="00177518" w:rsidP="0015540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233098" w14:textId="77777777" w:rsidR="00177518" w:rsidRPr="000E4C66" w:rsidRDefault="00177518" w:rsidP="00155409">
            <w:pPr>
              <w:ind w:right="425"/>
              <w:rPr>
                <w:sz w:val="16"/>
                <w:szCs w:val="16"/>
              </w:rPr>
            </w:pPr>
          </w:p>
        </w:tc>
      </w:tr>
      <w:tr w:rsidR="00931B3D" w:rsidRPr="000E4C66" w14:paraId="7EF0663B" w14:textId="77777777" w:rsidTr="0015540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CCE2FFD" w14:textId="1066C6EC" w:rsidR="00931B3D" w:rsidRPr="000E4C66" w:rsidRDefault="00177518" w:rsidP="0015540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3DF71" w14:textId="4A410338" w:rsidR="00931B3D" w:rsidRPr="000E4C66" w:rsidRDefault="00177518" w:rsidP="001554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Akcesoria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FC66C" w14:textId="77777777" w:rsidR="00931B3D" w:rsidRPr="000E4C66" w:rsidRDefault="00931B3D" w:rsidP="0015540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E4F1" w14:textId="4426FD58" w:rsidR="00931B3D" w:rsidRPr="000E4C66" w:rsidRDefault="00931B3D" w:rsidP="00287CEE">
            <w:pPr>
              <w:jc w:val="center"/>
              <w:rPr>
                <w:sz w:val="16"/>
                <w:szCs w:val="16"/>
              </w:rPr>
            </w:pPr>
            <w:r w:rsidRPr="000E4C66">
              <w:rPr>
                <w:sz w:val="16"/>
                <w:szCs w:val="16"/>
              </w:rPr>
              <w:t xml:space="preserve">1 </w:t>
            </w:r>
            <w:r w:rsidR="00177518">
              <w:rPr>
                <w:sz w:val="16"/>
                <w:szCs w:val="16"/>
              </w:rPr>
              <w:t>komplet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AC4DE" w14:textId="77777777" w:rsidR="00931B3D" w:rsidRPr="000E4C66" w:rsidRDefault="00931B3D" w:rsidP="0015540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F7841" w14:textId="77777777" w:rsidR="00931B3D" w:rsidRPr="000E4C66" w:rsidRDefault="00931B3D" w:rsidP="0015540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F4515E6" w14:textId="77777777" w:rsidR="00931B3D" w:rsidRPr="000E4C66" w:rsidRDefault="00931B3D" w:rsidP="0015540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6612E9" w14:textId="77777777" w:rsidR="00931B3D" w:rsidRPr="000E4C66" w:rsidRDefault="00931B3D" w:rsidP="00155409">
            <w:pPr>
              <w:ind w:right="425"/>
              <w:rPr>
                <w:sz w:val="16"/>
                <w:szCs w:val="16"/>
              </w:rPr>
            </w:pPr>
          </w:p>
        </w:tc>
      </w:tr>
      <w:tr w:rsidR="00931B3D" w:rsidRPr="000E4C66" w14:paraId="263A068D" w14:textId="77777777" w:rsidTr="0015540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6ECCBF" w14:textId="1B04545E" w:rsidR="00931B3D" w:rsidRPr="000E4C66" w:rsidRDefault="00177518" w:rsidP="0015540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1B73E" w14:textId="2A380CE5" w:rsidR="00177518" w:rsidRPr="000E4C66" w:rsidRDefault="00177518" w:rsidP="00155409">
            <w:pPr>
              <w:rPr>
                <w:sz w:val="16"/>
                <w:szCs w:val="16"/>
              </w:rPr>
            </w:pPr>
            <w:r w:rsidRPr="000E4C66">
              <w:rPr>
                <w:sz w:val="16"/>
                <w:szCs w:val="16"/>
              </w:rPr>
              <w:t xml:space="preserve">Kamera </w:t>
            </w:r>
            <w:proofErr w:type="spellStart"/>
            <w:r w:rsidRPr="000E4C66">
              <w:rPr>
                <w:sz w:val="16"/>
                <w:szCs w:val="16"/>
              </w:rPr>
              <w:t>multispektralna</w:t>
            </w:r>
            <w:proofErr w:type="spellEnd"/>
            <w:r w:rsidRPr="000E4C66">
              <w:rPr>
                <w:sz w:val="16"/>
                <w:szCs w:val="16"/>
              </w:rPr>
              <w:t xml:space="preserve"> pięciokanałowa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FA907" w14:textId="77777777" w:rsidR="00931B3D" w:rsidRPr="000E4C66" w:rsidRDefault="00931B3D" w:rsidP="0015540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53C5" w14:textId="015DA9FD" w:rsidR="00931B3D" w:rsidRPr="000E4C66" w:rsidRDefault="00931B3D" w:rsidP="00287CEE">
            <w:pPr>
              <w:jc w:val="center"/>
              <w:rPr>
                <w:sz w:val="16"/>
                <w:szCs w:val="16"/>
              </w:rPr>
            </w:pPr>
            <w:r w:rsidRPr="000E4C66">
              <w:rPr>
                <w:sz w:val="16"/>
                <w:szCs w:val="16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EB1C9" w14:textId="77777777" w:rsidR="00931B3D" w:rsidRPr="000E4C66" w:rsidRDefault="00931B3D" w:rsidP="0015540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76AB9" w14:textId="77777777" w:rsidR="00931B3D" w:rsidRPr="000E4C66" w:rsidRDefault="00931B3D" w:rsidP="0015540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261B0B" w14:textId="77777777" w:rsidR="00931B3D" w:rsidRPr="000E4C66" w:rsidRDefault="00931B3D" w:rsidP="0015540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E834AF" w14:textId="77777777" w:rsidR="00931B3D" w:rsidRPr="000E4C66" w:rsidRDefault="00931B3D" w:rsidP="00155409">
            <w:pPr>
              <w:ind w:right="425"/>
              <w:rPr>
                <w:sz w:val="16"/>
                <w:szCs w:val="16"/>
              </w:rPr>
            </w:pPr>
          </w:p>
        </w:tc>
      </w:tr>
      <w:tr w:rsidR="00287CEE" w:rsidRPr="000E4C66" w14:paraId="127D4705" w14:textId="77777777" w:rsidTr="00155409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01212E" w14:textId="77777777" w:rsidR="00287CEE" w:rsidRPr="000E4C66" w:rsidRDefault="00287CEE" w:rsidP="00155409">
            <w:pPr>
              <w:ind w:right="425"/>
              <w:rPr>
                <w:sz w:val="16"/>
                <w:szCs w:val="16"/>
              </w:rPr>
            </w:pPr>
          </w:p>
          <w:p w14:paraId="5262E2A9" w14:textId="77777777" w:rsidR="00287CEE" w:rsidRPr="000E4C66" w:rsidRDefault="00287CEE" w:rsidP="00155409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 w:rsidRPr="000E4C66">
              <w:rPr>
                <w:b/>
                <w:bCs/>
                <w:sz w:val="16"/>
                <w:szCs w:val="16"/>
              </w:rPr>
              <w:t>RAZEM:</w:t>
            </w:r>
          </w:p>
          <w:p w14:paraId="369E5E76" w14:textId="77777777" w:rsidR="00287CEE" w:rsidRPr="000E4C66" w:rsidRDefault="00287CEE" w:rsidP="00155409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AB260" w14:textId="77777777" w:rsidR="00287CEE" w:rsidRPr="000E4C66" w:rsidRDefault="00287CEE" w:rsidP="0015540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BA0116" w14:textId="77777777" w:rsidR="00287CEE" w:rsidRPr="000E4C66" w:rsidRDefault="00287CEE" w:rsidP="0015540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C89EB5" w14:textId="77777777" w:rsidR="00287CEE" w:rsidRPr="000E4C66" w:rsidRDefault="00287CEE" w:rsidP="00155409">
            <w:pPr>
              <w:ind w:right="425"/>
              <w:rPr>
                <w:sz w:val="16"/>
                <w:szCs w:val="16"/>
              </w:rPr>
            </w:pPr>
          </w:p>
        </w:tc>
      </w:tr>
      <w:tr w:rsidR="00287CEE" w:rsidRPr="000E4C66" w14:paraId="726AFBA1" w14:textId="77777777" w:rsidTr="00155409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1A464F" w14:textId="77777777" w:rsidR="00287CEE" w:rsidRPr="000E4C66" w:rsidRDefault="00287CEE" w:rsidP="00155409">
            <w:pPr>
              <w:rPr>
                <w:sz w:val="16"/>
                <w:szCs w:val="16"/>
              </w:rPr>
            </w:pPr>
            <w:r w:rsidRPr="000E4C66"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6A082714" w14:textId="77777777" w:rsidR="00287CEE" w:rsidRPr="000E4C66" w:rsidRDefault="00287CEE" w:rsidP="00155409">
            <w:pPr>
              <w:rPr>
                <w:sz w:val="16"/>
                <w:szCs w:val="16"/>
              </w:rPr>
            </w:pPr>
            <w:r w:rsidRPr="000E4C66"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1723" w14:textId="77777777" w:rsidR="00287CEE" w:rsidRPr="000E4C66" w:rsidRDefault="00287CEE" w:rsidP="0015540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1470A2" w14:textId="77777777" w:rsidR="00287CEE" w:rsidRPr="000E4C66" w:rsidRDefault="00287CEE" w:rsidP="0015540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31C54D" w14:textId="77777777" w:rsidR="00287CEE" w:rsidRPr="000E4C66" w:rsidRDefault="00287CEE" w:rsidP="00155409">
            <w:pPr>
              <w:ind w:right="425"/>
              <w:rPr>
                <w:sz w:val="16"/>
                <w:szCs w:val="16"/>
              </w:rPr>
            </w:pPr>
          </w:p>
        </w:tc>
      </w:tr>
    </w:tbl>
    <w:p w14:paraId="0CAC6A7E" w14:textId="438A4941" w:rsidR="00404400" w:rsidRDefault="00404400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lastRenderedPageBreak/>
        <w:t>Okres udzielonej gwarancji</w:t>
      </w:r>
      <w:r w:rsidR="00D611FE">
        <w:rPr>
          <w:b/>
          <w:sz w:val="22"/>
          <w:szCs w:val="22"/>
        </w:rPr>
        <w:t xml:space="preserve"> </w:t>
      </w:r>
      <w:r w:rsidRPr="00B66A62">
        <w:rPr>
          <w:b/>
          <w:sz w:val="22"/>
          <w:szCs w:val="22"/>
        </w:rPr>
        <w:t>wynosi:</w:t>
      </w:r>
      <w:r w:rsidRPr="00B66A62">
        <w:rPr>
          <w:sz w:val="22"/>
          <w:szCs w:val="22"/>
        </w:rPr>
        <w:t xml:space="preserve"> </w:t>
      </w:r>
      <w:r w:rsidRPr="00B66A62">
        <w:rPr>
          <w:bCs/>
          <w:sz w:val="22"/>
          <w:szCs w:val="22"/>
        </w:rPr>
        <w:t>…………</w:t>
      </w:r>
      <w:r w:rsidRPr="00B66A62">
        <w:rPr>
          <w:b/>
          <w:sz w:val="22"/>
          <w:szCs w:val="22"/>
        </w:rPr>
        <w:t xml:space="preserve">miesięcy </w:t>
      </w:r>
      <w:r w:rsidR="00610900" w:rsidRPr="00B66A62">
        <w:rPr>
          <w:b/>
          <w:color w:val="FF0000"/>
          <w:sz w:val="22"/>
          <w:szCs w:val="22"/>
        </w:rPr>
        <w:t>/kryterium oceny ofert/</w:t>
      </w:r>
    </w:p>
    <w:p w14:paraId="041ADF5C" w14:textId="77777777" w:rsidR="000E4C66" w:rsidRDefault="000E4C66" w:rsidP="000E4C6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na akumulatory wynosi:</w:t>
      </w:r>
      <w:r>
        <w:rPr>
          <w:b/>
        </w:rPr>
        <w:t xml:space="preserve"> 12 miesięcy lub 200 </w:t>
      </w:r>
      <w:proofErr w:type="spellStart"/>
      <w:r>
        <w:rPr>
          <w:b/>
        </w:rPr>
        <w:t>ładowań</w:t>
      </w:r>
      <w:proofErr w:type="spellEnd"/>
      <w:r>
        <w:rPr>
          <w:b/>
        </w:rPr>
        <w:t xml:space="preserve"> </w:t>
      </w:r>
    </w:p>
    <w:p w14:paraId="4D7E11DB" w14:textId="721291B5" w:rsidR="00404400" w:rsidRPr="00B66A62" w:rsidRDefault="00404400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umowy: </w:t>
      </w:r>
      <w:r w:rsidR="008A28B5" w:rsidRPr="00B66A62">
        <w:rPr>
          <w:b/>
          <w:sz w:val="22"/>
          <w:szCs w:val="22"/>
        </w:rPr>
        <w:t>…………</w:t>
      </w:r>
      <w:r w:rsidR="00610900">
        <w:rPr>
          <w:b/>
          <w:sz w:val="22"/>
          <w:szCs w:val="22"/>
        </w:rPr>
        <w:t>…………od daty podpisania umowy</w:t>
      </w:r>
      <w:r w:rsidR="008A28B5" w:rsidRPr="00B66A62">
        <w:rPr>
          <w:b/>
          <w:sz w:val="22"/>
          <w:szCs w:val="22"/>
        </w:rPr>
        <w:t xml:space="preserve"> </w:t>
      </w:r>
      <w:r w:rsidR="00931B3D" w:rsidRPr="00B66A62">
        <w:rPr>
          <w:b/>
          <w:color w:val="FF0000"/>
          <w:sz w:val="22"/>
          <w:szCs w:val="22"/>
        </w:rPr>
        <w:t>/kryterium oceny ofert/</w:t>
      </w:r>
    </w:p>
    <w:p w14:paraId="18172154" w14:textId="1025520C" w:rsidR="00404400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B66A62">
        <w:rPr>
          <w:b/>
          <w:sz w:val="22"/>
          <w:szCs w:val="22"/>
        </w:rPr>
        <w:t xml:space="preserve">Termin płatności: </w:t>
      </w:r>
      <w:r w:rsidRPr="00B66A6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32E13E1" w14:textId="0208070D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77777777" w:rsidR="00404400" w:rsidRPr="00B66A62" w:rsidRDefault="00404400" w:rsidP="0040440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7A3FED05" w:rsidR="00FE545C" w:rsidRDefault="00404400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w formie elektronicznej lub 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</w:t>
      </w:r>
      <w:r w:rsidR="00177518">
        <w:rPr>
          <w:rFonts w:eastAsia="Calibri"/>
          <w:i/>
          <w:sz w:val="22"/>
          <w:szCs w:val="22"/>
          <w:lang w:eastAsia="zh-CN"/>
        </w:rPr>
        <w:t>.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30B58" w14:textId="77777777" w:rsidR="004578E3" w:rsidRDefault="004578E3">
      <w:r>
        <w:separator/>
      </w:r>
    </w:p>
  </w:endnote>
  <w:endnote w:type="continuationSeparator" w:id="0">
    <w:p w14:paraId="3C351F26" w14:textId="77777777" w:rsidR="004578E3" w:rsidRDefault="0045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49319" w14:textId="77777777" w:rsidR="00D63B96" w:rsidRDefault="00D63B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46539" w14:textId="77777777" w:rsidR="00D63B96" w:rsidRDefault="00D63B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95A2B" w14:textId="77777777" w:rsidR="004578E3" w:rsidRDefault="004578E3">
      <w:r>
        <w:separator/>
      </w:r>
    </w:p>
  </w:footnote>
  <w:footnote w:type="continuationSeparator" w:id="0">
    <w:p w14:paraId="11116AC4" w14:textId="77777777" w:rsidR="004578E3" w:rsidRDefault="00457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4B8D3" w14:textId="77777777" w:rsidR="00D63B96" w:rsidRDefault="00D63B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574A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A4B45" w14:textId="77777777" w:rsidR="00D63B96" w:rsidRDefault="00D63B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77518"/>
    <w:rsid w:val="001801DD"/>
    <w:rsid w:val="001B44E8"/>
    <w:rsid w:val="001D4612"/>
    <w:rsid w:val="0020013C"/>
    <w:rsid w:val="00207E98"/>
    <w:rsid w:val="002723B0"/>
    <w:rsid w:val="00287CEE"/>
    <w:rsid w:val="002C78CE"/>
    <w:rsid w:val="002E7627"/>
    <w:rsid w:val="00315A4A"/>
    <w:rsid w:val="003A24EB"/>
    <w:rsid w:val="00404400"/>
    <w:rsid w:val="004578E3"/>
    <w:rsid w:val="00475D3D"/>
    <w:rsid w:val="004B7300"/>
    <w:rsid w:val="004C6753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7748F0"/>
    <w:rsid w:val="007A34E8"/>
    <w:rsid w:val="007A4321"/>
    <w:rsid w:val="008250A1"/>
    <w:rsid w:val="00833933"/>
    <w:rsid w:val="00853083"/>
    <w:rsid w:val="008A28B5"/>
    <w:rsid w:val="008B2F0C"/>
    <w:rsid w:val="008B4928"/>
    <w:rsid w:val="008C64CC"/>
    <w:rsid w:val="008D2AB8"/>
    <w:rsid w:val="008E1B08"/>
    <w:rsid w:val="008F1C66"/>
    <w:rsid w:val="00923303"/>
    <w:rsid w:val="00931B3D"/>
    <w:rsid w:val="00941298"/>
    <w:rsid w:val="00970FE4"/>
    <w:rsid w:val="009C66FB"/>
    <w:rsid w:val="00A0022B"/>
    <w:rsid w:val="00A346FE"/>
    <w:rsid w:val="00A47B4D"/>
    <w:rsid w:val="00A83018"/>
    <w:rsid w:val="00B2596E"/>
    <w:rsid w:val="00B66A62"/>
    <w:rsid w:val="00B774DC"/>
    <w:rsid w:val="00B87FF0"/>
    <w:rsid w:val="00C969A6"/>
    <w:rsid w:val="00CA7D36"/>
    <w:rsid w:val="00CD6F9D"/>
    <w:rsid w:val="00D24208"/>
    <w:rsid w:val="00D60C38"/>
    <w:rsid w:val="00D611FE"/>
    <w:rsid w:val="00D63B96"/>
    <w:rsid w:val="00D66893"/>
    <w:rsid w:val="00D90ACB"/>
    <w:rsid w:val="00DB468F"/>
    <w:rsid w:val="00DC1500"/>
    <w:rsid w:val="00E44371"/>
    <w:rsid w:val="00E46350"/>
    <w:rsid w:val="00E949B0"/>
    <w:rsid w:val="00F00591"/>
    <w:rsid w:val="00F420D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701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 Zarzycka</cp:lastModifiedBy>
  <cp:revision>8</cp:revision>
  <cp:lastPrinted>2021-04-16T07:34:00Z</cp:lastPrinted>
  <dcterms:created xsi:type="dcterms:W3CDTF">2021-04-16T07:34:00Z</dcterms:created>
  <dcterms:modified xsi:type="dcterms:W3CDTF">2021-06-21T10:01:00Z</dcterms:modified>
</cp:coreProperties>
</file>