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400FD0D3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KC-zp.272-2</w:t>
      </w:r>
      <w:r w:rsidR="005C0323">
        <w:rPr>
          <w:b/>
          <w:sz w:val="24"/>
        </w:rPr>
        <w:t>95</w:t>
      </w:r>
      <w:r>
        <w:rPr>
          <w:b/>
          <w:sz w:val="24"/>
        </w:rPr>
        <w:t>/21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0DFE10B0" w:rsidR="001B2C00" w:rsidRDefault="005C0323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 w:rsidRPr="005C0323">
        <w:rPr>
          <w:b/>
          <w:bCs/>
        </w:rPr>
        <w:t>dostawa systemu do analizy ruchu z wykorzystaniem czujników inercyjnych - KC-zp.272-295/21</w:t>
      </w:r>
      <w:r w:rsidR="001B2C00" w:rsidRPr="005C0323">
        <w:rPr>
          <w:b/>
          <w:bCs/>
          <w:iCs/>
          <w:sz w:val="24"/>
          <w:szCs w:val="24"/>
        </w:rPr>
        <w:t>,</w:t>
      </w:r>
      <w:r w:rsidR="001B2C00">
        <w:rPr>
          <w:b/>
          <w:bCs/>
          <w:iCs/>
          <w:sz w:val="24"/>
          <w:szCs w:val="24"/>
        </w:rPr>
        <w:t xml:space="preserve">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DF7A3" w14:textId="77777777" w:rsidR="007055D2" w:rsidRDefault="007055D2">
      <w:r>
        <w:separator/>
      </w:r>
    </w:p>
  </w:endnote>
  <w:endnote w:type="continuationSeparator" w:id="0">
    <w:p w14:paraId="2448DBA7" w14:textId="77777777" w:rsidR="007055D2" w:rsidRDefault="007055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7D788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33253" w14:textId="77777777" w:rsidR="007055D2" w:rsidRDefault="007055D2">
      <w:r>
        <w:separator/>
      </w:r>
    </w:p>
  </w:footnote>
  <w:footnote w:type="continuationSeparator" w:id="0">
    <w:p w14:paraId="6E752112" w14:textId="77777777" w:rsidR="007055D2" w:rsidRDefault="007055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323"/>
    <w:rsid w:val="005C0D5A"/>
    <w:rsid w:val="005C3627"/>
    <w:rsid w:val="00641063"/>
    <w:rsid w:val="00664D2F"/>
    <w:rsid w:val="00697D36"/>
    <w:rsid w:val="006B51E7"/>
    <w:rsid w:val="006D68D8"/>
    <w:rsid w:val="0070113A"/>
    <w:rsid w:val="007055D2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F642A"/>
    <w:rsid w:val="00D725D2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339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3</cp:revision>
  <cp:lastPrinted>2021-06-09T11:40:00Z</cp:lastPrinted>
  <dcterms:created xsi:type="dcterms:W3CDTF">2021-06-22T11:53:00Z</dcterms:created>
  <dcterms:modified xsi:type="dcterms:W3CDTF">2021-06-22T12:59:00Z</dcterms:modified>
</cp:coreProperties>
</file>