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11DA4" w14:textId="77777777" w:rsidR="008D2AB8" w:rsidRPr="00240E71" w:rsidRDefault="00C47336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8E12BA1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B7B073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9D01BA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FC18D5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F581AD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20BB5F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6501C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A5F19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5C5B6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A570A">
        <w:rPr>
          <w:sz w:val="22"/>
          <w:lang w:val="en-US"/>
        </w:rPr>
        <w:t>……………………………………………………………………………………………..</w:t>
      </w:r>
    </w:p>
    <w:p w14:paraId="1B2C344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A570A">
        <w:rPr>
          <w:sz w:val="22"/>
          <w:lang w:val="en-US"/>
        </w:rPr>
        <w:t>…………………………………………………………………………………………….</w:t>
      </w:r>
    </w:p>
    <w:p w14:paraId="09DD31F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5D201A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497583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D1FEDF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CF8776A" w14:textId="77777777" w:rsidR="0087316C" w:rsidRPr="0087316C" w:rsidRDefault="0087316C" w:rsidP="008D2AB8">
      <w:pPr>
        <w:ind w:right="-110"/>
        <w:rPr>
          <w:b/>
        </w:rPr>
      </w:pPr>
      <w:r w:rsidRPr="0087316C">
        <w:rPr>
          <w:b/>
        </w:rPr>
        <w:t>Akademia Górniczo - Hutnicza</w:t>
      </w:r>
    </w:p>
    <w:p w14:paraId="130A0C2E" w14:textId="77777777" w:rsidR="0087316C" w:rsidRPr="0087316C" w:rsidRDefault="0087316C" w:rsidP="008D2AB8">
      <w:pPr>
        <w:ind w:right="-110"/>
        <w:rPr>
          <w:b/>
        </w:rPr>
      </w:pPr>
      <w:r w:rsidRPr="0087316C">
        <w:rPr>
          <w:b/>
        </w:rPr>
        <w:t>im. Stanisława Staszica w Krakowie</w:t>
      </w:r>
    </w:p>
    <w:p w14:paraId="0381FF21" w14:textId="77777777" w:rsidR="008D2AB8" w:rsidRDefault="0087316C" w:rsidP="008D2AB8">
      <w:pPr>
        <w:ind w:right="-110"/>
        <w:rPr>
          <w:b/>
        </w:rPr>
      </w:pPr>
      <w:r w:rsidRPr="0087316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D25543B" w14:textId="77777777" w:rsidR="008D2AB8" w:rsidRDefault="0087316C" w:rsidP="008D2AB8">
      <w:pPr>
        <w:ind w:right="-110"/>
        <w:rPr>
          <w:b/>
        </w:rPr>
      </w:pPr>
      <w:r w:rsidRPr="0087316C">
        <w:rPr>
          <w:b/>
        </w:rPr>
        <w:t>Al. Mickiewicza</w:t>
      </w:r>
      <w:r w:rsidR="008D2AB8">
        <w:rPr>
          <w:b/>
        </w:rPr>
        <w:t xml:space="preserve"> </w:t>
      </w:r>
      <w:r w:rsidRPr="0087316C">
        <w:rPr>
          <w:b/>
        </w:rPr>
        <w:t>30</w:t>
      </w:r>
      <w:r w:rsidR="008D2AB8">
        <w:rPr>
          <w:b/>
        </w:rPr>
        <w:t xml:space="preserve"> </w:t>
      </w:r>
    </w:p>
    <w:p w14:paraId="0C1D1A9A" w14:textId="77777777" w:rsidR="008D2AB8" w:rsidRDefault="0087316C" w:rsidP="008D2AB8">
      <w:pPr>
        <w:rPr>
          <w:b/>
        </w:rPr>
      </w:pPr>
      <w:r w:rsidRPr="0087316C">
        <w:rPr>
          <w:b/>
        </w:rPr>
        <w:t>30-059</w:t>
      </w:r>
      <w:r w:rsidR="008D2AB8">
        <w:rPr>
          <w:b/>
        </w:rPr>
        <w:t xml:space="preserve"> </w:t>
      </w:r>
      <w:r w:rsidRPr="0087316C">
        <w:rPr>
          <w:b/>
        </w:rPr>
        <w:t>Kraków</w:t>
      </w:r>
      <w:r w:rsidR="008D2AB8">
        <w:rPr>
          <w:b/>
        </w:rPr>
        <w:t xml:space="preserve">,  </w:t>
      </w:r>
    </w:p>
    <w:p w14:paraId="53923E24" w14:textId="77777777" w:rsidR="008D2AB8" w:rsidRDefault="008D2AB8" w:rsidP="008D2AB8">
      <w:pPr>
        <w:ind w:firstLine="3969"/>
        <w:rPr>
          <w:b/>
        </w:rPr>
      </w:pPr>
    </w:p>
    <w:p w14:paraId="2C66CDC3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7316C" w:rsidRPr="0087316C">
        <w:rPr>
          <w:b/>
        </w:rPr>
        <w:t>dostawa systemu do analizy ruchu z wykorzystaniem czujników inercyjnych - KC-zp.272-295/21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7EF06DC7" w14:textId="77777777" w:rsidR="008D2AB8" w:rsidRDefault="008D2AB8" w:rsidP="008D2AB8">
      <w:pPr>
        <w:tabs>
          <w:tab w:val="right" w:pos="9000"/>
        </w:tabs>
      </w:pPr>
    </w:p>
    <w:p w14:paraId="6CF69D9E" w14:textId="3CBDCA8E" w:rsidR="007A570A" w:rsidRPr="00803C15" w:rsidRDefault="007A570A" w:rsidP="007A570A">
      <w:pPr>
        <w:widowControl w:val="0"/>
        <w:spacing w:line="264" w:lineRule="auto"/>
        <w:ind w:right="1"/>
        <w:rPr>
          <w:b/>
        </w:rPr>
      </w:pPr>
      <w:r w:rsidRPr="00803C15">
        <w:rPr>
          <w:b/>
        </w:rPr>
        <w:t>Cena netto</w:t>
      </w:r>
      <w:r w:rsidR="00C47336">
        <w:rPr>
          <w:b/>
        </w:rPr>
        <w:t xml:space="preserve"> </w:t>
      </w:r>
      <w:r w:rsidR="00C47336" w:rsidRPr="00C47336">
        <w:rPr>
          <w:b/>
        </w:rPr>
        <w:t xml:space="preserve">za </w:t>
      </w:r>
      <w:r w:rsidR="00C47336" w:rsidRPr="00C47336">
        <w:rPr>
          <w:b/>
        </w:rPr>
        <w:t>system do analizy ruchu z wykorzystaniem czujników z niezbędnym oprogramowaniem i wyposażeniem</w:t>
      </w:r>
      <w:r w:rsidRPr="00803C15">
        <w:rPr>
          <w:b/>
        </w:rPr>
        <w:t>:   .........................................................................PLN</w:t>
      </w:r>
    </w:p>
    <w:p w14:paraId="4C09AF1C" w14:textId="77777777" w:rsidR="007A570A" w:rsidRPr="00803C15" w:rsidRDefault="007A570A" w:rsidP="007A570A">
      <w:pPr>
        <w:widowControl w:val="0"/>
        <w:spacing w:line="264" w:lineRule="auto"/>
        <w:ind w:right="1"/>
        <w:rPr>
          <w:b/>
        </w:rPr>
      </w:pPr>
    </w:p>
    <w:p w14:paraId="2A8F90A0" w14:textId="69930A9E" w:rsidR="007A570A" w:rsidRPr="00803C15" w:rsidRDefault="007A570A" w:rsidP="007A570A">
      <w:pPr>
        <w:widowControl w:val="0"/>
        <w:spacing w:line="264" w:lineRule="auto"/>
        <w:ind w:right="1"/>
        <w:rPr>
          <w:b/>
        </w:rPr>
      </w:pPr>
      <w:r w:rsidRPr="00803C15">
        <w:rPr>
          <w:b/>
        </w:rPr>
        <w:t>Cena brutto</w:t>
      </w:r>
      <w:r w:rsidR="00C47336" w:rsidRPr="00C47336">
        <w:rPr>
          <w:b/>
        </w:rPr>
        <w:t xml:space="preserve"> </w:t>
      </w:r>
      <w:r w:rsidR="00C47336" w:rsidRPr="00C47336">
        <w:rPr>
          <w:b/>
        </w:rPr>
        <w:t>za system do analizy ruchu z wykorzystaniem czujników z niezbędnym oprogramowaniem i wyposażeniem</w:t>
      </w:r>
      <w:r w:rsidRPr="00803C15">
        <w:rPr>
          <w:b/>
        </w:rPr>
        <w:t>: .........................................................................PLN</w:t>
      </w:r>
    </w:p>
    <w:p w14:paraId="60AC2097" w14:textId="77777777" w:rsidR="007A570A" w:rsidRPr="00803C15" w:rsidRDefault="007A570A" w:rsidP="007A570A">
      <w:pPr>
        <w:widowControl w:val="0"/>
        <w:spacing w:line="264" w:lineRule="auto"/>
        <w:ind w:right="1"/>
        <w:jc w:val="both"/>
      </w:pPr>
      <w:r w:rsidRPr="00803C15">
        <w:t>Słownie brutto :.......................................................................................................................</w:t>
      </w:r>
    </w:p>
    <w:p w14:paraId="466B3239" w14:textId="77777777" w:rsidR="007A570A" w:rsidRPr="00803C15" w:rsidRDefault="007A570A" w:rsidP="007A570A">
      <w:pPr>
        <w:widowControl w:val="0"/>
        <w:spacing w:line="264" w:lineRule="auto"/>
        <w:ind w:right="1"/>
        <w:jc w:val="both"/>
      </w:pPr>
    </w:p>
    <w:p w14:paraId="197287BB" w14:textId="77777777" w:rsidR="007A570A" w:rsidRDefault="007A570A" w:rsidP="007A570A">
      <w:pPr>
        <w:pStyle w:val="Tekstpodstawowy"/>
        <w:rPr>
          <w:sz w:val="22"/>
          <w:szCs w:val="22"/>
        </w:rPr>
      </w:pPr>
      <w:r w:rsidRPr="00803C15">
        <w:rPr>
          <w:sz w:val="22"/>
          <w:szCs w:val="22"/>
        </w:rPr>
        <w:t>Powyższa cena zawiera podatek VAT w wysokości .......... % tj.…………………….PLN</w:t>
      </w:r>
    </w:p>
    <w:p w14:paraId="59CDCE4C" w14:textId="67DF08A3" w:rsidR="007A570A" w:rsidRDefault="007A570A" w:rsidP="007A570A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Producent/model oferowanego urządzenia: ……………………………</w:t>
      </w:r>
    </w:p>
    <w:p w14:paraId="725B4528" w14:textId="01C757C9" w:rsidR="007A570A" w:rsidRPr="00803C15" w:rsidRDefault="00E604CB" w:rsidP="007A570A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Okres udzielonej gwarancji wynosi:</w:t>
      </w:r>
      <w:r w:rsidR="007A570A">
        <w:rPr>
          <w:sz w:val="22"/>
          <w:szCs w:val="22"/>
        </w:rPr>
        <w:t xml:space="preserve"> …………. miesięcy</w:t>
      </w:r>
    </w:p>
    <w:p w14:paraId="477030BF" w14:textId="77777777" w:rsidR="007A570A" w:rsidRPr="00795123" w:rsidRDefault="007A570A" w:rsidP="007A570A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803C15">
        <w:rPr>
          <w:b/>
          <w:sz w:val="22"/>
          <w:szCs w:val="22"/>
        </w:rPr>
        <w:t xml:space="preserve">Termin realizacji umowy: </w:t>
      </w:r>
      <w:r>
        <w:rPr>
          <w:b/>
          <w:sz w:val="22"/>
          <w:szCs w:val="22"/>
        </w:rPr>
        <w:t xml:space="preserve">do ….. dni </w:t>
      </w:r>
      <w:r w:rsidRPr="00803C15">
        <w:rPr>
          <w:b/>
          <w:sz w:val="22"/>
          <w:szCs w:val="22"/>
        </w:rPr>
        <w:t xml:space="preserve">od daty podpisania umowy </w:t>
      </w:r>
      <w:r>
        <w:rPr>
          <w:b/>
          <w:sz w:val="22"/>
          <w:szCs w:val="22"/>
        </w:rPr>
        <w:t xml:space="preserve"> </w:t>
      </w:r>
      <w:r w:rsidRPr="00795123">
        <w:rPr>
          <w:b/>
          <w:color w:val="FF0000"/>
          <w:sz w:val="22"/>
          <w:szCs w:val="22"/>
        </w:rPr>
        <w:t>(Kryterium oceny ofert)</w:t>
      </w:r>
    </w:p>
    <w:p w14:paraId="360AE1E2" w14:textId="77777777" w:rsidR="007A570A" w:rsidRDefault="007A570A" w:rsidP="007A570A">
      <w:pPr>
        <w:tabs>
          <w:tab w:val="left" w:pos="426"/>
        </w:tabs>
        <w:jc w:val="both"/>
        <w:rPr>
          <w:sz w:val="22"/>
          <w:szCs w:val="22"/>
        </w:rPr>
      </w:pPr>
      <w:r w:rsidRPr="00803C15">
        <w:rPr>
          <w:b/>
          <w:sz w:val="22"/>
          <w:szCs w:val="22"/>
        </w:rPr>
        <w:t xml:space="preserve">Termin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A88746A" w14:textId="77777777" w:rsidR="007A570A" w:rsidRDefault="007A570A" w:rsidP="007A570A">
      <w:pPr>
        <w:tabs>
          <w:tab w:val="left" w:pos="426"/>
        </w:tabs>
        <w:jc w:val="both"/>
        <w:rPr>
          <w:sz w:val="22"/>
          <w:szCs w:val="22"/>
        </w:rPr>
      </w:pPr>
    </w:p>
    <w:p w14:paraId="3FE6F421" w14:textId="77777777" w:rsidR="007A570A" w:rsidRPr="00B66A62" w:rsidRDefault="007A570A" w:rsidP="007A570A">
      <w:pPr>
        <w:tabs>
          <w:tab w:val="left" w:pos="426"/>
        </w:tabs>
        <w:jc w:val="both"/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1A3065DD" w14:textId="77777777" w:rsidR="007A570A" w:rsidRPr="00B66A62" w:rsidRDefault="007A570A" w:rsidP="007A57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4DC09AE3" w14:textId="77777777" w:rsidR="007A570A" w:rsidRPr="00B66A62" w:rsidRDefault="007A570A" w:rsidP="007A57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lastRenderedPageBreak/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7102DADE" w14:textId="77777777" w:rsidR="007A570A" w:rsidRPr="00B66A62" w:rsidRDefault="007A570A" w:rsidP="007A570A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5935FC7" w14:textId="77777777" w:rsidR="007A570A" w:rsidRPr="00B66A62" w:rsidRDefault="007A570A" w:rsidP="007A570A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CE02C6" w14:textId="77777777" w:rsidR="007A570A" w:rsidRPr="00B66A62" w:rsidRDefault="007A570A" w:rsidP="007A570A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4D4995" w14:textId="77777777" w:rsidR="007A570A" w:rsidRPr="00B66A62" w:rsidRDefault="007A570A" w:rsidP="007A570A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A570A" w:rsidRPr="00B66A62" w14:paraId="23EEE721" w14:textId="77777777" w:rsidTr="002528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CC94D" w14:textId="77777777" w:rsidR="007A570A" w:rsidRPr="00B66A62" w:rsidRDefault="007A570A" w:rsidP="0025284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33F3A" w14:textId="77777777" w:rsidR="007A570A" w:rsidRPr="00B66A62" w:rsidRDefault="007A570A" w:rsidP="0025284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2FED6D03" w14:textId="77777777" w:rsidR="007A570A" w:rsidRPr="00B66A62" w:rsidRDefault="007A570A" w:rsidP="0025284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BD6DE" w14:textId="77777777" w:rsidR="007A570A" w:rsidRPr="00B66A62" w:rsidRDefault="007A570A" w:rsidP="0025284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7A570A" w:rsidRPr="00B66A62" w14:paraId="44641226" w14:textId="77777777" w:rsidTr="002528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5A6B8" w14:textId="77777777" w:rsidR="007A570A" w:rsidRPr="00B66A62" w:rsidRDefault="007A570A" w:rsidP="0025284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9B07F" w14:textId="77777777" w:rsidR="007A570A" w:rsidRPr="00B66A62" w:rsidRDefault="007A570A" w:rsidP="0025284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4AED6" w14:textId="77777777" w:rsidR="007A570A" w:rsidRPr="00B66A62" w:rsidRDefault="007A570A" w:rsidP="0025284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7A570A" w:rsidRPr="00B66A62" w14:paraId="53CD8C94" w14:textId="77777777" w:rsidTr="002528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91472" w14:textId="77777777" w:rsidR="007A570A" w:rsidRPr="00B66A62" w:rsidRDefault="007A570A" w:rsidP="0025284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22EAF" w14:textId="77777777" w:rsidR="007A570A" w:rsidRPr="00B66A62" w:rsidRDefault="007A570A" w:rsidP="0025284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5BE2D" w14:textId="77777777" w:rsidR="007A570A" w:rsidRPr="00B66A62" w:rsidRDefault="007A570A" w:rsidP="0025284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0F96E781" w14:textId="77777777" w:rsidR="007A570A" w:rsidRPr="00B66A62" w:rsidRDefault="007A570A" w:rsidP="007A570A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2B3BFC42" w14:textId="77777777" w:rsidR="007A570A" w:rsidRPr="00B66A62" w:rsidRDefault="007A570A" w:rsidP="007A570A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374932E3" w14:textId="77777777" w:rsidR="007A570A" w:rsidRPr="00B66A62" w:rsidRDefault="007A570A" w:rsidP="007A570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0E32102D" w14:textId="77777777" w:rsidR="007A570A" w:rsidRPr="00B66A62" w:rsidRDefault="007A570A" w:rsidP="007A570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31A33C6E" w14:textId="77777777" w:rsidR="007A570A" w:rsidRPr="00B66A62" w:rsidRDefault="007A570A" w:rsidP="007A570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5E5216A2" w14:textId="77777777" w:rsidR="007A570A" w:rsidRPr="00B66A62" w:rsidRDefault="007A570A" w:rsidP="007A570A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0E3B3A6B" w14:textId="77777777" w:rsidR="007A570A" w:rsidRPr="00B66A62" w:rsidRDefault="007A570A" w:rsidP="007A570A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113CCE20" w14:textId="77777777" w:rsidR="007A570A" w:rsidRPr="00B66A62" w:rsidRDefault="007A570A" w:rsidP="007A570A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64BC5E64" w14:textId="77777777" w:rsidR="007A570A" w:rsidRPr="00B66A62" w:rsidRDefault="007A570A" w:rsidP="007A570A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97E0815" w14:textId="77777777" w:rsidR="007A570A" w:rsidRPr="00B66A62" w:rsidRDefault="007A570A" w:rsidP="007A570A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6308DABA" w14:textId="77777777" w:rsidR="007A570A" w:rsidRPr="00B66A62" w:rsidRDefault="007A570A" w:rsidP="007A570A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65BC0E40" w14:textId="77777777" w:rsidR="007A570A" w:rsidRPr="00B66A62" w:rsidRDefault="007A570A" w:rsidP="007A570A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7A7B90AD" w14:textId="77777777" w:rsidR="007A570A" w:rsidRPr="00B66A62" w:rsidRDefault="007A570A" w:rsidP="007A570A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16A3E79" w14:textId="77777777" w:rsidR="007A570A" w:rsidRPr="00B66A62" w:rsidRDefault="007A570A" w:rsidP="007A570A">
      <w:pPr>
        <w:jc w:val="both"/>
        <w:rPr>
          <w:sz w:val="22"/>
          <w:szCs w:val="20"/>
        </w:rPr>
      </w:pPr>
    </w:p>
    <w:p w14:paraId="13EB8B17" w14:textId="77777777" w:rsidR="007A570A" w:rsidRPr="00B66A62" w:rsidRDefault="007A570A" w:rsidP="007A570A">
      <w:pPr>
        <w:jc w:val="right"/>
        <w:rPr>
          <w:sz w:val="22"/>
          <w:szCs w:val="20"/>
        </w:rPr>
      </w:pPr>
    </w:p>
    <w:p w14:paraId="4E43B0D2" w14:textId="77777777" w:rsidR="007A570A" w:rsidRPr="002E7627" w:rsidRDefault="007A570A" w:rsidP="007A570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 lub </w:t>
      </w: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15E33C5D" w14:textId="77777777" w:rsidR="007A570A" w:rsidRPr="00B66A62" w:rsidRDefault="007A570A" w:rsidP="007A570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498F679E" w14:textId="77777777" w:rsidR="007A570A" w:rsidRDefault="007A570A" w:rsidP="007A570A">
      <w:pPr>
        <w:jc w:val="right"/>
        <w:rPr>
          <w:sz w:val="20"/>
          <w:szCs w:val="20"/>
        </w:rPr>
      </w:pPr>
    </w:p>
    <w:p w14:paraId="1D86FC35" w14:textId="77777777" w:rsidR="007A570A" w:rsidRDefault="007A570A" w:rsidP="007A570A">
      <w:pPr>
        <w:widowControl w:val="0"/>
        <w:spacing w:line="264" w:lineRule="auto"/>
        <w:ind w:right="1"/>
        <w:rPr>
          <w:sz w:val="20"/>
          <w:szCs w:val="20"/>
        </w:rPr>
      </w:pPr>
    </w:p>
    <w:p w14:paraId="41D4B99A" w14:textId="77777777" w:rsidR="00FE545C" w:rsidRDefault="00FE545C" w:rsidP="007A570A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04804" w14:textId="77777777" w:rsidR="00953D86" w:rsidRDefault="00953D86">
      <w:r>
        <w:separator/>
      </w:r>
    </w:p>
  </w:endnote>
  <w:endnote w:type="continuationSeparator" w:id="0">
    <w:p w14:paraId="0C2959C8" w14:textId="77777777" w:rsidR="00953D86" w:rsidRDefault="00953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1AD2C" w14:textId="77777777" w:rsidR="0087316C" w:rsidRDefault="008731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2A96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36E3" w14:textId="77777777" w:rsidR="0087316C" w:rsidRDefault="008731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E416A" w14:textId="77777777" w:rsidR="00953D86" w:rsidRDefault="00953D86">
      <w:r>
        <w:separator/>
      </w:r>
    </w:p>
  </w:footnote>
  <w:footnote w:type="continuationSeparator" w:id="0">
    <w:p w14:paraId="2FF0F962" w14:textId="77777777" w:rsidR="00953D86" w:rsidRDefault="00953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0E28E" w14:textId="77777777" w:rsidR="0087316C" w:rsidRDefault="008731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42A7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F27B6" w14:textId="77777777" w:rsidR="0087316C" w:rsidRDefault="008731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D8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A570A"/>
    <w:rsid w:val="00833933"/>
    <w:rsid w:val="00853083"/>
    <w:rsid w:val="0087316C"/>
    <w:rsid w:val="008B2F0C"/>
    <w:rsid w:val="008B4928"/>
    <w:rsid w:val="008D2AB8"/>
    <w:rsid w:val="008F1C66"/>
    <w:rsid w:val="00953D86"/>
    <w:rsid w:val="00970FE4"/>
    <w:rsid w:val="00A0022B"/>
    <w:rsid w:val="00A346FE"/>
    <w:rsid w:val="00A47B4D"/>
    <w:rsid w:val="00A83018"/>
    <w:rsid w:val="00B774DC"/>
    <w:rsid w:val="00C47336"/>
    <w:rsid w:val="00C969A6"/>
    <w:rsid w:val="00CA7D36"/>
    <w:rsid w:val="00D24208"/>
    <w:rsid w:val="00D60C38"/>
    <w:rsid w:val="00D66893"/>
    <w:rsid w:val="00D90ACB"/>
    <w:rsid w:val="00DC1500"/>
    <w:rsid w:val="00E44371"/>
    <w:rsid w:val="00E604C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4CF9B0C"/>
  <w15:chartTrackingRefBased/>
  <w15:docId w15:val="{752E37D9-5B6C-4C0C-B480-4D8ED47B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482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2021-06-18T11:18:00Z</cp:lastPrinted>
  <dcterms:created xsi:type="dcterms:W3CDTF">2021-06-18T11:18:00Z</dcterms:created>
  <dcterms:modified xsi:type="dcterms:W3CDTF">2021-06-22T09:47:00Z</dcterms:modified>
</cp:coreProperties>
</file>