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24B" w:rsidRDefault="0080724B" w:rsidP="0080724B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80724B" w:rsidRDefault="0080724B" w:rsidP="0080724B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80724B" w:rsidRDefault="0080724B" w:rsidP="0080724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80724B" w:rsidRDefault="0080724B" w:rsidP="0080724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80724B" w:rsidRDefault="0080724B" w:rsidP="0080724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80724B" w:rsidRDefault="0080724B" w:rsidP="0080724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80724B" w:rsidRDefault="0080724B" w:rsidP="0080724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80724B" w:rsidRDefault="0080724B" w:rsidP="0080724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80724B" w:rsidRDefault="0080724B" w:rsidP="0080724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80724B" w:rsidRDefault="0080724B" w:rsidP="0080724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80724B" w:rsidRDefault="0080724B" w:rsidP="0080724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80724B" w:rsidRDefault="0080724B" w:rsidP="0080724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80724B" w:rsidRDefault="0080724B" w:rsidP="0080724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80724B" w:rsidRDefault="0080724B" w:rsidP="0080724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80724B" w:rsidRDefault="0080724B" w:rsidP="0080724B">
      <w:r>
        <w:rPr>
          <w:b/>
          <w:sz w:val="22"/>
          <w:szCs w:val="22"/>
        </w:rPr>
        <w:t xml:space="preserve">30-059 Kraków,  </w:t>
      </w:r>
    </w:p>
    <w:p w:rsidR="0080724B" w:rsidRDefault="0080724B" w:rsidP="0080724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0724B" w:rsidRPr="00EB2081" w:rsidRDefault="0080724B" w:rsidP="0080724B">
      <w:pPr>
        <w:jc w:val="both"/>
        <w:rPr>
          <w:b/>
          <w:bCs/>
          <w:kern w:val="2"/>
          <w:sz w:val="22"/>
          <w:szCs w:val="22"/>
          <w:lang w:eastAsia="pl-PL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658796"/>
      <w:r w:rsidRPr="008B4088">
        <w:rPr>
          <w:b/>
          <w:bCs/>
          <w:iCs/>
          <w:sz w:val="22"/>
          <w:szCs w:val="22"/>
        </w:rPr>
        <w:t xml:space="preserve">projekt budowy windy w przewiązce P-A1-A2 AGH w Krakowie w ramach projektu „Akademia Dostępności – Wzmocnienie potencjału AGH w zakresie wsparcia osób z niepełnosprawnościami” POWR.03.05.00-00-A076/1 </w:t>
      </w:r>
      <w:r w:rsidRPr="008B4088">
        <w:rPr>
          <w:b/>
          <w:bCs/>
          <w:sz w:val="22"/>
          <w:szCs w:val="22"/>
        </w:rPr>
        <w:t>- KC-zp.272-258/21</w:t>
      </w:r>
      <w:bookmarkEnd w:id="0"/>
      <w:r w:rsidRPr="00927BEE">
        <w:rPr>
          <w:b/>
          <w:iCs/>
          <w:color w:val="000000"/>
          <w:sz w:val="22"/>
          <w:szCs w:val="22"/>
          <w:lang w:eastAsia="pl-PL"/>
        </w:rPr>
        <w:t>,</w:t>
      </w:r>
      <w:r w:rsidRPr="00927BEE">
        <w:rPr>
          <w:sz w:val="22"/>
          <w:szCs w:val="22"/>
        </w:rPr>
        <w:t xml:space="preserve"> </w:t>
      </w:r>
      <w:r w:rsidRPr="00927BEE">
        <w:rPr>
          <w:b/>
          <w:sz w:val="22"/>
          <w:szCs w:val="22"/>
        </w:rPr>
        <w:t xml:space="preserve"> </w:t>
      </w:r>
      <w:r w:rsidRPr="00927BEE">
        <w:rPr>
          <w:sz w:val="22"/>
          <w:szCs w:val="22"/>
        </w:rPr>
        <w:t>oferuję realizację przedmiotu zamówienia, zgodnie z zasadami określonymi w specyfikacji warunków</w:t>
      </w:r>
      <w:r>
        <w:rPr>
          <w:sz w:val="22"/>
          <w:szCs w:val="22"/>
        </w:rPr>
        <w:t xml:space="preserve"> zamówienia.</w:t>
      </w:r>
    </w:p>
    <w:p w:rsidR="0080724B" w:rsidRDefault="0080724B" w:rsidP="0080724B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80724B" w:rsidRPr="00DF3BB6" w:rsidRDefault="0080724B" w:rsidP="0080724B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  <w:r w:rsidRPr="00DF3BB6">
        <w:rPr>
          <w:b/>
          <w:sz w:val="22"/>
          <w:szCs w:val="22"/>
          <w:lang w:eastAsia="pl-PL"/>
        </w:rPr>
        <w:t>Cena brutto za całość tj. ETAP 1÷</w:t>
      </w:r>
      <w:r w:rsidR="00A73203">
        <w:rPr>
          <w:b/>
          <w:sz w:val="22"/>
          <w:szCs w:val="22"/>
          <w:lang w:eastAsia="pl-PL"/>
        </w:rPr>
        <w:t>2</w:t>
      </w:r>
      <w:r w:rsidRPr="00DF3BB6">
        <w:rPr>
          <w:b/>
          <w:sz w:val="22"/>
          <w:szCs w:val="22"/>
          <w:lang w:eastAsia="pl-PL"/>
        </w:rPr>
        <w:t>:   ..........................................PLN:</w:t>
      </w:r>
    </w:p>
    <w:p w:rsidR="0080724B" w:rsidRDefault="0080724B" w:rsidP="0080724B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</w:p>
    <w:p w:rsidR="0080724B" w:rsidRPr="00DF3BB6" w:rsidRDefault="0080724B" w:rsidP="0080724B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  <w:r w:rsidRPr="00DF3BB6">
        <w:rPr>
          <w:b/>
          <w:sz w:val="22"/>
          <w:szCs w:val="22"/>
          <w:lang w:val="x-none" w:eastAsia="x-none"/>
        </w:rPr>
        <w:t>Powyższa cena zawiera podatek VAT w wysokości .......... % tj.…………………….PLN</w:t>
      </w:r>
    </w:p>
    <w:p w:rsidR="0080724B" w:rsidRPr="00DF3BB6" w:rsidRDefault="0080724B" w:rsidP="0080724B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80724B" w:rsidRPr="00DF3BB6" w:rsidRDefault="0080724B" w:rsidP="0080724B">
      <w:pPr>
        <w:widowControl w:val="0"/>
        <w:suppressAutoHyphens w:val="0"/>
        <w:ind w:right="1"/>
        <w:jc w:val="both"/>
        <w:rPr>
          <w:sz w:val="22"/>
          <w:szCs w:val="22"/>
          <w:lang w:eastAsia="pl-PL"/>
        </w:rPr>
      </w:pPr>
      <w:r w:rsidRPr="00DF3BB6">
        <w:rPr>
          <w:sz w:val="22"/>
          <w:szCs w:val="22"/>
          <w:lang w:eastAsia="pl-PL"/>
        </w:rPr>
        <w:t>Słownie brutto: ............................................................................................................</w:t>
      </w:r>
    </w:p>
    <w:p w:rsidR="0080724B" w:rsidRPr="00DF3BB6" w:rsidRDefault="0080724B" w:rsidP="0080724B">
      <w:pPr>
        <w:widowControl w:val="0"/>
        <w:suppressAutoHyphens w:val="0"/>
        <w:rPr>
          <w:b/>
          <w:sz w:val="22"/>
          <w:szCs w:val="22"/>
          <w:lang w:val="x-none" w:eastAsia="x-none"/>
        </w:rPr>
      </w:pPr>
    </w:p>
    <w:p w:rsidR="0080724B" w:rsidRPr="00DF3BB6" w:rsidRDefault="0080724B" w:rsidP="0080724B">
      <w:pPr>
        <w:suppressAutoHyphens w:val="0"/>
        <w:rPr>
          <w:lang w:eastAsia="pl-PL"/>
        </w:rPr>
      </w:pPr>
      <w:r w:rsidRPr="00DF3BB6">
        <w:rPr>
          <w:b/>
          <w:sz w:val="22"/>
          <w:szCs w:val="22"/>
          <w:lang w:eastAsia="pl-PL"/>
        </w:rPr>
        <w:t>Termin realizacji umowy:</w:t>
      </w:r>
      <w:r w:rsidRPr="00DF3BB6">
        <w:rPr>
          <w:b/>
          <w:bCs/>
          <w:sz w:val="22"/>
          <w:szCs w:val="22"/>
          <w:lang w:eastAsia="pl-PL"/>
        </w:rPr>
        <w:t xml:space="preserve"> do </w:t>
      </w:r>
      <w:r>
        <w:rPr>
          <w:b/>
          <w:bCs/>
          <w:sz w:val="22"/>
          <w:szCs w:val="22"/>
          <w:lang w:eastAsia="pl-PL"/>
        </w:rPr>
        <w:t>217</w:t>
      </w:r>
      <w:r w:rsidRPr="00DF3BB6">
        <w:rPr>
          <w:b/>
          <w:bCs/>
          <w:sz w:val="22"/>
          <w:szCs w:val="22"/>
          <w:lang w:eastAsia="pl-PL"/>
        </w:rPr>
        <w:t xml:space="preserve"> od daty podpisania umowy</w:t>
      </w:r>
      <w:bookmarkStart w:id="1" w:name="_Hlk534192897"/>
      <w:r>
        <w:rPr>
          <w:b/>
          <w:bCs/>
          <w:sz w:val="22"/>
          <w:szCs w:val="22"/>
          <w:lang w:eastAsia="pl-PL"/>
        </w:rPr>
        <w:t>,</w:t>
      </w:r>
      <w:r w:rsidRPr="00DF3BB6">
        <w:rPr>
          <w:b/>
          <w:bCs/>
          <w:sz w:val="22"/>
          <w:szCs w:val="22"/>
          <w:lang w:eastAsia="pl-PL"/>
        </w:rPr>
        <w:t xml:space="preserve"> </w:t>
      </w:r>
      <w:bookmarkEnd w:id="1"/>
      <w:r w:rsidRPr="00DF3BB6">
        <w:rPr>
          <w:b/>
          <w:bCs/>
          <w:sz w:val="22"/>
          <w:szCs w:val="22"/>
          <w:lang w:eastAsia="pl-PL"/>
        </w:rPr>
        <w:t>w tym:</w:t>
      </w:r>
    </w:p>
    <w:p w:rsidR="0080724B" w:rsidRPr="00DF3BB6" w:rsidRDefault="0080724B" w:rsidP="0080724B">
      <w:pPr>
        <w:suppressAutoHyphens w:val="0"/>
        <w:ind w:left="720" w:hanging="360"/>
        <w:jc w:val="both"/>
        <w:rPr>
          <w:lang w:eastAsia="pl-PL"/>
        </w:rPr>
      </w:pPr>
      <w:r w:rsidRPr="00DF3BB6">
        <w:rPr>
          <w:sz w:val="22"/>
          <w:szCs w:val="22"/>
          <w:lang w:eastAsia="pl-PL"/>
        </w:rPr>
        <w:t>·</w:t>
      </w:r>
      <w:r w:rsidRPr="00DF3BB6">
        <w:rPr>
          <w:sz w:val="14"/>
          <w:szCs w:val="14"/>
          <w:lang w:eastAsia="pl-PL"/>
        </w:rPr>
        <w:t xml:space="preserve">                  </w:t>
      </w:r>
      <w:r w:rsidRPr="00DF3BB6">
        <w:rPr>
          <w:sz w:val="22"/>
          <w:szCs w:val="22"/>
          <w:lang w:eastAsia="pl-PL"/>
        </w:rPr>
        <w:t xml:space="preserve">Termin realizacji ETAPU 1 - do </w:t>
      </w:r>
      <w:r w:rsidR="00A73203">
        <w:rPr>
          <w:b/>
          <w:bCs/>
          <w:sz w:val="22"/>
          <w:szCs w:val="22"/>
          <w:lang w:eastAsia="pl-PL"/>
        </w:rPr>
        <w:t>147</w:t>
      </w:r>
      <w:r w:rsidRPr="00DF3BB6">
        <w:rPr>
          <w:b/>
          <w:bCs/>
          <w:sz w:val="22"/>
          <w:szCs w:val="22"/>
          <w:lang w:eastAsia="pl-PL"/>
        </w:rPr>
        <w:t xml:space="preserve"> dni </w:t>
      </w:r>
      <w:r w:rsidRPr="00DF3BB6">
        <w:rPr>
          <w:sz w:val="22"/>
          <w:szCs w:val="22"/>
          <w:lang w:eastAsia="pl-PL"/>
        </w:rPr>
        <w:t>od daty podpisania umowy</w:t>
      </w:r>
    </w:p>
    <w:p w:rsidR="0080724B" w:rsidRPr="00A73203" w:rsidRDefault="0080724B" w:rsidP="00A73203">
      <w:pPr>
        <w:suppressAutoHyphens w:val="0"/>
        <w:ind w:left="720" w:hanging="360"/>
        <w:jc w:val="both"/>
        <w:rPr>
          <w:sz w:val="22"/>
          <w:szCs w:val="22"/>
          <w:lang w:eastAsia="pl-PL"/>
        </w:rPr>
      </w:pPr>
      <w:r w:rsidRPr="00DF3BB6">
        <w:rPr>
          <w:sz w:val="22"/>
          <w:szCs w:val="22"/>
          <w:lang w:eastAsia="pl-PL"/>
        </w:rPr>
        <w:t>·</w:t>
      </w:r>
      <w:r w:rsidRPr="00DF3BB6">
        <w:rPr>
          <w:sz w:val="14"/>
          <w:szCs w:val="14"/>
          <w:lang w:eastAsia="pl-PL"/>
        </w:rPr>
        <w:t xml:space="preserve">                  </w:t>
      </w:r>
      <w:r w:rsidRPr="00DF3BB6">
        <w:rPr>
          <w:sz w:val="22"/>
          <w:szCs w:val="22"/>
          <w:lang w:eastAsia="pl-PL"/>
        </w:rPr>
        <w:t xml:space="preserve">Termin realizacji ETAPU 2 – do </w:t>
      </w:r>
      <w:r>
        <w:rPr>
          <w:b/>
          <w:bCs/>
          <w:sz w:val="22"/>
          <w:szCs w:val="22"/>
          <w:lang w:eastAsia="pl-PL"/>
        </w:rPr>
        <w:t xml:space="preserve"> </w:t>
      </w:r>
      <w:r w:rsidR="00A73203">
        <w:rPr>
          <w:b/>
          <w:bCs/>
          <w:sz w:val="22"/>
          <w:szCs w:val="22"/>
          <w:lang w:eastAsia="pl-PL"/>
        </w:rPr>
        <w:t>217</w:t>
      </w:r>
      <w:r w:rsidR="00A73203" w:rsidRPr="00DF3BB6">
        <w:rPr>
          <w:b/>
          <w:bCs/>
          <w:sz w:val="22"/>
          <w:szCs w:val="22"/>
          <w:lang w:eastAsia="pl-PL"/>
        </w:rPr>
        <w:t xml:space="preserve"> </w:t>
      </w:r>
      <w:r w:rsidRPr="00DF3BB6">
        <w:rPr>
          <w:b/>
          <w:bCs/>
          <w:sz w:val="22"/>
          <w:szCs w:val="22"/>
          <w:lang w:eastAsia="pl-PL"/>
        </w:rPr>
        <w:t xml:space="preserve">dni </w:t>
      </w:r>
      <w:r w:rsidRPr="00DF3BB6">
        <w:rPr>
          <w:sz w:val="22"/>
          <w:szCs w:val="22"/>
          <w:lang w:eastAsia="pl-PL"/>
        </w:rPr>
        <w:t>od daty podpisania umowy</w:t>
      </w:r>
    </w:p>
    <w:p w:rsidR="0080724B" w:rsidRPr="00DF3BB6" w:rsidRDefault="0080724B" w:rsidP="0080724B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:rsidR="0080724B" w:rsidRPr="00DF3BB6" w:rsidRDefault="0080724B" w:rsidP="0080724B">
      <w:pPr>
        <w:tabs>
          <w:tab w:val="left" w:pos="426"/>
        </w:tabs>
        <w:suppressAutoHyphens w:val="0"/>
        <w:jc w:val="both"/>
        <w:rPr>
          <w:sz w:val="16"/>
          <w:szCs w:val="18"/>
          <w:lang w:eastAsia="pl-PL"/>
        </w:rPr>
      </w:pPr>
      <w:r w:rsidRPr="00DF3BB6">
        <w:rPr>
          <w:b/>
          <w:sz w:val="22"/>
          <w:szCs w:val="22"/>
          <w:lang w:eastAsia="pl-PL"/>
        </w:rPr>
        <w:t xml:space="preserve">Termin płatności: </w:t>
      </w:r>
      <w:r w:rsidRPr="00DF3BB6">
        <w:rPr>
          <w:sz w:val="22"/>
          <w:lang w:eastAsia="pl-PL"/>
        </w:rPr>
        <w:t>przelewem w terminie do</w:t>
      </w:r>
      <w:r w:rsidRPr="00DF3BB6">
        <w:rPr>
          <w:sz w:val="22"/>
          <w:szCs w:val="22"/>
          <w:lang w:eastAsia="pl-PL"/>
        </w:rPr>
        <w:t xml:space="preserve"> 21 dni od daty otrzymania faktury przez Zamawiającego na rachunek Wykonawcy umieszczony na dzień zlecenia przelewu w wykazie podmiotów, o których mowa w art. 96b ust. 1) Ustawy o podatku od towarów i usług</w:t>
      </w:r>
    </w:p>
    <w:p w:rsidR="0080724B" w:rsidRPr="00DF3BB6" w:rsidRDefault="0080724B" w:rsidP="0080724B">
      <w:pPr>
        <w:tabs>
          <w:tab w:val="left" w:pos="426"/>
        </w:tabs>
        <w:suppressAutoHyphens w:val="0"/>
        <w:jc w:val="both"/>
        <w:rPr>
          <w:b/>
          <w:sz w:val="22"/>
          <w:szCs w:val="22"/>
          <w:u w:val="single"/>
          <w:lang w:eastAsia="pl-PL"/>
        </w:rPr>
      </w:pPr>
      <w:r w:rsidRPr="00DF3BB6">
        <w:rPr>
          <w:lang w:eastAsia="pl-PL"/>
        </w:rPr>
        <w:tab/>
      </w:r>
    </w:p>
    <w:p w:rsidR="0080724B" w:rsidRPr="00DF3BB6" w:rsidRDefault="0080724B" w:rsidP="0080724B">
      <w:pPr>
        <w:suppressAutoHyphens w:val="0"/>
        <w:rPr>
          <w:b/>
          <w:sz w:val="22"/>
          <w:szCs w:val="22"/>
          <w:u w:val="single"/>
          <w:lang w:eastAsia="pl-PL"/>
        </w:rPr>
      </w:pPr>
      <w:r w:rsidRPr="00DF3BB6">
        <w:rPr>
          <w:b/>
          <w:sz w:val="22"/>
          <w:szCs w:val="22"/>
          <w:u w:val="single"/>
          <w:lang w:eastAsia="pl-PL"/>
        </w:rPr>
        <w:t>Jednocześnie oświadczamy, że:</w:t>
      </w:r>
    </w:p>
    <w:p w:rsidR="0080724B" w:rsidRDefault="0080724B" w:rsidP="0080724B">
      <w:pPr>
        <w:numPr>
          <w:ilvl w:val="0"/>
          <w:numId w:val="1"/>
        </w:numPr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80724B" w:rsidRPr="00303B54" w:rsidRDefault="0080724B" w:rsidP="008072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</w:t>
      </w:r>
      <w:r w:rsidRPr="00303B54">
        <w:rPr>
          <w:color w:val="000000"/>
          <w:sz w:val="22"/>
          <w:szCs w:val="22"/>
          <w:lang w:eastAsia="ar-SA"/>
        </w:rPr>
        <w:t xml:space="preserve">wyznaczonym przez </w:t>
      </w:r>
      <w:r w:rsidRPr="00303B54">
        <w:rPr>
          <w:sz w:val="22"/>
          <w:szCs w:val="22"/>
          <w:lang w:eastAsia="ar-SA"/>
        </w:rPr>
        <w:t>zamawiającego</w:t>
      </w:r>
      <w:r w:rsidRPr="00303B54">
        <w:rPr>
          <w:sz w:val="22"/>
          <w:szCs w:val="22"/>
        </w:rPr>
        <w:t xml:space="preserve"> i nie wnosimy do nich żadnych zastrzeżeń.</w:t>
      </w:r>
    </w:p>
    <w:p w:rsidR="0080724B" w:rsidRPr="00303B54" w:rsidRDefault="0080724B" w:rsidP="0080724B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303B54"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 w:rsidRPr="00303B54">
        <w:rPr>
          <w:rStyle w:val="Odwoanieprzypisudolnego"/>
          <w:b/>
          <w:sz w:val="22"/>
          <w:szCs w:val="22"/>
        </w:rPr>
        <w:footnoteReference w:id="1"/>
      </w:r>
      <w:r w:rsidRPr="00303B54">
        <w:rPr>
          <w:b/>
          <w:sz w:val="22"/>
          <w:szCs w:val="22"/>
        </w:rPr>
        <w:t>*</w:t>
      </w:r>
    </w:p>
    <w:p w:rsidR="0080724B" w:rsidRDefault="0080724B" w:rsidP="0080724B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03B54">
        <w:rPr>
          <w:sz w:val="22"/>
          <w:szCs w:val="22"/>
        </w:rPr>
        <w:t xml:space="preserve">oświadczamy, że oferta została sporządzona na podstawie: </w:t>
      </w:r>
      <w:r w:rsidRPr="00303B54">
        <w:rPr>
          <w:sz w:val="22"/>
          <w:szCs w:val="22"/>
          <w:lang w:eastAsia="pl-PL"/>
        </w:rPr>
        <w:t>SWZ,  a oferowana cena obejmuje cały zakres prac objętych przedmiotem zamówienia, które wykonamy zgodnie z zasadami obecnie obowiązującej wiedzy technicznej</w:t>
      </w:r>
      <w:r w:rsidRPr="00303B54">
        <w:rPr>
          <w:sz w:val="22"/>
          <w:szCs w:val="22"/>
        </w:rPr>
        <w:t>.</w:t>
      </w:r>
    </w:p>
    <w:p w:rsidR="0080724B" w:rsidRPr="00DF3BB6" w:rsidRDefault="0080724B" w:rsidP="0080724B">
      <w:pPr>
        <w:numPr>
          <w:ilvl w:val="0"/>
          <w:numId w:val="1"/>
        </w:numPr>
        <w:tabs>
          <w:tab w:val="left" w:pos="2520"/>
          <w:tab w:val="left" w:pos="2586"/>
        </w:tabs>
        <w:suppressAutoHyphens w:val="0"/>
        <w:rPr>
          <w:sz w:val="22"/>
          <w:szCs w:val="22"/>
          <w:lang w:eastAsia="pl-PL"/>
        </w:rPr>
      </w:pPr>
      <w:r w:rsidRPr="00DF3BB6">
        <w:rPr>
          <w:sz w:val="22"/>
          <w:szCs w:val="22"/>
          <w:lang w:eastAsia="pl-PL"/>
        </w:rPr>
        <w:t>Wykaz osób, przeznaczonych do realizacji zamówienia w ramach kryteriów oceny ofert:</w:t>
      </w:r>
    </w:p>
    <w:p w:rsidR="0080724B" w:rsidRPr="00343825" w:rsidRDefault="0080724B" w:rsidP="0080724B">
      <w:pPr>
        <w:suppressAutoHyphens w:val="0"/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 w:rsidRPr="00DF3BB6">
        <w:rPr>
          <w:rFonts w:eastAsia="Calibri"/>
          <w:b/>
          <w:sz w:val="20"/>
          <w:szCs w:val="20"/>
          <w:lang w:eastAsia="en-US"/>
        </w:rPr>
        <w:t xml:space="preserve">Wykaz doświadczenia projektanta </w:t>
      </w:r>
      <w:r w:rsidRPr="00343825">
        <w:rPr>
          <w:rFonts w:eastAsia="Calibri"/>
          <w:b/>
          <w:sz w:val="20"/>
          <w:szCs w:val="20"/>
          <w:lang w:eastAsia="en-US"/>
        </w:rPr>
        <w:t xml:space="preserve">architekta, </w:t>
      </w:r>
      <w:r w:rsidRPr="00343825"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343825">
        <w:rPr>
          <w:rFonts w:eastAsia="Calibri"/>
          <w:b/>
          <w:sz w:val="20"/>
          <w:szCs w:val="20"/>
          <w:lang w:eastAsia="en-US"/>
        </w:rPr>
        <w:t xml:space="preserve"> – pełniącego funkcję kierownika zespołu projektowego:</w:t>
      </w:r>
      <w:r w:rsidRPr="00343825">
        <w:rPr>
          <w:rFonts w:eastAsia="Calibri"/>
          <w:sz w:val="20"/>
          <w:szCs w:val="20"/>
          <w:lang w:eastAsia="en-US"/>
        </w:rPr>
        <w:t xml:space="preserve"> Doświadczenie zawodowe projektanta architekta,</w:t>
      </w:r>
    </w:p>
    <w:p w:rsidR="0080724B" w:rsidRPr="00343825" w:rsidRDefault="0080724B" w:rsidP="0080724B">
      <w:pPr>
        <w:suppressAutoHyphens w:val="0"/>
        <w:jc w:val="both"/>
        <w:rPr>
          <w:rFonts w:eastAsia="Calibri"/>
          <w:sz w:val="20"/>
          <w:szCs w:val="20"/>
          <w:u w:val="single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80724B" w:rsidRPr="00DF3BB6" w:rsidTr="00FF6663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24B" w:rsidRPr="00343825" w:rsidRDefault="0080724B" w:rsidP="00FF6663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43825">
              <w:rPr>
                <w:rFonts w:eastAsia="Calibri"/>
                <w:sz w:val="20"/>
                <w:szCs w:val="20"/>
                <w:lang w:eastAsia="en-US"/>
              </w:rPr>
              <w:t xml:space="preserve"> Imię i nazwisko osoby </w:t>
            </w:r>
          </w:p>
          <w:p w:rsidR="0080724B" w:rsidRPr="00343825" w:rsidRDefault="0080724B" w:rsidP="00FF6663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43825"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:rsidR="0080724B" w:rsidRPr="00DF3BB6" w:rsidRDefault="0080724B" w:rsidP="00FF6663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43825">
              <w:rPr>
                <w:rFonts w:eastAsia="Calibri"/>
                <w:sz w:val="20"/>
                <w:szCs w:val="20"/>
                <w:lang w:eastAsia="en-US"/>
              </w:rPr>
              <w:t>która będzie pełnić funkcję kierownika zespołu projektowego</w:t>
            </w:r>
            <w:r w:rsidRPr="00DF3BB6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F3BB6"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80724B" w:rsidRPr="00DF3BB6" w:rsidTr="00FF6663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spacing w:line="480" w:lineRule="auto"/>
              <w:rPr>
                <w:bCs/>
                <w:sz w:val="20"/>
                <w:szCs w:val="20"/>
                <w:lang w:eastAsia="pl-PL"/>
              </w:rPr>
            </w:pPr>
            <w:r w:rsidRPr="00DF3BB6">
              <w:rPr>
                <w:bCs/>
                <w:sz w:val="20"/>
                <w:szCs w:val="20"/>
                <w:lang w:eastAsia="pl-PL"/>
              </w:rPr>
              <w:t>…………………</w:t>
            </w:r>
          </w:p>
          <w:p w:rsidR="0080724B" w:rsidRPr="00DF3BB6" w:rsidRDefault="0080724B" w:rsidP="00FF6663">
            <w:pPr>
              <w:suppressAutoHyphens w:val="0"/>
              <w:spacing w:line="480" w:lineRule="auto"/>
              <w:rPr>
                <w:bCs/>
                <w:sz w:val="20"/>
                <w:szCs w:val="20"/>
                <w:lang w:eastAsia="pl-PL"/>
              </w:rPr>
            </w:pPr>
            <w:r w:rsidRPr="00DF3BB6">
              <w:rPr>
                <w:bCs/>
                <w:sz w:val="20"/>
                <w:szCs w:val="20"/>
                <w:lang w:eastAsia="pl-PL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Tytuł projektu – obejmujące swoim </w:t>
            </w:r>
            <w:r w:rsidRPr="00DF3BB6">
              <w:rPr>
                <w:rFonts w:eastAsia="Calibri"/>
                <w:bCs/>
                <w:sz w:val="14"/>
                <w:szCs w:val="14"/>
                <w:u w:val="single"/>
                <w:lang w:eastAsia="pl-PL"/>
              </w:rPr>
              <w:t xml:space="preserve"> zakresem budowę lub przebudowę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 wind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Wartość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Zamawiający</w:t>
            </w:r>
          </w:p>
        </w:tc>
      </w:tr>
      <w:tr w:rsidR="0080724B" w:rsidRPr="00DF3BB6" w:rsidTr="00FF6663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 w:rsidRPr="00DF3BB6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publicznej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Projekt 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obejmował budowę lub przebudowę windy </w:t>
            </w:r>
            <w:r w:rsidRPr="00DF3BB6">
              <w:rPr>
                <w:sz w:val="16"/>
                <w:szCs w:val="16"/>
                <w:lang w:eastAsia="en-US"/>
              </w:rPr>
              <w:t>-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*</w:t>
            </w:r>
            <w:r w:rsidRPr="00DF3BB6"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- projektant*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- sprawdzający 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*- 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80724B" w:rsidRPr="00DF3BB6" w:rsidTr="00FF6663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 w:rsidRPr="00DF3BB6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publicznej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Projekt 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obejmował budowę lub przebudowę windy </w:t>
            </w:r>
            <w:r w:rsidRPr="00DF3BB6">
              <w:rPr>
                <w:sz w:val="16"/>
                <w:szCs w:val="16"/>
                <w:lang w:eastAsia="en-US"/>
              </w:rPr>
              <w:t>-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*</w:t>
            </w:r>
            <w:r w:rsidRPr="00DF3BB6"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80724B" w:rsidRPr="00DF3BB6" w:rsidTr="00FF6663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 w:rsidRPr="00DF3BB6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publicznej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Projekt 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obejmował budowę lub przebudowę windy </w:t>
            </w:r>
            <w:r w:rsidRPr="00DF3BB6">
              <w:rPr>
                <w:sz w:val="16"/>
                <w:szCs w:val="16"/>
                <w:lang w:eastAsia="en-US"/>
              </w:rPr>
              <w:t>-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*</w:t>
            </w:r>
            <w:r w:rsidRPr="00DF3BB6"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  <w:tr w:rsidR="0080724B" w:rsidRPr="00DF3BB6" w:rsidTr="00FF6663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 w:rsidRPr="00DF3BB6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publicznej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Projekt 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obejmował budowę lub przebudowę windy </w:t>
            </w:r>
            <w:r w:rsidRPr="00DF3BB6">
              <w:rPr>
                <w:sz w:val="16"/>
                <w:szCs w:val="16"/>
                <w:lang w:eastAsia="en-US"/>
              </w:rPr>
              <w:t>-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*</w:t>
            </w:r>
            <w:r w:rsidRPr="00DF3BB6"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80724B" w:rsidRPr="00A73203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  <w:tr w:rsidR="0080724B" w:rsidRPr="00DF3BB6" w:rsidTr="00FF6663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 w:rsidRPr="00DF3BB6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publicznej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Projekt 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obejmował budowę lub przebudowę windy </w:t>
            </w:r>
            <w:r w:rsidRPr="00DF3BB6">
              <w:rPr>
                <w:sz w:val="16"/>
                <w:szCs w:val="16"/>
                <w:lang w:eastAsia="en-US"/>
              </w:rPr>
              <w:t>-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*</w:t>
            </w:r>
            <w:r w:rsidRPr="00DF3BB6"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80724B" w:rsidRPr="00DF3BB6" w:rsidTr="00FF6663">
        <w:trPr>
          <w:trHeight w:val="2024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 w:rsidRPr="00DF3BB6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publicznej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 xml:space="preserve">Projekt 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obejmował budowę lub przebudowę windy </w:t>
            </w:r>
            <w:r w:rsidRPr="00DF3BB6">
              <w:rPr>
                <w:sz w:val="16"/>
                <w:szCs w:val="16"/>
                <w:lang w:eastAsia="en-US"/>
              </w:rPr>
              <w:t>-</w:t>
            </w:r>
            <w:r w:rsidRPr="00DF3BB6">
              <w:rPr>
                <w:bCs/>
                <w:sz w:val="16"/>
                <w:szCs w:val="16"/>
                <w:lang w:eastAsia="pl-PL"/>
              </w:rPr>
              <w:t xml:space="preserve"> TAK*/NIE*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 w:rsidRPr="00DF3BB6">
              <w:rPr>
                <w:bCs/>
                <w:sz w:val="16"/>
                <w:szCs w:val="18"/>
                <w:lang w:eastAsia="pl-PL"/>
              </w:rPr>
              <w:t>*</w:t>
            </w:r>
            <w:r w:rsidRPr="00DF3BB6"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80724B" w:rsidRPr="00DF3BB6" w:rsidRDefault="0080724B" w:rsidP="00FF6663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20"/>
                <w:szCs w:val="20"/>
                <w:lang w:eastAsia="pl-PL"/>
              </w:rPr>
            </w:pPr>
            <w:r w:rsidRPr="00DF3BB6"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80724B" w:rsidRPr="00DF3BB6" w:rsidRDefault="0080724B" w:rsidP="00FF6663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 w:rsidRPr="00DF3BB6"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4B" w:rsidRPr="00DF3BB6" w:rsidRDefault="0080724B" w:rsidP="00FF6663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</w:tbl>
    <w:p w:rsidR="0080724B" w:rsidRPr="00DF3BB6" w:rsidRDefault="0080724B" w:rsidP="0080724B">
      <w:pPr>
        <w:tabs>
          <w:tab w:val="left" w:pos="2520"/>
          <w:tab w:val="left" w:pos="2586"/>
        </w:tabs>
        <w:suppressAutoHyphens w:val="0"/>
        <w:rPr>
          <w:color w:val="000000"/>
          <w:sz w:val="22"/>
          <w:szCs w:val="22"/>
          <w:lang w:eastAsia="pl-PL"/>
        </w:rPr>
      </w:pPr>
    </w:p>
    <w:p w:rsidR="0080724B" w:rsidRPr="00303B54" w:rsidRDefault="0080724B" w:rsidP="0080724B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03B54">
        <w:rPr>
          <w:bCs/>
          <w:iCs/>
          <w:sz w:val="22"/>
          <w:szCs w:val="22"/>
        </w:rPr>
        <w:t>Ośw</w:t>
      </w:r>
      <w:r w:rsidRPr="00303B54">
        <w:rPr>
          <w:color w:val="000000"/>
          <w:sz w:val="22"/>
          <w:szCs w:val="22"/>
        </w:rPr>
        <w:t>iadczam, że wypełniłem obowiązki informacyjne przewidziane w art. 13 lub art. 14 RODO</w:t>
      </w:r>
      <w:r w:rsidRPr="00303B54">
        <w:rPr>
          <w:sz w:val="22"/>
          <w:szCs w:val="22"/>
        </w:rPr>
        <w:t>*</w:t>
      </w:r>
      <w:r w:rsidRPr="00303B54">
        <w:rPr>
          <w:color w:val="000000"/>
          <w:sz w:val="22"/>
          <w:szCs w:val="22"/>
        </w:rPr>
        <w:t xml:space="preserve"> wobec osób fizycznych, </w:t>
      </w:r>
      <w:r w:rsidRPr="00303B54">
        <w:rPr>
          <w:sz w:val="22"/>
          <w:szCs w:val="22"/>
        </w:rPr>
        <w:t>od których dane osobowe bezpośrednio lub pośrednio pozyskałem</w:t>
      </w:r>
      <w:r w:rsidRPr="00303B5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03B54">
        <w:rPr>
          <w:sz w:val="22"/>
          <w:szCs w:val="22"/>
        </w:rPr>
        <w:t xml:space="preserve">.* * </w:t>
      </w:r>
    </w:p>
    <w:p w:rsidR="0080724B" w:rsidRDefault="0080724B" w:rsidP="0080724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0724B" w:rsidRDefault="0080724B" w:rsidP="0080724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724B" w:rsidRDefault="0080724B" w:rsidP="0080724B">
      <w:pPr>
        <w:pStyle w:val="NormalnyWeb"/>
        <w:ind w:left="142" w:hanging="142"/>
        <w:jc w:val="both"/>
      </w:pPr>
    </w:p>
    <w:p w:rsidR="00FB499D" w:rsidRPr="00FB499D" w:rsidRDefault="0080724B" w:rsidP="0080724B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B499D">
        <w:rPr>
          <w:b/>
          <w:sz w:val="22"/>
          <w:szCs w:val="22"/>
        </w:rPr>
        <w:t>ppkt</w:t>
      </w:r>
      <w:proofErr w:type="spellEnd"/>
      <w:r w:rsidRPr="00FB499D">
        <w:rPr>
          <w:b/>
          <w:sz w:val="22"/>
          <w:szCs w:val="22"/>
        </w:rPr>
        <w:t xml:space="preserve"> </w:t>
      </w:r>
      <w:bookmarkStart w:id="2" w:name="_Hlk74811138"/>
      <w:r w:rsidRPr="00FB499D">
        <w:rPr>
          <w:b/>
          <w:sz w:val="22"/>
          <w:szCs w:val="22"/>
        </w:rPr>
        <w:t xml:space="preserve">4 </w:t>
      </w:r>
      <w:r w:rsidR="00343825" w:rsidRPr="00FB499D">
        <w:rPr>
          <w:b/>
          <w:sz w:val="22"/>
          <w:szCs w:val="22"/>
        </w:rPr>
        <w:t xml:space="preserve">lit. </w:t>
      </w:r>
      <w:r w:rsidR="00FB499D" w:rsidRPr="00FB499D">
        <w:rPr>
          <w:b/>
          <w:sz w:val="22"/>
          <w:szCs w:val="22"/>
        </w:rPr>
        <w:t>a</w:t>
      </w:r>
      <w:r w:rsidR="00A73203" w:rsidRPr="00FB499D">
        <w:rPr>
          <w:b/>
          <w:sz w:val="22"/>
          <w:szCs w:val="22"/>
        </w:rPr>
        <w:t xml:space="preserve">) </w:t>
      </w:r>
      <w:r w:rsidR="00FB499D" w:rsidRPr="00FB499D">
        <w:rPr>
          <w:b/>
          <w:sz w:val="22"/>
          <w:szCs w:val="22"/>
        </w:rPr>
        <w:t>i lit. b</w:t>
      </w:r>
      <w:r w:rsidR="00A73203" w:rsidRPr="00FB499D">
        <w:rPr>
          <w:b/>
          <w:sz w:val="22"/>
          <w:szCs w:val="22"/>
        </w:rPr>
        <w:t>)</w:t>
      </w:r>
      <w:r w:rsidR="00343825" w:rsidRPr="00FB499D">
        <w:rPr>
          <w:b/>
          <w:sz w:val="22"/>
          <w:szCs w:val="22"/>
        </w:rPr>
        <w:t xml:space="preserve"> pkt </w:t>
      </w:r>
      <w:r w:rsidR="00FB499D" w:rsidRPr="00FB499D">
        <w:rPr>
          <w:b/>
          <w:sz w:val="22"/>
          <w:szCs w:val="22"/>
        </w:rPr>
        <w:t>1</w:t>
      </w:r>
      <w:r w:rsidR="00A73203" w:rsidRPr="00FB499D">
        <w:rPr>
          <w:b/>
          <w:sz w:val="22"/>
          <w:szCs w:val="22"/>
        </w:rPr>
        <w:t xml:space="preserve">) </w:t>
      </w:r>
      <w:bookmarkEnd w:id="2"/>
      <w:r w:rsidRPr="00FB499D">
        <w:rPr>
          <w:b/>
          <w:sz w:val="22"/>
          <w:szCs w:val="22"/>
        </w:rPr>
        <w:t>SWZ spełniamy osobiście</w:t>
      </w:r>
      <w:r w:rsidR="00FB499D" w:rsidRPr="00FB499D">
        <w:rPr>
          <w:b/>
          <w:sz w:val="22"/>
          <w:szCs w:val="22"/>
        </w:rPr>
        <w:t>.</w:t>
      </w:r>
    </w:p>
    <w:p w:rsidR="00FB499D" w:rsidRPr="00FE342A" w:rsidRDefault="00FB499D" w:rsidP="00FB499D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B499D">
        <w:rPr>
          <w:b/>
          <w:sz w:val="22"/>
          <w:szCs w:val="22"/>
        </w:rPr>
        <w:t xml:space="preserve">Oświadczam/y, że warunek </w:t>
      </w:r>
      <w:bookmarkStart w:id="3" w:name="_GoBack"/>
      <w:bookmarkEnd w:id="3"/>
      <w:r w:rsidRPr="00FB499D">
        <w:rPr>
          <w:b/>
          <w:sz w:val="22"/>
          <w:szCs w:val="22"/>
        </w:rPr>
        <w:t xml:space="preserve">określony w pkt. 8.2 </w:t>
      </w:r>
      <w:proofErr w:type="spellStart"/>
      <w:r w:rsidRPr="00FB499D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FB499D">
        <w:rPr>
          <w:b/>
          <w:sz w:val="22"/>
          <w:szCs w:val="22"/>
        </w:rPr>
        <w:t xml:space="preserve">4 lit. b) od pkt 2)  do pkt 4) i lit. c)  </w:t>
      </w:r>
      <w:r w:rsidRPr="00FE342A">
        <w:rPr>
          <w:b/>
          <w:sz w:val="22"/>
          <w:szCs w:val="22"/>
        </w:rPr>
        <w:t>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…………………………………………………………………….</w:t>
      </w:r>
    </w:p>
    <w:p w:rsidR="0080724B" w:rsidRDefault="0080724B" w:rsidP="0080724B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0724B" w:rsidTr="00FF66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0724B" w:rsidTr="00FF66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724B" w:rsidRDefault="0080724B" w:rsidP="00FF666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724B" w:rsidRDefault="0080724B" w:rsidP="00FF66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24B" w:rsidRDefault="0080724B" w:rsidP="00FF66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0724B" w:rsidRPr="005978B9" w:rsidRDefault="0080724B" w:rsidP="0080724B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lastRenderedPageBreak/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0724B" w:rsidTr="00FF66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724B" w:rsidRDefault="0080724B" w:rsidP="00FF666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80724B" w:rsidTr="00FF66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724B" w:rsidRDefault="0080724B" w:rsidP="00FF666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724B" w:rsidRDefault="0080724B" w:rsidP="00FF66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24B" w:rsidRDefault="0080724B" w:rsidP="00FF66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0724B" w:rsidTr="00FF66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724B" w:rsidRDefault="0080724B" w:rsidP="00FF666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0724B" w:rsidRDefault="0080724B" w:rsidP="00FF66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724B" w:rsidRDefault="0080724B" w:rsidP="00FF666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0724B" w:rsidRDefault="0080724B" w:rsidP="0080724B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80724B" w:rsidRDefault="0080724B" w:rsidP="0080724B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0724B" w:rsidRDefault="0080724B" w:rsidP="0080724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80724B" w:rsidRDefault="0080724B" w:rsidP="0080724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0724B" w:rsidRDefault="0080724B" w:rsidP="0080724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0724B" w:rsidRDefault="0080724B" w:rsidP="0080724B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0724B" w:rsidRDefault="0080724B" w:rsidP="0080724B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:rsidR="0080724B" w:rsidRDefault="0080724B" w:rsidP="0080724B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:rsidR="0080724B" w:rsidRDefault="0080724B" w:rsidP="0080724B">
      <w:pPr>
        <w:numPr>
          <w:ilvl w:val="1"/>
          <w:numId w:val="6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0724B" w:rsidRDefault="0080724B" w:rsidP="0080724B">
      <w:pPr>
        <w:numPr>
          <w:ilvl w:val="1"/>
          <w:numId w:val="6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0724B" w:rsidRDefault="0080724B" w:rsidP="0080724B">
      <w:pPr>
        <w:numPr>
          <w:ilvl w:val="1"/>
          <w:numId w:val="6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0724B" w:rsidRPr="00423B06" w:rsidRDefault="0080724B" w:rsidP="0080724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80724B" w:rsidRPr="00EC66A0" w:rsidRDefault="0080724B" w:rsidP="0080724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80724B" w:rsidRDefault="00FE545C" w:rsidP="0080724B"/>
    <w:sectPr w:rsidR="00FE545C" w:rsidRPr="008072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3DE" w:rsidRDefault="00CC13DE">
      <w:r>
        <w:separator/>
      </w:r>
    </w:p>
  </w:endnote>
  <w:endnote w:type="continuationSeparator" w:id="0">
    <w:p w:rsidR="00CC13DE" w:rsidRDefault="00CC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F53" w:rsidRDefault="00F25F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F53" w:rsidRDefault="00F25F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3DE" w:rsidRDefault="00CC13DE">
      <w:r>
        <w:separator/>
      </w:r>
    </w:p>
  </w:footnote>
  <w:footnote w:type="continuationSeparator" w:id="0">
    <w:p w:rsidR="00CC13DE" w:rsidRDefault="00CC13DE">
      <w:r>
        <w:continuationSeparator/>
      </w:r>
    </w:p>
  </w:footnote>
  <w:footnote w:id="1">
    <w:p w:rsidR="0080724B" w:rsidRDefault="0080724B" w:rsidP="0080724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FB499D" w:rsidRDefault="00FB499D" w:rsidP="00FB499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F53" w:rsidRDefault="00F25F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24B" w:rsidRPr="00D470B6" w:rsidRDefault="00FB499D" w:rsidP="0080724B">
    <w:pPr>
      <w:pStyle w:val="Nagwek"/>
      <w:rPr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">
          <v:imagedata r:id="rId1" o:title=""/>
        </v:shape>
      </w:pict>
    </w:r>
  </w:p>
  <w:p w:rsidR="0080724B" w:rsidRDefault="0080724B" w:rsidP="0080724B">
    <w:pPr>
      <w:pStyle w:val="Nagwek"/>
      <w:rPr>
        <w:sz w:val="22"/>
      </w:rPr>
    </w:pPr>
    <w:r>
      <w:rPr>
        <w:sz w:val="22"/>
      </w:rPr>
      <w:t>Formularz oferty</w:t>
    </w:r>
  </w:p>
  <w:p w:rsidR="00F53146" w:rsidRPr="0080724B" w:rsidRDefault="00F53146" w:rsidP="00807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F53" w:rsidRDefault="00F25F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3D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382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724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3203"/>
    <w:rsid w:val="00A83018"/>
    <w:rsid w:val="00B774DC"/>
    <w:rsid w:val="00C969A6"/>
    <w:rsid w:val="00CA7D36"/>
    <w:rsid w:val="00CC13DE"/>
    <w:rsid w:val="00D24208"/>
    <w:rsid w:val="00D60C38"/>
    <w:rsid w:val="00D66893"/>
    <w:rsid w:val="00D90ACB"/>
    <w:rsid w:val="00DC1500"/>
    <w:rsid w:val="00E44371"/>
    <w:rsid w:val="00E949B0"/>
    <w:rsid w:val="00F00591"/>
    <w:rsid w:val="00F25F53"/>
    <w:rsid w:val="00F51688"/>
    <w:rsid w:val="00F53146"/>
    <w:rsid w:val="00F91018"/>
    <w:rsid w:val="00FA0F30"/>
    <w:rsid w:val="00FA51A4"/>
    <w:rsid w:val="00FB499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6094B0BD"/>
  <w15:chartTrackingRefBased/>
  <w15:docId w15:val="{379B0452-B685-48E9-8EBD-B438E8AB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724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80724B"/>
    <w:rPr>
      <w:rFonts w:eastAsia="Calibri"/>
    </w:rPr>
  </w:style>
  <w:style w:type="character" w:customStyle="1" w:styleId="NagwekZnak">
    <w:name w:val="Nagłówek Znak"/>
    <w:link w:val="Nagwek"/>
    <w:uiPriority w:val="99"/>
    <w:rsid w:val="0080724B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BEE54-2250-4695-80E5-B939843B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800</Words>
  <Characters>6100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2021-06-11T05:22:00Z</dcterms:created>
  <dcterms:modified xsi:type="dcterms:W3CDTF">2021-06-17T06:33:00Z</dcterms:modified>
</cp:coreProperties>
</file>